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88CE9CD" w14:textId="77777777" w:rsidR="00F1723C" w:rsidRPr="008F12CE" w:rsidRDefault="00B94609" w:rsidP="005651DF">
      <w:pPr>
        <w:spacing w:before="100" w:beforeAutospacing="1" w:after="0"/>
        <w:jc w:val="center"/>
        <w:rPr>
          <w:rFonts w:cs="Arial"/>
          <w:b/>
          <w:sz w:val="36"/>
          <w:szCs w:val="36"/>
          <w:lang w:val="en-AU" w:eastAsia="en-US"/>
        </w:rPr>
      </w:pPr>
      <w:r>
        <w:rPr>
          <w:rFonts w:cs="Arial"/>
          <w:b/>
          <w:sz w:val="36"/>
          <w:szCs w:val="36"/>
          <w:lang w:val="en-AU" w:eastAsia="en-US"/>
        </w:rPr>
        <w:t xml:space="preserve"> </w:t>
      </w:r>
    </w:p>
    <w:p w14:paraId="70F20B7A" w14:textId="77777777" w:rsidR="00F1723C" w:rsidRPr="008F12CE" w:rsidRDefault="00160C22" w:rsidP="00160C22">
      <w:pPr>
        <w:tabs>
          <w:tab w:val="left" w:pos="6990"/>
        </w:tabs>
        <w:rPr>
          <w:rFonts w:cs="Arial"/>
        </w:rPr>
      </w:pPr>
      <w:r w:rsidRPr="008F12CE">
        <w:rPr>
          <w:rFonts w:cs="Arial"/>
        </w:rPr>
        <w:tab/>
      </w:r>
    </w:p>
    <w:p w14:paraId="10AF3565" w14:textId="77777777" w:rsidR="00F1723C" w:rsidRPr="008F12CE" w:rsidRDefault="00F1723C" w:rsidP="005651DF">
      <w:pPr>
        <w:spacing w:before="100" w:beforeAutospacing="1" w:after="0"/>
        <w:jc w:val="center"/>
        <w:rPr>
          <w:rFonts w:cs="Arial"/>
          <w:b/>
          <w:sz w:val="36"/>
          <w:szCs w:val="36"/>
          <w:lang w:val="en-AU" w:eastAsia="en-US"/>
        </w:rPr>
      </w:pPr>
    </w:p>
    <w:p w14:paraId="2CA010BA" w14:textId="77777777" w:rsidR="00F1723C" w:rsidRPr="008F12CE" w:rsidRDefault="00F1723C" w:rsidP="005651DF">
      <w:pPr>
        <w:spacing w:before="100" w:beforeAutospacing="1" w:after="0"/>
        <w:jc w:val="center"/>
        <w:rPr>
          <w:rFonts w:cs="Arial"/>
          <w:b/>
          <w:sz w:val="36"/>
          <w:szCs w:val="36"/>
          <w:lang w:val="en-AU" w:eastAsia="en-US"/>
        </w:rPr>
      </w:pPr>
    </w:p>
    <w:p w14:paraId="13AE696B" w14:textId="77777777" w:rsidR="00B64716" w:rsidRPr="008F12CE" w:rsidRDefault="00B64716" w:rsidP="00B64716">
      <w:pPr>
        <w:spacing w:before="100" w:beforeAutospacing="1" w:after="0"/>
        <w:jc w:val="center"/>
        <w:rPr>
          <w:rFonts w:cs="Arial"/>
          <w:b/>
          <w:sz w:val="36"/>
          <w:szCs w:val="36"/>
          <w:lang w:val="en-AU" w:eastAsia="en-US"/>
        </w:rPr>
      </w:pPr>
    </w:p>
    <w:p w14:paraId="250EEA0A" w14:textId="77777777" w:rsidR="000D5B41" w:rsidRPr="00A54272" w:rsidRDefault="00626EBC" w:rsidP="00413C88">
      <w:pPr>
        <w:spacing w:before="100" w:beforeAutospacing="1" w:after="0"/>
        <w:jc w:val="center"/>
        <w:rPr>
          <w:rFonts w:cs="Arial"/>
          <w:b/>
          <w:sz w:val="36"/>
          <w:szCs w:val="36"/>
          <w:lang w:val="en-AU" w:eastAsia="en-US"/>
        </w:rPr>
      </w:pPr>
      <w:bookmarkStart w:id="0" w:name="_GoBack"/>
      <w:r w:rsidRPr="00A54272">
        <w:rPr>
          <w:rFonts w:cs="Arial"/>
          <w:b/>
          <w:noProof/>
          <w:sz w:val="36"/>
          <w:szCs w:val="36"/>
          <w:lang w:val="en-AU" w:eastAsia="en-AU"/>
        </w:rPr>
        <w:drawing>
          <wp:anchor distT="0" distB="0" distL="114300" distR="114300" simplePos="0" relativeHeight="251663359" behindDoc="1" locked="0" layoutInCell="1" allowOverlap="1" wp14:anchorId="48BB43B6" wp14:editId="53217CF3">
            <wp:simplePos x="0" y="0"/>
            <wp:positionH relativeFrom="margin">
              <wp:posOffset>-978477</wp:posOffset>
            </wp:positionH>
            <wp:positionV relativeFrom="margin">
              <wp:posOffset>-914401</wp:posOffset>
            </wp:positionV>
            <wp:extent cx="7640534" cy="9999023"/>
            <wp:effectExtent l="19050" t="0" r="0" b="0"/>
            <wp:wrapNone/>
            <wp:docPr id="23"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b="11784"/>
                    <a:stretch>
                      <a:fillRect/>
                    </a:stretch>
                  </pic:blipFill>
                  <pic:spPr bwMode="auto">
                    <a:xfrm>
                      <a:off x="0" y="0"/>
                      <a:ext cx="7640564" cy="9999062"/>
                    </a:xfrm>
                    <a:prstGeom prst="rect">
                      <a:avLst/>
                    </a:prstGeom>
                    <a:noFill/>
                  </pic:spPr>
                </pic:pic>
              </a:graphicData>
            </a:graphic>
          </wp:anchor>
        </w:drawing>
      </w:r>
      <w:bookmarkEnd w:id="0"/>
    </w:p>
    <w:p w14:paraId="48355600" w14:textId="77761E3A" w:rsidR="000D5B41" w:rsidRPr="008F12CE" w:rsidRDefault="00EC74BE" w:rsidP="00B64716">
      <w:pPr>
        <w:spacing w:before="100" w:beforeAutospacing="1" w:after="0"/>
        <w:jc w:val="center"/>
        <w:rPr>
          <w:rFonts w:cs="Arial"/>
          <w:b/>
          <w:sz w:val="36"/>
          <w:szCs w:val="36"/>
          <w:lang w:val="en-AU" w:eastAsia="en-US"/>
        </w:rPr>
      </w:pPr>
      <w:r>
        <w:rPr>
          <w:rFonts w:cs="Arial"/>
          <w:b/>
          <w:noProof/>
          <w:sz w:val="36"/>
          <w:szCs w:val="36"/>
          <w:lang w:val="en-AU" w:eastAsia="en-AU"/>
        </w:rPr>
        <mc:AlternateContent>
          <mc:Choice Requires="wps">
            <w:drawing>
              <wp:anchor distT="0" distB="0" distL="114300" distR="114300" simplePos="0" relativeHeight="251713536" behindDoc="0" locked="0" layoutInCell="1" allowOverlap="1" wp14:anchorId="46C35C54" wp14:editId="17DC3F53">
                <wp:simplePos x="0" y="0"/>
                <wp:positionH relativeFrom="column">
                  <wp:posOffset>2719705</wp:posOffset>
                </wp:positionH>
                <wp:positionV relativeFrom="paragraph">
                  <wp:posOffset>327025</wp:posOffset>
                </wp:positionV>
                <wp:extent cx="3574415" cy="5419090"/>
                <wp:effectExtent l="5080" t="0" r="1905" b="63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5419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213D3" w14:textId="77777777" w:rsidR="00571C34" w:rsidRDefault="00571C34">
                            <w:pPr>
                              <w:pStyle w:val="Head1Headings"/>
                              <w:pBdr>
                                <w:top w:val="single" w:sz="4" w:space="8" w:color="auto"/>
                                <w:bottom w:val="single" w:sz="4" w:space="4" w:color="auto"/>
                              </w:pBdr>
                              <w:spacing w:after="240"/>
                              <w:rPr>
                                <w:color w:val="auto"/>
                              </w:rPr>
                            </w:pPr>
                            <w:r>
                              <w:rPr>
                                <w:color w:val="auto"/>
                              </w:rPr>
                              <w:t>Independent Expert Scientific Committee on Coal Seam Gas and Large Coal Mining Development:</w:t>
                            </w:r>
                          </w:p>
                          <w:p w14:paraId="232F5022" w14:textId="77777777" w:rsidR="00571C34" w:rsidRDefault="00571C34" w:rsidP="00E934E9">
                            <w:pPr>
                              <w:pStyle w:val="Head1Headings"/>
                              <w:pBdr>
                                <w:top w:val="single" w:sz="4" w:space="8" w:color="auto"/>
                                <w:bottom w:val="single" w:sz="4" w:space="4" w:color="auto"/>
                              </w:pBdr>
                              <w:spacing w:after="240"/>
                              <w:rPr>
                                <w:color w:val="auto"/>
                              </w:rPr>
                            </w:pPr>
                            <w:r>
                              <w:rPr>
                                <w:color w:val="auto"/>
                              </w:rPr>
                              <w:t xml:space="preserve">Annual Review of Activities </w:t>
                            </w:r>
                          </w:p>
                          <w:p w14:paraId="6921F0F4" w14:textId="77777777" w:rsidR="00571C34" w:rsidRPr="003C31AE" w:rsidRDefault="00571C34" w:rsidP="00E934E9">
                            <w:pPr>
                              <w:pStyle w:val="Head1Headings"/>
                              <w:pBdr>
                                <w:top w:val="single" w:sz="4" w:space="8" w:color="auto"/>
                                <w:bottom w:val="single" w:sz="4" w:space="4" w:color="auto"/>
                              </w:pBdr>
                              <w:spacing w:after="240"/>
                              <w:rPr>
                                <w:color w:val="auto"/>
                              </w:rPr>
                            </w:pPr>
                            <w:r>
                              <w:rPr>
                                <w:color w:val="auto"/>
                              </w:rPr>
                              <w:t>July 2015-June 2016</w:t>
                            </w:r>
                          </w:p>
                          <w:p w14:paraId="5625C137" w14:textId="77777777" w:rsidR="00571C34" w:rsidRPr="001A7715" w:rsidRDefault="00571C34" w:rsidP="00DE5AAC">
                            <w:pPr>
                              <w:pStyle w:val="NoSpacing"/>
                              <w:rPr>
                                <w:sz w:val="26"/>
                                <w:szCs w:val="26"/>
                              </w:rPr>
                            </w:pPr>
                            <w:r w:rsidRPr="00195535">
                              <w:rPr>
                                <w:rFonts w:ascii="Calibri" w:eastAsiaTheme="minorHAnsi" w:hAnsi="Calibri" w:cs="Times New Roman"/>
                                <w:i/>
                                <w:sz w:val="26"/>
                                <w:szCs w:val="28"/>
                                <w:lang w:val="en-AU" w:eastAsia="en-AU"/>
                              </w:rPr>
                              <w:t xml:space="preserve">An overview of the activities of the Independent Expert Scientific Committee on Coal Seam Gas and Large Coal Mining Development from </w:t>
                            </w:r>
                            <w:r>
                              <w:rPr>
                                <w:rFonts w:ascii="Calibri" w:eastAsiaTheme="minorHAnsi" w:hAnsi="Calibri" w:cs="Times New Roman"/>
                                <w:i/>
                                <w:sz w:val="26"/>
                                <w:szCs w:val="28"/>
                                <w:lang w:val="en-AU" w:eastAsia="en-AU"/>
                              </w:rPr>
                              <w:t>July</w:t>
                            </w:r>
                            <w:r w:rsidRPr="00195535">
                              <w:rPr>
                                <w:rFonts w:ascii="Calibri" w:eastAsiaTheme="minorHAnsi" w:hAnsi="Calibri" w:cs="Times New Roman"/>
                                <w:i/>
                                <w:sz w:val="26"/>
                                <w:szCs w:val="28"/>
                                <w:lang w:val="en-AU" w:eastAsia="en-AU"/>
                              </w:rPr>
                              <w:t xml:space="preserve"> 201</w:t>
                            </w:r>
                            <w:r>
                              <w:rPr>
                                <w:rFonts w:ascii="Calibri" w:eastAsiaTheme="minorHAnsi" w:hAnsi="Calibri" w:cs="Times New Roman"/>
                                <w:i/>
                                <w:sz w:val="26"/>
                                <w:szCs w:val="28"/>
                                <w:lang w:val="en-AU" w:eastAsia="en-AU"/>
                              </w:rPr>
                              <w:t>5</w:t>
                            </w:r>
                            <w:r w:rsidRPr="00195535">
                              <w:rPr>
                                <w:rFonts w:ascii="Calibri" w:eastAsiaTheme="minorHAnsi" w:hAnsi="Calibri" w:cs="Times New Roman"/>
                                <w:i/>
                                <w:sz w:val="26"/>
                                <w:szCs w:val="28"/>
                                <w:lang w:val="en-AU" w:eastAsia="en-AU"/>
                              </w:rPr>
                              <w:t xml:space="preserve"> to </w:t>
                            </w:r>
                            <w:r>
                              <w:rPr>
                                <w:rFonts w:ascii="Calibri" w:eastAsiaTheme="minorHAnsi" w:hAnsi="Calibri" w:cs="Times New Roman"/>
                                <w:i/>
                                <w:sz w:val="26"/>
                                <w:szCs w:val="28"/>
                                <w:lang w:val="en-AU" w:eastAsia="en-AU"/>
                              </w:rPr>
                              <w:t>June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C35C54" id="_x0000_t202" coordsize="21600,21600" o:spt="202" path="m,l,21600r21600,l21600,xe">
                <v:stroke joinstyle="miter"/>
                <v:path gradientshapeok="t" o:connecttype="rect"/>
              </v:shapetype>
              <v:shape id="Text Box 7" o:spid="_x0000_s1026" type="#_x0000_t202" style="position:absolute;left:0;text-align:left;margin-left:214.15pt;margin-top:25.75pt;width:281.45pt;height:42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" stroked="f">
                <v:fill opacity="0"/>
                <v:textbox>
                  <w:txbxContent>
                    <w:p w14:paraId="333213D3" w14:textId="77777777" w:rsidR="00571C34" w:rsidRDefault="00571C34">
                      <w:pPr>
                        <w:pStyle w:val="Head1Headings"/>
                        <w:pBdr>
                          <w:top w:val="single" w:sz="4" w:space="8" w:color="auto"/>
                          <w:bottom w:val="single" w:sz="4" w:space="4" w:color="auto"/>
                        </w:pBdr>
                        <w:spacing w:after="240"/>
                        <w:rPr>
                          <w:color w:val="auto"/>
                        </w:rPr>
                      </w:pPr>
                      <w:r>
                        <w:rPr>
                          <w:color w:val="auto"/>
                        </w:rPr>
                        <w:t>Independent Expert Scientific Committee on Coal Seam Gas and Large Coal Mining Development:</w:t>
                      </w:r>
                    </w:p>
                    <w:p w14:paraId="232F5022" w14:textId="77777777" w:rsidR="00571C34" w:rsidRDefault="00571C34" w:rsidP="00E934E9">
                      <w:pPr>
                        <w:pStyle w:val="Head1Headings"/>
                        <w:pBdr>
                          <w:top w:val="single" w:sz="4" w:space="8" w:color="auto"/>
                          <w:bottom w:val="single" w:sz="4" w:space="4" w:color="auto"/>
                        </w:pBdr>
                        <w:spacing w:after="240"/>
                        <w:rPr>
                          <w:color w:val="auto"/>
                        </w:rPr>
                      </w:pPr>
                      <w:r>
                        <w:rPr>
                          <w:color w:val="auto"/>
                        </w:rPr>
                        <w:t xml:space="preserve">Annual Review of Activities </w:t>
                      </w:r>
                    </w:p>
                    <w:p w14:paraId="6921F0F4" w14:textId="77777777" w:rsidR="00571C34" w:rsidRPr="003C31AE" w:rsidRDefault="00571C34" w:rsidP="00E934E9">
                      <w:pPr>
                        <w:pStyle w:val="Head1Headings"/>
                        <w:pBdr>
                          <w:top w:val="single" w:sz="4" w:space="8" w:color="auto"/>
                          <w:bottom w:val="single" w:sz="4" w:space="4" w:color="auto"/>
                        </w:pBdr>
                        <w:spacing w:after="240"/>
                        <w:rPr>
                          <w:color w:val="auto"/>
                        </w:rPr>
                      </w:pPr>
                      <w:r>
                        <w:rPr>
                          <w:color w:val="auto"/>
                        </w:rPr>
                        <w:t>July 2015-June 2016</w:t>
                      </w:r>
                    </w:p>
                    <w:p w14:paraId="5625C137" w14:textId="77777777" w:rsidR="00571C34" w:rsidRPr="001A7715" w:rsidRDefault="00571C34" w:rsidP="00DE5AAC">
                      <w:pPr>
                        <w:pStyle w:val="NoSpacing"/>
                        <w:rPr>
                          <w:sz w:val="26"/>
                          <w:szCs w:val="26"/>
                        </w:rPr>
                      </w:pPr>
                      <w:r w:rsidRPr="00195535">
                        <w:rPr>
                          <w:rFonts w:ascii="Calibri" w:eastAsiaTheme="minorHAnsi" w:hAnsi="Calibri" w:cs="Times New Roman"/>
                          <w:i/>
                          <w:sz w:val="26"/>
                          <w:szCs w:val="28"/>
                          <w:lang w:val="en-AU" w:eastAsia="en-AU"/>
                        </w:rPr>
                        <w:t xml:space="preserve">An overview of the activities of the Independent Expert Scientific Committee on Coal Seam Gas and Large Coal Mining Development from </w:t>
                      </w:r>
                      <w:r>
                        <w:rPr>
                          <w:rFonts w:ascii="Calibri" w:eastAsiaTheme="minorHAnsi" w:hAnsi="Calibri" w:cs="Times New Roman"/>
                          <w:i/>
                          <w:sz w:val="26"/>
                          <w:szCs w:val="28"/>
                          <w:lang w:val="en-AU" w:eastAsia="en-AU"/>
                        </w:rPr>
                        <w:t>July</w:t>
                      </w:r>
                      <w:r w:rsidRPr="00195535">
                        <w:rPr>
                          <w:rFonts w:ascii="Calibri" w:eastAsiaTheme="minorHAnsi" w:hAnsi="Calibri" w:cs="Times New Roman"/>
                          <w:i/>
                          <w:sz w:val="26"/>
                          <w:szCs w:val="28"/>
                          <w:lang w:val="en-AU" w:eastAsia="en-AU"/>
                        </w:rPr>
                        <w:t xml:space="preserve"> 201</w:t>
                      </w:r>
                      <w:r>
                        <w:rPr>
                          <w:rFonts w:ascii="Calibri" w:eastAsiaTheme="minorHAnsi" w:hAnsi="Calibri" w:cs="Times New Roman"/>
                          <w:i/>
                          <w:sz w:val="26"/>
                          <w:szCs w:val="28"/>
                          <w:lang w:val="en-AU" w:eastAsia="en-AU"/>
                        </w:rPr>
                        <w:t>5</w:t>
                      </w:r>
                      <w:r w:rsidRPr="00195535">
                        <w:rPr>
                          <w:rFonts w:ascii="Calibri" w:eastAsiaTheme="minorHAnsi" w:hAnsi="Calibri" w:cs="Times New Roman"/>
                          <w:i/>
                          <w:sz w:val="26"/>
                          <w:szCs w:val="28"/>
                          <w:lang w:val="en-AU" w:eastAsia="en-AU"/>
                        </w:rPr>
                        <w:t xml:space="preserve"> to </w:t>
                      </w:r>
                      <w:r>
                        <w:rPr>
                          <w:rFonts w:ascii="Calibri" w:eastAsiaTheme="minorHAnsi" w:hAnsi="Calibri" w:cs="Times New Roman"/>
                          <w:i/>
                          <w:sz w:val="26"/>
                          <w:szCs w:val="28"/>
                          <w:lang w:val="en-AU" w:eastAsia="en-AU"/>
                        </w:rPr>
                        <w:t>June 2016</w:t>
                      </w:r>
                    </w:p>
                  </w:txbxContent>
                </v:textbox>
              </v:shape>
            </w:pict>
          </mc:Fallback>
        </mc:AlternateContent>
      </w:r>
    </w:p>
    <w:p w14:paraId="41312C12" w14:textId="77777777" w:rsidR="000D5B41" w:rsidRPr="008F12CE" w:rsidRDefault="000D5B41" w:rsidP="00B64716">
      <w:pPr>
        <w:spacing w:before="100" w:beforeAutospacing="1" w:after="0"/>
        <w:jc w:val="center"/>
        <w:rPr>
          <w:rFonts w:cs="Arial"/>
          <w:b/>
          <w:sz w:val="36"/>
          <w:szCs w:val="36"/>
          <w:lang w:val="en-AU" w:eastAsia="en-US"/>
        </w:rPr>
      </w:pPr>
    </w:p>
    <w:p w14:paraId="167481DD" w14:textId="77777777" w:rsidR="000D5B41" w:rsidRPr="008F12CE" w:rsidRDefault="000D5B41" w:rsidP="00B64716">
      <w:pPr>
        <w:spacing w:before="100" w:beforeAutospacing="1" w:after="0"/>
        <w:jc w:val="center"/>
        <w:rPr>
          <w:rFonts w:cs="Arial"/>
          <w:b/>
          <w:sz w:val="36"/>
          <w:szCs w:val="36"/>
          <w:lang w:val="en-AU" w:eastAsia="en-US"/>
        </w:rPr>
      </w:pPr>
    </w:p>
    <w:p w14:paraId="0EA6AE2A" w14:textId="77777777" w:rsidR="000D5B41" w:rsidRPr="008F12CE" w:rsidRDefault="000D5B41" w:rsidP="00B64716">
      <w:pPr>
        <w:spacing w:before="100" w:beforeAutospacing="1" w:after="0"/>
        <w:jc w:val="center"/>
        <w:rPr>
          <w:rFonts w:cs="Arial"/>
          <w:b/>
          <w:sz w:val="36"/>
          <w:szCs w:val="36"/>
          <w:lang w:val="en-AU" w:eastAsia="en-US"/>
        </w:rPr>
      </w:pPr>
    </w:p>
    <w:p w14:paraId="2B74418C" w14:textId="77777777" w:rsidR="000D5B41" w:rsidRPr="008F12CE" w:rsidRDefault="000D5B41" w:rsidP="00B64716">
      <w:pPr>
        <w:spacing w:before="100" w:beforeAutospacing="1" w:after="0"/>
        <w:jc w:val="center"/>
        <w:rPr>
          <w:rFonts w:cs="Arial"/>
          <w:b/>
          <w:sz w:val="36"/>
          <w:szCs w:val="36"/>
          <w:lang w:val="en-AU" w:eastAsia="en-US"/>
        </w:rPr>
      </w:pPr>
    </w:p>
    <w:p w14:paraId="26036BDB" w14:textId="77777777" w:rsidR="000D5B41" w:rsidRPr="008F12CE" w:rsidRDefault="000D5B41" w:rsidP="00B64716">
      <w:pPr>
        <w:spacing w:before="100" w:beforeAutospacing="1" w:after="0"/>
        <w:jc w:val="center"/>
        <w:rPr>
          <w:rFonts w:cs="Arial"/>
          <w:b/>
          <w:sz w:val="36"/>
          <w:szCs w:val="36"/>
          <w:lang w:val="en-AU" w:eastAsia="en-US"/>
        </w:rPr>
      </w:pPr>
    </w:p>
    <w:p w14:paraId="6C4D7BC9" w14:textId="77777777" w:rsidR="000D5B41" w:rsidRPr="008F12CE" w:rsidRDefault="000D5B41" w:rsidP="00B64716">
      <w:pPr>
        <w:spacing w:before="100" w:beforeAutospacing="1" w:after="0"/>
        <w:jc w:val="center"/>
        <w:rPr>
          <w:rFonts w:cs="Arial"/>
          <w:b/>
          <w:sz w:val="36"/>
          <w:szCs w:val="36"/>
          <w:lang w:val="en-AU" w:eastAsia="en-US"/>
        </w:rPr>
      </w:pPr>
    </w:p>
    <w:p w14:paraId="7392B5F1" w14:textId="77777777" w:rsidR="000D5B41" w:rsidRPr="008F12CE" w:rsidRDefault="000D5B41" w:rsidP="00B64716">
      <w:pPr>
        <w:spacing w:before="100" w:beforeAutospacing="1" w:after="0"/>
        <w:jc w:val="center"/>
        <w:rPr>
          <w:rFonts w:cs="Arial"/>
          <w:b/>
          <w:sz w:val="36"/>
          <w:szCs w:val="36"/>
          <w:lang w:val="en-AU" w:eastAsia="en-US"/>
        </w:rPr>
      </w:pPr>
    </w:p>
    <w:p w14:paraId="5E5ADC5B" w14:textId="77777777" w:rsidR="000D5B41" w:rsidRPr="008F12CE" w:rsidRDefault="000D5B41" w:rsidP="00B64716">
      <w:pPr>
        <w:spacing w:before="100" w:beforeAutospacing="1" w:after="0"/>
        <w:jc w:val="center"/>
        <w:rPr>
          <w:rFonts w:cs="Arial"/>
          <w:b/>
          <w:sz w:val="36"/>
          <w:szCs w:val="36"/>
          <w:lang w:val="en-AU" w:eastAsia="en-US"/>
        </w:rPr>
      </w:pPr>
    </w:p>
    <w:p w14:paraId="5EC467FF" w14:textId="77777777" w:rsidR="000D5B41" w:rsidRPr="008F12CE" w:rsidRDefault="000D5B41" w:rsidP="00B64716">
      <w:pPr>
        <w:spacing w:before="100" w:beforeAutospacing="1" w:after="0"/>
        <w:jc w:val="center"/>
        <w:rPr>
          <w:rFonts w:cs="Arial"/>
          <w:b/>
          <w:sz w:val="36"/>
          <w:szCs w:val="36"/>
          <w:lang w:val="en-AU" w:eastAsia="en-US"/>
        </w:rPr>
      </w:pPr>
    </w:p>
    <w:p w14:paraId="2FD692C8" w14:textId="77777777" w:rsidR="000D5B41" w:rsidRPr="008F12CE" w:rsidRDefault="000D5B41" w:rsidP="00B64716">
      <w:pPr>
        <w:spacing w:before="100" w:beforeAutospacing="1" w:after="0"/>
        <w:jc w:val="center"/>
        <w:rPr>
          <w:rFonts w:cs="Arial"/>
          <w:b/>
          <w:sz w:val="36"/>
          <w:szCs w:val="36"/>
          <w:lang w:val="en-AU" w:eastAsia="en-US"/>
        </w:rPr>
      </w:pPr>
    </w:p>
    <w:p w14:paraId="55C9C0C5" w14:textId="77777777" w:rsidR="005D5A33" w:rsidRDefault="005D5A33">
      <w:pPr>
        <w:spacing w:after="0"/>
        <w:rPr>
          <w:rFonts w:cs="Arial"/>
          <w:b/>
          <w:sz w:val="36"/>
          <w:szCs w:val="36"/>
          <w:lang w:val="en-AU" w:eastAsia="en-US"/>
        </w:rPr>
        <w:sectPr w:rsidR="005D5A33" w:rsidSect="005D5A33">
          <w:headerReference w:type="even" r:id="rId8"/>
          <w:headerReference w:type="default" r:id="rId9"/>
          <w:footerReference w:type="default" r:id="rId10"/>
          <w:headerReference w:type="first" r:id="rId11"/>
          <w:footerReference w:type="first" r:id="rId12"/>
          <w:pgSz w:w="11906" w:h="16838"/>
          <w:pgMar w:top="1245" w:right="991" w:bottom="284" w:left="1440" w:header="425" w:footer="189" w:gutter="0"/>
          <w:cols w:space="708"/>
          <w:titlePg/>
          <w:docGrid w:linePitch="360"/>
        </w:sectPr>
      </w:pPr>
    </w:p>
    <w:p w14:paraId="37F535A9" w14:textId="77777777" w:rsidR="008F0D43" w:rsidRDefault="008F0D43">
      <w:pPr>
        <w:spacing w:after="0"/>
        <w:rPr>
          <w:rFonts w:cs="Arial"/>
          <w:b/>
          <w:sz w:val="36"/>
          <w:szCs w:val="36"/>
          <w:lang w:val="en-AU" w:eastAsia="en-US"/>
        </w:rPr>
      </w:pPr>
    </w:p>
    <w:p w14:paraId="5518640B" w14:textId="77777777" w:rsidR="003E0643" w:rsidRDefault="003E0643" w:rsidP="003A74AB">
      <w:pPr>
        <w:tabs>
          <w:tab w:val="right" w:leader="dot" w:pos="9498"/>
        </w:tabs>
        <w:ind w:right="-23"/>
      </w:pPr>
    </w:p>
    <w:p w14:paraId="23C2D70F" w14:textId="77777777" w:rsidR="00E5539C" w:rsidRDefault="00E5539C" w:rsidP="00E5539C">
      <w:pPr>
        <w:rPr>
          <w:lang w:val="en-AU" w:eastAsia="en-US"/>
        </w:rPr>
      </w:pPr>
    </w:p>
    <w:p w14:paraId="04C124DB" w14:textId="77777777" w:rsidR="00EA10AB" w:rsidRDefault="00EA10AB">
      <w:pPr>
        <w:spacing w:after="0"/>
        <w:rPr>
          <w:rStyle w:val="A5"/>
          <w:sz w:val="22"/>
          <w:szCs w:val="22"/>
        </w:rPr>
      </w:pPr>
    </w:p>
    <w:p w14:paraId="00AFA733" w14:textId="77777777" w:rsidR="003A13CD" w:rsidRPr="003A13CD" w:rsidRDefault="00A00F93">
      <w:pPr>
        <w:spacing w:after="0"/>
        <w:rPr>
          <w:color w:val="000000"/>
          <w:sz w:val="22"/>
          <w:szCs w:val="22"/>
        </w:rPr>
      </w:pPr>
      <w:r w:rsidRPr="00981C97">
        <w:rPr>
          <w:color w:val="000000"/>
          <w:sz w:val="22"/>
          <w:szCs w:val="22"/>
        </w:rPr>
        <w:t xml:space="preserve">© </w:t>
      </w:r>
      <w:r w:rsidR="001C035A" w:rsidRPr="00981C97">
        <w:rPr>
          <w:color w:val="000000"/>
          <w:sz w:val="22"/>
          <w:szCs w:val="22"/>
        </w:rPr>
        <w:t xml:space="preserve">Copyright </w:t>
      </w:r>
      <w:r w:rsidRPr="00981C97">
        <w:rPr>
          <w:color w:val="000000"/>
          <w:sz w:val="22"/>
          <w:szCs w:val="22"/>
        </w:rPr>
        <w:t>Commonwealth of Australia</w:t>
      </w:r>
      <w:r w:rsidR="001C035A" w:rsidRPr="00981C97">
        <w:rPr>
          <w:color w:val="000000"/>
          <w:sz w:val="22"/>
          <w:szCs w:val="22"/>
        </w:rPr>
        <w:t>,</w:t>
      </w:r>
      <w:r w:rsidR="00C53A3E" w:rsidRPr="00981C97">
        <w:rPr>
          <w:color w:val="000000"/>
          <w:sz w:val="22"/>
          <w:szCs w:val="22"/>
        </w:rPr>
        <w:t xml:space="preserve"> 201</w:t>
      </w:r>
      <w:r w:rsidR="006634FB">
        <w:rPr>
          <w:color w:val="000000"/>
          <w:sz w:val="22"/>
          <w:szCs w:val="22"/>
        </w:rPr>
        <w:t>6</w:t>
      </w:r>
    </w:p>
    <w:p w14:paraId="6DAE077F" w14:textId="77777777" w:rsidR="00251214" w:rsidRPr="00B320FF" w:rsidRDefault="00A00F93" w:rsidP="001C035A">
      <w:pPr>
        <w:rPr>
          <w:rFonts w:ascii="Verdana" w:eastAsia="Times New Roman" w:hAnsi="Verdana" w:cs="Times New Roman"/>
          <w:color w:val="000000"/>
          <w:sz w:val="17"/>
          <w:szCs w:val="17"/>
          <w:lang w:val="en-AU" w:eastAsia="en-AU"/>
        </w:rPr>
      </w:pPr>
      <w:r w:rsidRPr="00A00F93">
        <w:rPr>
          <w:color w:val="000000"/>
          <w:sz w:val="22"/>
          <w:szCs w:val="22"/>
        </w:rPr>
        <w:br/>
      </w:r>
      <w:r w:rsidR="00251214" w:rsidRPr="00B320FF">
        <w:rPr>
          <w:rFonts w:ascii="Verdana" w:eastAsia="Times New Roman" w:hAnsi="Verdana" w:cs="Times New Roman"/>
          <w:noProof/>
          <w:color w:val="000000"/>
          <w:sz w:val="17"/>
          <w:szCs w:val="17"/>
          <w:lang w:val="en-AU" w:eastAsia="en-AU"/>
        </w:rPr>
        <w:drawing>
          <wp:inline distT="0" distB="0" distL="0" distR="0" wp14:anchorId="4FB9EB7D" wp14:editId="2A8C069C">
            <wp:extent cx="1409700" cy="5619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cstate="print"/>
                    <a:srcRect/>
                    <a:stretch>
                      <a:fillRect/>
                    </a:stretch>
                  </pic:blipFill>
                  <pic:spPr bwMode="auto">
                    <a:xfrm>
                      <a:off x="0" y="0"/>
                      <a:ext cx="1409700" cy="561975"/>
                    </a:xfrm>
                    <a:prstGeom prst="rect">
                      <a:avLst/>
                    </a:prstGeom>
                    <a:noFill/>
                    <a:ln w="9525">
                      <a:noFill/>
                      <a:miter lim="800000"/>
                      <a:headEnd/>
                      <a:tailEnd/>
                    </a:ln>
                  </pic:spPr>
                </pic:pic>
              </a:graphicData>
            </a:graphic>
          </wp:inline>
        </w:drawing>
      </w:r>
    </w:p>
    <w:p w14:paraId="48628747" w14:textId="77777777" w:rsidR="001C035A" w:rsidRPr="00B320FF" w:rsidRDefault="001C035A" w:rsidP="001C035A">
      <w:pPr>
        <w:rPr>
          <w:rFonts w:ascii="Verdana" w:eastAsia="Times New Roman" w:hAnsi="Verdana" w:cs="Times New Roman"/>
          <w:color w:val="000000"/>
          <w:sz w:val="17"/>
          <w:szCs w:val="17"/>
          <w:lang w:val="en-AU" w:eastAsia="en-AU"/>
        </w:rPr>
      </w:pPr>
      <w:r w:rsidRPr="00B320FF">
        <w:rPr>
          <w:rFonts w:ascii="Verdana" w:eastAsia="Times New Roman" w:hAnsi="Verdana" w:cs="Times New Roman"/>
          <w:color w:val="000000"/>
          <w:sz w:val="17"/>
          <w:szCs w:val="17"/>
          <w:lang w:val="en-AU" w:eastAsia="en-AU"/>
        </w:rPr>
        <w:br/>
      </w:r>
      <w:r w:rsidR="00F60E03" w:rsidRPr="00B320FF">
        <w:rPr>
          <w:rFonts w:eastAsia="Times New Roman" w:cs="Times New Roman"/>
          <w:i/>
          <w:sz w:val="22"/>
          <w:szCs w:val="22"/>
          <w:lang w:val="en-AU" w:eastAsia="en-AU"/>
        </w:rPr>
        <w:t>R</w:t>
      </w:r>
      <w:r w:rsidR="0095329E" w:rsidRPr="00B320FF">
        <w:rPr>
          <w:rFonts w:eastAsia="Times New Roman" w:cs="Times New Roman"/>
          <w:i/>
          <w:sz w:val="22"/>
          <w:szCs w:val="22"/>
          <w:lang w:val="en-AU" w:eastAsia="en-AU"/>
        </w:rPr>
        <w:t>eview</w:t>
      </w:r>
      <w:r w:rsidR="00F60E03" w:rsidRPr="00B320FF">
        <w:rPr>
          <w:rFonts w:eastAsia="Times New Roman" w:cs="Times New Roman"/>
          <w:i/>
          <w:sz w:val="22"/>
          <w:szCs w:val="22"/>
          <w:lang w:val="en-AU" w:eastAsia="en-AU"/>
        </w:rPr>
        <w:t xml:space="preserve"> of activities</w:t>
      </w:r>
      <w:r w:rsidR="00410851" w:rsidRPr="00B320FF">
        <w:rPr>
          <w:rFonts w:eastAsia="Times New Roman" w:cs="Times New Roman"/>
          <w:i/>
          <w:sz w:val="22"/>
          <w:szCs w:val="22"/>
          <w:lang w:val="en-AU" w:eastAsia="en-AU"/>
        </w:rPr>
        <w:t xml:space="preserve"> -</w:t>
      </w:r>
      <w:r w:rsidR="0095329E" w:rsidRPr="00B320FF">
        <w:rPr>
          <w:rFonts w:eastAsia="Times New Roman" w:cs="Times New Roman"/>
          <w:i/>
          <w:sz w:val="22"/>
          <w:szCs w:val="22"/>
          <w:lang w:val="en-AU" w:eastAsia="en-AU"/>
        </w:rPr>
        <w:t xml:space="preserve"> </w:t>
      </w:r>
      <w:r w:rsidR="002F3962">
        <w:rPr>
          <w:rFonts w:eastAsia="Times New Roman" w:cs="Times New Roman"/>
          <w:i/>
          <w:sz w:val="22"/>
          <w:szCs w:val="22"/>
          <w:lang w:val="en-AU" w:eastAsia="en-AU"/>
        </w:rPr>
        <w:t>July</w:t>
      </w:r>
      <w:r w:rsidR="0095329E" w:rsidRPr="00B320FF">
        <w:rPr>
          <w:rFonts w:eastAsia="Times New Roman" w:cs="Times New Roman"/>
          <w:i/>
          <w:sz w:val="22"/>
          <w:szCs w:val="22"/>
          <w:lang w:val="en-AU" w:eastAsia="en-AU"/>
        </w:rPr>
        <w:t xml:space="preserve"> 201</w:t>
      </w:r>
      <w:r w:rsidR="006634FB">
        <w:rPr>
          <w:rFonts w:eastAsia="Times New Roman" w:cs="Times New Roman"/>
          <w:i/>
          <w:sz w:val="22"/>
          <w:szCs w:val="22"/>
          <w:lang w:val="en-AU" w:eastAsia="en-AU"/>
        </w:rPr>
        <w:t>5</w:t>
      </w:r>
      <w:r w:rsidR="00F60E03" w:rsidRPr="00B320FF">
        <w:rPr>
          <w:rFonts w:eastAsia="Times New Roman" w:cs="Times New Roman"/>
          <w:i/>
          <w:sz w:val="22"/>
          <w:szCs w:val="22"/>
          <w:lang w:val="en-AU" w:eastAsia="en-AU"/>
        </w:rPr>
        <w:t xml:space="preserve">–June </w:t>
      </w:r>
      <w:r w:rsidR="0095329E" w:rsidRPr="00B320FF">
        <w:rPr>
          <w:rFonts w:eastAsia="Times New Roman" w:cs="Times New Roman"/>
          <w:i/>
          <w:sz w:val="22"/>
          <w:szCs w:val="22"/>
          <w:lang w:val="en-AU" w:eastAsia="en-AU"/>
        </w:rPr>
        <w:t>201</w:t>
      </w:r>
      <w:r w:rsidR="006634FB">
        <w:rPr>
          <w:rFonts w:eastAsia="Times New Roman" w:cs="Times New Roman"/>
          <w:i/>
          <w:sz w:val="22"/>
          <w:szCs w:val="22"/>
          <w:lang w:val="en-AU" w:eastAsia="en-AU"/>
        </w:rPr>
        <w:t>6</w:t>
      </w:r>
      <w:r w:rsidRPr="00B320FF">
        <w:rPr>
          <w:rFonts w:eastAsia="Times New Roman" w:cs="Times New Roman"/>
          <w:sz w:val="22"/>
          <w:szCs w:val="22"/>
          <w:lang w:val="en-AU" w:eastAsia="en-AU"/>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4" w:history="1">
        <w:r w:rsidRPr="00B320FF">
          <w:rPr>
            <w:rFonts w:eastAsia="Times New Roman" w:cs="Times New Roman"/>
            <w:sz w:val="22"/>
            <w:szCs w:val="22"/>
            <w:lang w:val="en-AU" w:eastAsia="en-AU"/>
          </w:rPr>
          <w:t>http://creativecommons.org/licenses/by/3.0/au/</w:t>
        </w:r>
      </w:hyperlink>
      <w:r w:rsidR="0095329E" w:rsidRPr="00B320FF">
        <w:rPr>
          <w:rFonts w:eastAsia="Times New Roman" w:cs="Times New Roman"/>
          <w:sz w:val="22"/>
          <w:szCs w:val="22"/>
          <w:lang w:val="en-AU" w:eastAsia="en-AU"/>
        </w:rPr>
        <w:t>.</w:t>
      </w:r>
      <w:r w:rsidRPr="00B320FF">
        <w:rPr>
          <w:rFonts w:eastAsia="Times New Roman" w:cs="Times New Roman"/>
          <w:sz w:val="22"/>
          <w:szCs w:val="22"/>
          <w:lang w:val="en-AU" w:eastAsia="en-AU"/>
        </w:rPr>
        <w:t xml:space="preserve"> </w:t>
      </w:r>
    </w:p>
    <w:p w14:paraId="06EC82A4" w14:textId="77777777" w:rsidR="001C035A" w:rsidRPr="0095329E" w:rsidRDefault="001C035A" w:rsidP="0095329E">
      <w:pPr>
        <w:spacing w:after="0"/>
        <w:rPr>
          <w:rFonts w:eastAsia="Times New Roman" w:cs="Times New Roman"/>
          <w:sz w:val="22"/>
          <w:szCs w:val="22"/>
          <w:lang w:val="en-AU" w:eastAsia="en-AU"/>
        </w:rPr>
      </w:pPr>
      <w:r w:rsidRPr="00B320FF">
        <w:rPr>
          <w:rFonts w:eastAsia="Times New Roman" w:cs="Times New Roman"/>
          <w:sz w:val="22"/>
          <w:szCs w:val="22"/>
          <w:lang w:val="en-AU" w:eastAsia="en-AU"/>
        </w:rPr>
        <w:t>This report should be attributed as ‘</w:t>
      </w:r>
      <w:r w:rsidR="00CC3625" w:rsidRPr="00B320FF">
        <w:rPr>
          <w:rFonts w:eastAsia="Times New Roman" w:cs="Times New Roman"/>
          <w:i/>
          <w:sz w:val="22"/>
          <w:szCs w:val="22"/>
          <w:lang w:val="en-AU" w:eastAsia="en-AU"/>
        </w:rPr>
        <w:t xml:space="preserve">Independent Expert Scientific Committee on Coal Seam Gas and Large Coal Mining Development: </w:t>
      </w:r>
      <w:r w:rsidR="00154A20">
        <w:rPr>
          <w:rFonts w:eastAsia="Times New Roman" w:cs="Times New Roman"/>
          <w:i/>
          <w:sz w:val="22"/>
          <w:szCs w:val="22"/>
          <w:lang w:val="en-AU" w:eastAsia="en-AU"/>
        </w:rPr>
        <w:t xml:space="preserve">Annual </w:t>
      </w:r>
      <w:r w:rsidR="00F60E03" w:rsidRPr="00B320FF">
        <w:rPr>
          <w:rFonts w:eastAsia="Times New Roman" w:cs="Times New Roman"/>
          <w:i/>
          <w:sz w:val="22"/>
          <w:szCs w:val="22"/>
          <w:lang w:val="en-AU" w:eastAsia="en-AU"/>
        </w:rPr>
        <w:t>R</w:t>
      </w:r>
      <w:r w:rsidR="0095329E" w:rsidRPr="00B320FF">
        <w:rPr>
          <w:rFonts w:eastAsia="Times New Roman" w:cs="Times New Roman"/>
          <w:i/>
          <w:sz w:val="22"/>
          <w:szCs w:val="22"/>
          <w:lang w:val="en-AU" w:eastAsia="en-AU"/>
        </w:rPr>
        <w:t>eview</w:t>
      </w:r>
      <w:r w:rsidR="00F60E03" w:rsidRPr="00B320FF">
        <w:rPr>
          <w:rFonts w:eastAsia="Times New Roman" w:cs="Times New Roman"/>
          <w:i/>
          <w:sz w:val="22"/>
          <w:szCs w:val="22"/>
          <w:lang w:val="en-AU" w:eastAsia="en-AU"/>
        </w:rPr>
        <w:t xml:space="preserve"> of </w:t>
      </w:r>
      <w:r w:rsidR="00154A20">
        <w:rPr>
          <w:rFonts w:eastAsia="Times New Roman" w:cs="Times New Roman"/>
          <w:i/>
          <w:sz w:val="22"/>
          <w:szCs w:val="22"/>
          <w:lang w:val="en-AU" w:eastAsia="en-AU"/>
        </w:rPr>
        <w:t>A</w:t>
      </w:r>
      <w:r w:rsidR="00F60E03" w:rsidRPr="00B320FF">
        <w:rPr>
          <w:rFonts w:eastAsia="Times New Roman" w:cs="Times New Roman"/>
          <w:i/>
          <w:sz w:val="22"/>
          <w:szCs w:val="22"/>
          <w:lang w:val="en-AU" w:eastAsia="en-AU"/>
        </w:rPr>
        <w:t xml:space="preserve">ctivities </w:t>
      </w:r>
      <w:r w:rsidR="002F3962">
        <w:rPr>
          <w:rFonts w:eastAsia="Times New Roman" w:cs="Times New Roman"/>
          <w:i/>
          <w:sz w:val="22"/>
          <w:szCs w:val="22"/>
          <w:lang w:val="en-AU" w:eastAsia="en-AU"/>
        </w:rPr>
        <w:t>–</w:t>
      </w:r>
      <w:r w:rsidR="0095329E" w:rsidRPr="00B320FF">
        <w:rPr>
          <w:rFonts w:eastAsia="Times New Roman" w:cs="Times New Roman"/>
          <w:i/>
          <w:sz w:val="22"/>
          <w:szCs w:val="22"/>
          <w:lang w:val="en-AU" w:eastAsia="en-AU"/>
        </w:rPr>
        <w:t xml:space="preserve"> </w:t>
      </w:r>
      <w:r w:rsidR="002F3962">
        <w:rPr>
          <w:rFonts w:eastAsia="Times New Roman" w:cs="Times New Roman"/>
          <w:i/>
          <w:sz w:val="22"/>
          <w:szCs w:val="22"/>
          <w:lang w:val="en-AU" w:eastAsia="en-AU"/>
        </w:rPr>
        <w:t xml:space="preserve">July </w:t>
      </w:r>
      <w:r w:rsidR="0095329E" w:rsidRPr="00B320FF">
        <w:rPr>
          <w:rFonts w:eastAsia="Times New Roman" w:cs="Times New Roman"/>
          <w:i/>
          <w:sz w:val="22"/>
          <w:szCs w:val="22"/>
          <w:lang w:val="en-AU" w:eastAsia="en-AU"/>
        </w:rPr>
        <w:t>201</w:t>
      </w:r>
      <w:r w:rsidR="006634FB">
        <w:rPr>
          <w:rFonts w:eastAsia="Times New Roman" w:cs="Times New Roman"/>
          <w:i/>
          <w:sz w:val="22"/>
          <w:szCs w:val="22"/>
          <w:lang w:val="en-AU" w:eastAsia="en-AU"/>
        </w:rPr>
        <w:t>5</w:t>
      </w:r>
      <w:r w:rsidR="00410851" w:rsidRPr="00B320FF">
        <w:rPr>
          <w:rFonts w:eastAsia="Times New Roman" w:cs="Times New Roman"/>
          <w:i/>
          <w:sz w:val="22"/>
          <w:szCs w:val="22"/>
          <w:lang w:val="en-AU" w:eastAsia="en-AU"/>
        </w:rPr>
        <w:t>-</w:t>
      </w:r>
      <w:r w:rsidR="00F60E03" w:rsidRPr="00B320FF">
        <w:rPr>
          <w:rFonts w:eastAsia="Times New Roman" w:cs="Times New Roman"/>
          <w:i/>
          <w:sz w:val="22"/>
          <w:szCs w:val="22"/>
          <w:lang w:val="en-AU" w:eastAsia="en-AU"/>
        </w:rPr>
        <w:t xml:space="preserve">June </w:t>
      </w:r>
      <w:r w:rsidR="0095329E" w:rsidRPr="00B320FF">
        <w:rPr>
          <w:rFonts w:eastAsia="Times New Roman" w:cs="Times New Roman"/>
          <w:i/>
          <w:sz w:val="22"/>
          <w:szCs w:val="22"/>
          <w:lang w:val="en-AU" w:eastAsia="en-AU"/>
        </w:rPr>
        <w:t>201</w:t>
      </w:r>
      <w:r w:rsidR="006634FB">
        <w:rPr>
          <w:rFonts w:eastAsia="Times New Roman" w:cs="Times New Roman"/>
          <w:i/>
          <w:sz w:val="22"/>
          <w:szCs w:val="22"/>
          <w:lang w:val="en-AU" w:eastAsia="en-AU"/>
        </w:rPr>
        <w:t>6</w:t>
      </w:r>
      <w:r w:rsidRPr="00B320FF">
        <w:rPr>
          <w:rFonts w:eastAsia="Times New Roman" w:cs="Times New Roman"/>
          <w:i/>
          <w:sz w:val="22"/>
          <w:szCs w:val="22"/>
          <w:lang w:val="en-AU" w:eastAsia="en-AU"/>
        </w:rPr>
        <w:t>, Commonwealth of Australia</w:t>
      </w:r>
      <w:r w:rsidR="00C53A3E" w:rsidRPr="00B320FF">
        <w:rPr>
          <w:rFonts w:eastAsia="Times New Roman" w:cs="Times New Roman"/>
          <w:i/>
          <w:sz w:val="22"/>
          <w:szCs w:val="22"/>
          <w:lang w:val="en-AU" w:eastAsia="en-AU"/>
        </w:rPr>
        <w:t xml:space="preserve">, </w:t>
      </w:r>
      <w:r w:rsidR="00C53A3E" w:rsidRPr="00981C97">
        <w:rPr>
          <w:rFonts w:eastAsia="Times New Roman" w:cs="Times New Roman"/>
          <w:i/>
          <w:sz w:val="22"/>
          <w:szCs w:val="22"/>
          <w:lang w:val="en-AU" w:eastAsia="en-AU"/>
        </w:rPr>
        <w:t>201</w:t>
      </w:r>
      <w:r w:rsidR="006634FB">
        <w:rPr>
          <w:rFonts w:eastAsia="Times New Roman" w:cs="Times New Roman"/>
          <w:i/>
          <w:sz w:val="22"/>
          <w:szCs w:val="22"/>
          <w:lang w:val="en-AU" w:eastAsia="en-AU"/>
        </w:rPr>
        <w:t>6</w:t>
      </w:r>
      <w:r w:rsidRPr="00981C97">
        <w:rPr>
          <w:rFonts w:eastAsia="Times New Roman" w:cs="Times New Roman"/>
          <w:i/>
          <w:sz w:val="22"/>
          <w:szCs w:val="22"/>
          <w:lang w:val="en-AU" w:eastAsia="en-AU"/>
        </w:rPr>
        <w:t>’</w:t>
      </w:r>
      <w:r w:rsidRPr="00B320FF">
        <w:rPr>
          <w:rFonts w:eastAsia="Times New Roman" w:cs="Times New Roman"/>
          <w:i/>
          <w:sz w:val="22"/>
          <w:szCs w:val="22"/>
          <w:lang w:val="en-AU" w:eastAsia="en-AU"/>
        </w:rPr>
        <w:t>.</w:t>
      </w:r>
      <w:r w:rsidR="0095329E" w:rsidRPr="0095329E">
        <w:rPr>
          <w:rFonts w:eastAsia="Times New Roman" w:cs="Times New Roman"/>
          <w:sz w:val="22"/>
          <w:szCs w:val="22"/>
          <w:lang w:val="en-AU" w:eastAsia="en-AU"/>
        </w:rPr>
        <w:t xml:space="preserve"> </w:t>
      </w:r>
    </w:p>
    <w:p w14:paraId="3A5C8ADF" w14:textId="77777777" w:rsidR="00726FF6" w:rsidRDefault="00726FF6" w:rsidP="0095329E">
      <w:pPr>
        <w:spacing w:after="0"/>
      </w:pPr>
    </w:p>
    <w:p w14:paraId="0B4856D2" w14:textId="77777777" w:rsidR="00726FF6" w:rsidRPr="001C035A" w:rsidRDefault="00726FF6" w:rsidP="00726FF6">
      <w:pPr>
        <w:pStyle w:val="Footer"/>
        <w:rPr>
          <w:sz w:val="22"/>
          <w:szCs w:val="22"/>
        </w:rPr>
      </w:pPr>
      <w:r w:rsidRPr="001C035A">
        <w:rPr>
          <w:sz w:val="22"/>
          <w:szCs w:val="22"/>
        </w:rPr>
        <w:t xml:space="preserve">This </w:t>
      </w:r>
      <w:r w:rsidR="00D43478">
        <w:rPr>
          <w:sz w:val="22"/>
          <w:szCs w:val="22"/>
        </w:rPr>
        <w:t>publication</w:t>
      </w:r>
      <w:r w:rsidR="00D43478" w:rsidRPr="001C035A">
        <w:rPr>
          <w:sz w:val="22"/>
          <w:szCs w:val="22"/>
        </w:rPr>
        <w:t xml:space="preserve"> </w:t>
      </w:r>
      <w:r w:rsidRPr="001C035A">
        <w:rPr>
          <w:sz w:val="22"/>
          <w:szCs w:val="22"/>
        </w:rPr>
        <w:t>is funded by the Australian Government Department of the Environment</w:t>
      </w:r>
      <w:r w:rsidR="00C01217">
        <w:rPr>
          <w:sz w:val="22"/>
          <w:szCs w:val="22"/>
        </w:rPr>
        <w:t xml:space="preserve"> and Energy</w:t>
      </w:r>
      <w:r w:rsidRPr="001C035A">
        <w:rPr>
          <w:sz w:val="22"/>
          <w:szCs w:val="22"/>
        </w:rPr>
        <w:t>.</w:t>
      </w:r>
      <w:r w:rsidR="001C035A" w:rsidRPr="001C035A">
        <w:rPr>
          <w:sz w:val="22"/>
          <w:szCs w:val="22"/>
        </w:rPr>
        <w:t xml:space="preserve"> The views and opinions expressed in this publication are those of the authors and do not necessarily reflect those of the Australian Government or the Minister for the Environment</w:t>
      </w:r>
      <w:r w:rsidR="00C01217">
        <w:rPr>
          <w:sz w:val="22"/>
          <w:szCs w:val="22"/>
        </w:rPr>
        <w:t xml:space="preserve"> and Energy</w:t>
      </w:r>
      <w:r w:rsidR="001C035A" w:rsidRPr="001C035A">
        <w:rPr>
          <w:sz w:val="22"/>
          <w:szCs w:val="22"/>
        </w:rPr>
        <w:t>.</w:t>
      </w:r>
    </w:p>
    <w:p w14:paraId="7137668A" w14:textId="77777777" w:rsidR="004E52B0" w:rsidRDefault="004E52B0">
      <w:pPr>
        <w:spacing w:after="0"/>
        <w:rPr>
          <w:rStyle w:val="A5"/>
          <w:sz w:val="22"/>
          <w:szCs w:val="22"/>
        </w:rPr>
      </w:pPr>
    </w:p>
    <w:p w14:paraId="7565BB6F" w14:textId="77777777" w:rsidR="004E52B0" w:rsidRDefault="004E52B0">
      <w:pPr>
        <w:spacing w:after="0"/>
        <w:rPr>
          <w:rStyle w:val="A5"/>
          <w:b/>
          <w:sz w:val="22"/>
          <w:szCs w:val="22"/>
        </w:rPr>
      </w:pPr>
      <w:r>
        <w:rPr>
          <w:rStyle w:val="A5"/>
          <w:b/>
          <w:sz w:val="22"/>
          <w:szCs w:val="22"/>
        </w:rPr>
        <w:t>Contact details</w:t>
      </w:r>
    </w:p>
    <w:p w14:paraId="5AD4828A" w14:textId="77777777" w:rsidR="004E52B0" w:rsidRDefault="004E52B0">
      <w:pPr>
        <w:spacing w:after="0"/>
        <w:rPr>
          <w:rStyle w:val="A5"/>
          <w:b/>
          <w:sz w:val="22"/>
          <w:szCs w:val="22"/>
        </w:rPr>
      </w:pPr>
    </w:p>
    <w:p w14:paraId="25A0D3A8" w14:textId="77777777" w:rsidR="004E52B0" w:rsidRDefault="00A00F93">
      <w:pPr>
        <w:spacing w:after="0"/>
        <w:rPr>
          <w:rStyle w:val="A5"/>
          <w:sz w:val="22"/>
          <w:szCs w:val="22"/>
        </w:rPr>
      </w:pPr>
      <w:r w:rsidRPr="00A00F93">
        <w:rPr>
          <w:rStyle w:val="A5"/>
          <w:sz w:val="22"/>
          <w:szCs w:val="22"/>
        </w:rPr>
        <w:t xml:space="preserve">For information about this report or </w:t>
      </w:r>
      <w:r w:rsidR="00DE5AAC">
        <w:rPr>
          <w:rStyle w:val="A5"/>
          <w:sz w:val="22"/>
          <w:szCs w:val="22"/>
        </w:rPr>
        <w:t>about the work of the IESC</w:t>
      </w:r>
      <w:r w:rsidR="004E52B0">
        <w:rPr>
          <w:rStyle w:val="A5"/>
          <w:sz w:val="22"/>
          <w:szCs w:val="22"/>
        </w:rPr>
        <w:t xml:space="preserve">, please contact: </w:t>
      </w:r>
    </w:p>
    <w:p w14:paraId="25E4A09C" w14:textId="77777777" w:rsidR="004E52B0" w:rsidRDefault="004E52B0">
      <w:pPr>
        <w:spacing w:after="0"/>
        <w:rPr>
          <w:rStyle w:val="A5"/>
          <w:sz w:val="22"/>
          <w:szCs w:val="22"/>
        </w:rPr>
      </w:pPr>
    </w:p>
    <w:p w14:paraId="4EF24C93" w14:textId="77777777" w:rsidR="008F2241" w:rsidRDefault="001F5D33">
      <w:pPr>
        <w:spacing w:after="0"/>
        <w:ind w:left="567"/>
        <w:rPr>
          <w:rStyle w:val="A5"/>
          <w:sz w:val="22"/>
          <w:szCs w:val="22"/>
        </w:rPr>
      </w:pPr>
      <w:r>
        <w:rPr>
          <w:rStyle w:val="A5"/>
          <w:sz w:val="22"/>
          <w:szCs w:val="22"/>
        </w:rPr>
        <w:t>IESC Secretariat</w:t>
      </w:r>
    </w:p>
    <w:p w14:paraId="40707D51" w14:textId="77777777" w:rsidR="00C825C0" w:rsidRDefault="00C825C0" w:rsidP="00C825C0">
      <w:pPr>
        <w:spacing w:after="0"/>
        <w:ind w:left="567"/>
        <w:rPr>
          <w:rStyle w:val="A5"/>
          <w:sz w:val="22"/>
          <w:szCs w:val="22"/>
        </w:rPr>
      </w:pPr>
      <w:r>
        <w:rPr>
          <w:rStyle w:val="A5"/>
          <w:sz w:val="22"/>
          <w:szCs w:val="22"/>
        </w:rPr>
        <w:t>Office of Water Science</w:t>
      </w:r>
    </w:p>
    <w:p w14:paraId="36846511" w14:textId="77777777" w:rsidR="008F2241" w:rsidRDefault="00C825C0">
      <w:pPr>
        <w:spacing w:after="0"/>
        <w:ind w:left="567"/>
        <w:rPr>
          <w:rStyle w:val="A5"/>
          <w:sz w:val="22"/>
          <w:szCs w:val="22"/>
        </w:rPr>
      </w:pPr>
      <w:r>
        <w:rPr>
          <w:rStyle w:val="A5"/>
          <w:sz w:val="22"/>
          <w:szCs w:val="22"/>
        </w:rPr>
        <w:t>Department of the Environment</w:t>
      </w:r>
      <w:r w:rsidR="00C01217">
        <w:rPr>
          <w:rStyle w:val="A5"/>
          <w:sz w:val="22"/>
          <w:szCs w:val="22"/>
        </w:rPr>
        <w:t xml:space="preserve"> and Energy</w:t>
      </w:r>
    </w:p>
    <w:p w14:paraId="10261273" w14:textId="77777777" w:rsidR="008F2241" w:rsidRDefault="001F5D33">
      <w:pPr>
        <w:spacing w:after="0"/>
        <w:ind w:left="567"/>
        <w:rPr>
          <w:rStyle w:val="A5"/>
          <w:sz w:val="22"/>
          <w:szCs w:val="22"/>
        </w:rPr>
      </w:pPr>
      <w:r>
        <w:rPr>
          <w:rStyle w:val="A5"/>
          <w:sz w:val="22"/>
          <w:szCs w:val="22"/>
        </w:rPr>
        <w:t>GPO Box 787</w:t>
      </w:r>
    </w:p>
    <w:p w14:paraId="1F9E6E04" w14:textId="77777777" w:rsidR="008F2241" w:rsidRDefault="001F5D33">
      <w:pPr>
        <w:spacing w:after="0"/>
        <w:ind w:left="567"/>
        <w:rPr>
          <w:rStyle w:val="A5"/>
          <w:sz w:val="22"/>
          <w:szCs w:val="22"/>
        </w:rPr>
      </w:pPr>
      <w:proofErr w:type="gramStart"/>
      <w:r>
        <w:rPr>
          <w:rStyle w:val="A5"/>
          <w:sz w:val="22"/>
          <w:szCs w:val="22"/>
        </w:rPr>
        <w:t>C</w:t>
      </w:r>
      <w:r w:rsidR="00BA2CB5">
        <w:rPr>
          <w:rStyle w:val="A5"/>
          <w:sz w:val="22"/>
          <w:szCs w:val="22"/>
        </w:rPr>
        <w:t>ANBERRA</w:t>
      </w:r>
      <w:r>
        <w:rPr>
          <w:rStyle w:val="A5"/>
          <w:sz w:val="22"/>
          <w:szCs w:val="22"/>
        </w:rPr>
        <w:t xml:space="preserve">  ACT</w:t>
      </w:r>
      <w:proofErr w:type="gramEnd"/>
      <w:r>
        <w:rPr>
          <w:rStyle w:val="A5"/>
          <w:sz w:val="22"/>
          <w:szCs w:val="22"/>
        </w:rPr>
        <w:t xml:space="preserve">  2601</w:t>
      </w:r>
    </w:p>
    <w:p w14:paraId="1BEF57B0" w14:textId="77777777" w:rsidR="0069343D" w:rsidRDefault="0069343D">
      <w:pPr>
        <w:spacing w:after="0"/>
        <w:rPr>
          <w:rStyle w:val="A5"/>
          <w:sz w:val="22"/>
          <w:szCs w:val="22"/>
        </w:rPr>
      </w:pPr>
    </w:p>
    <w:p w14:paraId="4803B24F" w14:textId="77777777" w:rsidR="001F5D33" w:rsidRPr="004E52B0" w:rsidRDefault="006E550B">
      <w:pPr>
        <w:spacing w:after="0"/>
        <w:rPr>
          <w:rStyle w:val="A5"/>
          <w:sz w:val="22"/>
          <w:szCs w:val="22"/>
        </w:rPr>
      </w:pPr>
      <w:r>
        <w:rPr>
          <w:rStyle w:val="A5"/>
          <w:sz w:val="22"/>
          <w:szCs w:val="22"/>
        </w:rPr>
        <w:t>T</w:t>
      </w:r>
      <w:r w:rsidR="003F303D">
        <w:rPr>
          <w:rStyle w:val="A5"/>
          <w:sz w:val="22"/>
          <w:szCs w:val="22"/>
        </w:rPr>
        <w:t>he</w:t>
      </w:r>
      <w:r w:rsidR="00DE5AAC">
        <w:rPr>
          <w:rStyle w:val="A5"/>
          <w:sz w:val="22"/>
          <w:szCs w:val="22"/>
        </w:rPr>
        <w:t xml:space="preserve"> report can be accessed at</w:t>
      </w:r>
      <w:r w:rsidR="001F5D33">
        <w:rPr>
          <w:rStyle w:val="A5"/>
          <w:sz w:val="22"/>
          <w:szCs w:val="22"/>
        </w:rPr>
        <w:t xml:space="preserve"> </w:t>
      </w:r>
      <w:hyperlink w:history="1">
        <w:r w:rsidR="004A23C9" w:rsidRPr="00AA1B7A">
          <w:rPr>
            <w:rStyle w:val="Hyperlink"/>
            <w:sz w:val="22"/>
            <w:szCs w:val="22"/>
          </w:rPr>
          <w:t>www.iesc.environment.gov.au</w:t>
        </w:r>
        <w:r w:rsidR="004A23C9" w:rsidRPr="00AA1B7A" w:rsidDel="004A23C9">
          <w:rPr>
            <w:rStyle w:val="Hyperlink"/>
            <w:sz w:val="22"/>
            <w:szCs w:val="22"/>
          </w:rPr>
          <w:t xml:space="preserve"> </w:t>
        </w:r>
      </w:hyperlink>
      <w:r w:rsidR="00DE5AAC" w:rsidRPr="00985B2D">
        <w:rPr>
          <w:sz w:val="22"/>
          <w:szCs w:val="22"/>
        </w:rPr>
        <w:t>.</w:t>
      </w:r>
    </w:p>
    <w:p w14:paraId="50DC6374" w14:textId="77777777" w:rsidR="00DE5AAC" w:rsidRDefault="00DE5AAC">
      <w:pPr>
        <w:spacing w:after="0"/>
        <w:rPr>
          <w:lang w:val="en-AU" w:eastAsia="en-US"/>
        </w:rPr>
      </w:pPr>
    </w:p>
    <w:p w14:paraId="31E0426B" w14:textId="77777777" w:rsidR="00B320FF" w:rsidRDefault="00B320FF">
      <w:pPr>
        <w:spacing w:after="0"/>
        <w:rPr>
          <w:lang w:val="en-AU" w:eastAsia="en-US"/>
        </w:rPr>
      </w:pPr>
    </w:p>
    <w:p w14:paraId="0360BE38" w14:textId="77777777" w:rsidR="00B320FF" w:rsidRDefault="00B320FF">
      <w:pPr>
        <w:spacing w:after="0"/>
        <w:rPr>
          <w:lang w:val="en-AU" w:eastAsia="en-US"/>
        </w:rPr>
      </w:pPr>
    </w:p>
    <w:p w14:paraId="316E186D" w14:textId="77777777" w:rsidR="00B320FF" w:rsidRDefault="00B320FF">
      <w:pPr>
        <w:spacing w:after="0"/>
        <w:rPr>
          <w:lang w:val="en-AU" w:eastAsia="en-US"/>
        </w:rPr>
      </w:pPr>
    </w:p>
    <w:p w14:paraId="67ABDC45" w14:textId="77777777" w:rsidR="00B320FF" w:rsidRDefault="00B320FF">
      <w:pPr>
        <w:spacing w:after="0"/>
        <w:rPr>
          <w:lang w:val="en-AU" w:eastAsia="en-US"/>
        </w:rPr>
      </w:pPr>
    </w:p>
    <w:p w14:paraId="472E38A1" w14:textId="77777777" w:rsidR="00B320FF" w:rsidRDefault="00B320FF">
      <w:pPr>
        <w:spacing w:after="0"/>
        <w:rPr>
          <w:lang w:val="en-AU" w:eastAsia="en-US"/>
        </w:rPr>
      </w:pPr>
    </w:p>
    <w:p w14:paraId="533F521A" w14:textId="77777777" w:rsidR="00B320FF" w:rsidRDefault="00B320FF">
      <w:pPr>
        <w:spacing w:after="0"/>
        <w:rPr>
          <w:lang w:val="en-AU" w:eastAsia="en-US"/>
        </w:rPr>
      </w:pPr>
    </w:p>
    <w:p w14:paraId="3F3D9293" w14:textId="77777777" w:rsidR="009E55E5" w:rsidRDefault="009E55E5">
      <w:pPr>
        <w:spacing w:after="0"/>
        <w:rPr>
          <w:lang w:val="en-AU" w:eastAsia="en-US"/>
        </w:rPr>
      </w:pPr>
    </w:p>
    <w:p w14:paraId="382CF728" w14:textId="77777777" w:rsidR="009E55E5" w:rsidRDefault="009E55E5">
      <w:pPr>
        <w:spacing w:after="0"/>
        <w:rPr>
          <w:lang w:val="en-AU" w:eastAsia="en-US"/>
        </w:rPr>
      </w:pPr>
    </w:p>
    <w:p w14:paraId="301286A2" w14:textId="77777777" w:rsidR="00A512E7" w:rsidRDefault="00A512E7">
      <w:pPr>
        <w:spacing w:after="0"/>
        <w:rPr>
          <w:lang w:val="en-AU" w:eastAsia="en-US"/>
        </w:rPr>
      </w:pPr>
    </w:p>
    <w:p w14:paraId="51C3CB2B" w14:textId="77777777" w:rsidR="009E55E5" w:rsidRDefault="009E55E5">
      <w:pPr>
        <w:spacing w:after="0"/>
        <w:rPr>
          <w:lang w:val="en-AU" w:eastAsia="en-US"/>
        </w:rPr>
      </w:pPr>
    </w:p>
    <w:p w14:paraId="5F56140D" w14:textId="40019AB9" w:rsidR="00A512E7" w:rsidRDefault="00EC74BE">
      <w:pPr>
        <w:spacing w:after="0"/>
        <w:rPr>
          <w:lang w:val="en-AU" w:eastAsia="en-US"/>
        </w:rPr>
      </w:pPr>
      <w:r>
        <w:rPr>
          <w:noProof/>
          <w:lang w:val="en-AU" w:eastAsia="en-AU"/>
        </w:rPr>
        <mc:AlternateContent>
          <mc:Choice Requires="wps">
            <w:drawing>
              <wp:inline distT="0" distB="0" distL="0" distR="0" wp14:anchorId="58E64D3C" wp14:editId="1F1A7D2B">
                <wp:extent cx="5897880" cy="648970"/>
                <wp:effectExtent l="0" t="0" r="7620" b="0"/>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648970"/>
                        </a:xfrm>
                        <a:prstGeom prst="roundRect">
                          <a:avLst>
                            <a:gd name="adj" fmla="val 16667"/>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607FEC" w14:textId="77777777" w:rsidR="00571C34" w:rsidRDefault="00571C34" w:rsidP="00A512E7">
                            <w:pPr>
                              <w:pStyle w:val="ListBullet"/>
                              <w:numPr>
                                <w:ilvl w:val="0"/>
                                <w:numId w:val="0"/>
                              </w:numPr>
                              <w:spacing w:after="120" w:line="276" w:lineRule="auto"/>
                              <w:ind w:right="23"/>
                              <w:rPr>
                                <w:rFonts w:cs="Arial"/>
                                <w:sz w:val="22"/>
                                <w:szCs w:val="22"/>
                              </w:rPr>
                            </w:pPr>
                            <w:r w:rsidRPr="00F03B7A">
                              <w:rPr>
                                <w:rFonts w:cs="Arial"/>
                                <w:sz w:val="22"/>
                                <w:szCs w:val="22"/>
                              </w:rPr>
                              <w:t>This report</w:t>
                            </w:r>
                            <w:r>
                              <w:rPr>
                                <w:rFonts w:cs="Arial"/>
                                <w:sz w:val="22"/>
                                <w:szCs w:val="22"/>
                              </w:rPr>
                              <w:t xml:space="preserve"> outlines the activities of the </w:t>
                            </w:r>
                            <w:r w:rsidRPr="007301C0">
                              <w:rPr>
                                <w:rFonts w:cs="Arial"/>
                                <w:sz w:val="22"/>
                                <w:szCs w:val="22"/>
                              </w:rPr>
                              <w:t xml:space="preserve">Independent Expert Scientific Committee on Coal Seam Gas and Large Coal Mining Development </w:t>
                            </w:r>
                            <w:r>
                              <w:rPr>
                                <w:rFonts w:cs="Arial"/>
                                <w:sz w:val="22"/>
                                <w:szCs w:val="22"/>
                              </w:rPr>
                              <w:t xml:space="preserve">(the IESC) for the period July 2015 to June 2016. </w:t>
                            </w:r>
                          </w:p>
                        </w:txbxContent>
                      </wps:txbx>
                      <wps:bodyPr rot="0" vert="horz" wrap="square" lIns="91440" tIns="10800" rIns="91440" bIns="10800" anchor="t" anchorCtr="0" upright="1">
                        <a:noAutofit/>
                      </wps:bodyPr>
                    </wps:wsp>
                  </a:graphicData>
                </a:graphic>
              </wp:inline>
            </w:drawing>
          </mc:Choice>
          <mc:Fallback>
            <w:pict>
              <v:roundrect w14:anchorId="58E64D3C" id="AutoShape 38" o:spid="_x0000_s1027" style="width:464.4pt;height:51.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" fillcolor="#b6dde8 [1304]" stroked="f">
                <v:textbox inset=",.3mm,,.3mm">
                  <w:txbxContent>
                    <w:p w14:paraId="19607FEC" w14:textId="77777777" w:rsidR="00571C34" w:rsidRDefault="00571C34" w:rsidP="00A512E7">
                      <w:pPr>
                        <w:pStyle w:val="ListBullet"/>
                        <w:numPr>
                          <w:ilvl w:val="0"/>
                          <w:numId w:val="0"/>
                        </w:numPr>
                        <w:spacing w:after="120" w:line="276" w:lineRule="auto"/>
                        <w:ind w:right="23"/>
                        <w:rPr>
                          <w:rFonts w:cs="Arial"/>
                          <w:sz w:val="22"/>
                          <w:szCs w:val="22"/>
                        </w:rPr>
                      </w:pPr>
                      <w:r w:rsidRPr="00F03B7A">
                        <w:rPr>
                          <w:rFonts w:cs="Arial"/>
                          <w:sz w:val="22"/>
                          <w:szCs w:val="22"/>
                        </w:rPr>
                        <w:t>This report</w:t>
                      </w:r>
                      <w:r>
                        <w:rPr>
                          <w:rFonts w:cs="Arial"/>
                          <w:sz w:val="22"/>
                          <w:szCs w:val="22"/>
                        </w:rPr>
                        <w:t xml:space="preserve"> outlines the activities of the </w:t>
                      </w:r>
                      <w:r w:rsidRPr="007301C0">
                        <w:rPr>
                          <w:rFonts w:cs="Arial"/>
                          <w:sz w:val="22"/>
                          <w:szCs w:val="22"/>
                        </w:rPr>
                        <w:t xml:space="preserve">Independent Expert Scientific Committee on Coal Seam Gas and Large Coal Mining Development </w:t>
                      </w:r>
                      <w:r>
                        <w:rPr>
                          <w:rFonts w:cs="Arial"/>
                          <w:sz w:val="22"/>
                          <w:szCs w:val="22"/>
                        </w:rPr>
                        <w:t xml:space="preserve">(the IESC) for the period July 2015 to June 2016. </w:t>
                      </w:r>
                    </w:p>
                  </w:txbxContent>
                </v:textbox>
                <w10:anchorlock/>
              </v:roundrect>
            </w:pict>
          </mc:Fallback>
        </mc:AlternateContent>
      </w:r>
    </w:p>
    <w:sdt>
      <w:sdtPr>
        <w:rPr>
          <w:rFonts w:asciiTheme="minorHAnsi" w:eastAsiaTheme="minorEastAsia" w:hAnsiTheme="minorHAnsi" w:cstheme="minorBidi"/>
          <w:b w:val="0"/>
          <w:bCs w:val="0"/>
          <w:color w:val="auto"/>
          <w:sz w:val="24"/>
          <w:szCs w:val="24"/>
          <w:lang w:eastAsia="ja-JP"/>
        </w:rPr>
        <w:id w:val="17809325"/>
        <w:docPartObj>
          <w:docPartGallery w:val="Table of Contents"/>
          <w:docPartUnique/>
        </w:docPartObj>
      </w:sdtPr>
      <w:sdtEndPr/>
      <w:sdtContent>
        <w:p w14:paraId="044C11FD" w14:textId="77777777" w:rsidR="00410851" w:rsidRDefault="00410851">
          <w:pPr>
            <w:pStyle w:val="TOCHeading"/>
          </w:pPr>
          <w:r>
            <w:t>Contents</w:t>
          </w:r>
        </w:p>
        <w:p w14:paraId="755AD386" w14:textId="4A9E7418" w:rsidR="00FE13C0" w:rsidRDefault="007422C5">
          <w:pPr>
            <w:pStyle w:val="TOC1"/>
            <w:rPr>
              <w:noProof/>
              <w:sz w:val="22"/>
              <w:szCs w:val="22"/>
              <w:lang w:val="en-AU" w:eastAsia="en-AU"/>
            </w:rPr>
          </w:pPr>
          <w:r>
            <w:fldChar w:fldCharType="begin"/>
          </w:r>
          <w:r w:rsidR="00410851">
            <w:instrText xml:space="preserve"> TOC \o "1-3" \h \z \u </w:instrText>
          </w:r>
          <w:r>
            <w:fldChar w:fldCharType="separate"/>
          </w:r>
          <w:hyperlink w:anchor="_Toc461101248" w:history="1">
            <w:r w:rsidR="00FE13C0" w:rsidRPr="0034784F">
              <w:rPr>
                <w:rStyle w:val="Hyperlink"/>
                <w:rFonts w:cs="Arial"/>
                <w:b/>
                <w:noProof/>
                <w:lang w:val="en-AU" w:eastAsia="en-US"/>
              </w:rPr>
              <w:t>Foreword</w:t>
            </w:r>
            <w:r w:rsidR="00FE13C0">
              <w:rPr>
                <w:noProof/>
                <w:webHidden/>
              </w:rPr>
              <w:tab/>
            </w:r>
            <w:r>
              <w:rPr>
                <w:noProof/>
                <w:webHidden/>
              </w:rPr>
              <w:fldChar w:fldCharType="begin"/>
            </w:r>
            <w:r w:rsidR="00FE13C0">
              <w:rPr>
                <w:noProof/>
                <w:webHidden/>
              </w:rPr>
              <w:instrText xml:space="preserve"> PAGEREF _Toc461101248 \h </w:instrText>
            </w:r>
            <w:r>
              <w:rPr>
                <w:noProof/>
                <w:webHidden/>
              </w:rPr>
            </w:r>
            <w:r>
              <w:rPr>
                <w:noProof/>
                <w:webHidden/>
              </w:rPr>
              <w:fldChar w:fldCharType="separate"/>
            </w:r>
            <w:r w:rsidR="00E953C9">
              <w:rPr>
                <w:noProof/>
                <w:webHidden/>
              </w:rPr>
              <w:t>4</w:t>
            </w:r>
            <w:r>
              <w:rPr>
                <w:noProof/>
                <w:webHidden/>
              </w:rPr>
              <w:fldChar w:fldCharType="end"/>
            </w:r>
          </w:hyperlink>
        </w:p>
        <w:p w14:paraId="3871B9DC" w14:textId="3BD89968" w:rsidR="00FE13C0" w:rsidRDefault="00CE6B4C">
          <w:pPr>
            <w:pStyle w:val="TOC1"/>
            <w:rPr>
              <w:noProof/>
              <w:sz w:val="22"/>
              <w:szCs w:val="22"/>
              <w:lang w:val="en-AU" w:eastAsia="en-AU"/>
            </w:rPr>
          </w:pPr>
          <w:hyperlink w:anchor="_Toc461101249" w:history="1">
            <w:r w:rsidR="00FE13C0" w:rsidRPr="0034784F">
              <w:rPr>
                <w:rStyle w:val="Hyperlink"/>
                <w:rFonts w:cs="Arial"/>
                <w:b/>
                <w:noProof/>
                <w:lang w:val="en-AU" w:eastAsia="en-US"/>
              </w:rPr>
              <w:t>1.</w:t>
            </w:r>
            <w:r w:rsidR="00FE13C0">
              <w:rPr>
                <w:noProof/>
                <w:sz w:val="22"/>
                <w:szCs w:val="22"/>
                <w:lang w:val="en-AU" w:eastAsia="en-AU"/>
              </w:rPr>
              <w:tab/>
            </w:r>
            <w:r w:rsidR="00FE13C0" w:rsidRPr="0034784F">
              <w:rPr>
                <w:rStyle w:val="Hyperlink"/>
                <w:rFonts w:cs="Arial"/>
                <w:b/>
                <w:noProof/>
                <w:lang w:val="en-AU" w:eastAsia="en-US"/>
              </w:rPr>
              <w:t>Introduction</w:t>
            </w:r>
            <w:r w:rsidR="00FE13C0">
              <w:rPr>
                <w:noProof/>
                <w:webHidden/>
              </w:rPr>
              <w:tab/>
            </w:r>
            <w:r w:rsidR="007422C5">
              <w:rPr>
                <w:noProof/>
                <w:webHidden/>
              </w:rPr>
              <w:fldChar w:fldCharType="begin"/>
            </w:r>
            <w:r w:rsidR="00FE13C0">
              <w:rPr>
                <w:noProof/>
                <w:webHidden/>
              </w:rPr>
              <w:instrText xml:space="preserve"> PAGEREF _Toc461101249 \h </w:instrText>
            </w:r>
            <w:r w:rsidR="007422C5">
              <w:rPr>
                <w:noProof/>
                <w:webHidden/>
              </w:rPr>
            </w:r>
            <w:r w:rsidR="007422C5">
              <w:rPr>
                <w:noProof/>
                <w:webHidden/>
              </w:rPr>
              <w:fldChar w:fldCharType="separate"/>
            </w:r>
            <w:r w:rsidR="00E953C9">
              <w:rPr>
                <w:noProof/>
                <w:webHidden/>
              </w:rPr>
              <w:t>5</w:t>
            </w:r>
            <w:r w:rsidR="007422C5">
              <w:rPr>
                <w:noProof/>
                <w:webHidden/>
              </w:rPr>
              <w:fldChar w:fldCharType="end"/>
            </w:r>
          </w:hyperlink>
        </w:p>
        <w:p w14:paraId="7DF40243" w14:textId="7F81F8B4" w:rsidR="00FE13C0" w:rsidRDefault="00CE6B4C">
          <w:pPr>
            <w:pStyle w:val="TOC1"/>
            <w:tabs>
              <w:tab w:val="left" w:pos="660"/>
            </w:tabs>
            <w:rPr>
              <w:noProof/>
              <w:sz w:val="22"/>
              <w:szCs w:val="22"/>
              <w:lang w:val="en-AU" w:eastAsia="en-AU"/>
            </w:rPr>
          </w:pPr>
          <w:hyperlink w:anchor="_Toc461101250" w:history="1">
            <w:r w:rsidR="00FE13C0" w:rsidRPr="0034784F">
              <w:rPr>
                <w:rStyle w:val="Hyperlink"/>
                <w:rFonts w:cs="Arial"/>
                <w:b/>
                <w:noProof/>
              </w:rPr>
              <w:t>1.1.</w:t>
            </w:r>
            <w:r w:rsidR="00FE13C0">
              <w:rPr>
                <w:noProof/>
                <w:sz w:val="22"/>
                <w:szCs w:val="22"/>
                <w:lang w:val="en-AU" w:eastAsia="en-AU"/>
              </w:rPr>
              <w:tab/>
            </w:r>
            <w:r w:rsidR="00FE13C0" w:rsidRPr="0034784F">
              <w:rPr>
                <w:rStyle w:val="Hyperlink"/>
                <w:rFonts w:cs="Arial"/>
                <w:b/>
                <w:noProof/>
              </w:rPr>
              <w:t>Key achievements</w:t>
            </w:r>
            <w:r w:rsidR="00FE13C0">
              <w:rPr>
                <w:noProof/>
                <w:webHidden/>
              </w:rPr>
              <w:tab/>
            </w:r>
            <w:r w:rsidR="007422C5">
              <w:rPr>
                <w:noProof/>
                <w:webHidden/>
              </w:rPr>
              <w:fldChar w:fldCharType="begin"/>
            </w:r>
            <w:r w:rsidR="00FE13C0">
              <w:rPr>
                <w:noProof/>
                <w:webHidden/>
              </w:rPr>
              <w:instrText xml:space="preserve"> PAGEREF _Toc461101250 \h </w:instrText>
            </w:r>
            <w:r w:rsidR="007422C5">
              <w:rPr>
                <w:noProof/>
                <w:webHidden/>
              </w:rPr>
            </w:r>
            <w:r w:rsidR="007422C5">
              <w:rPr>
                <w:noProof/>
                <w:webHidden/>
              </w:rPr>
              <w:fldChar w:fldCharType="separate"/>
            </w:r>
            <w:r w:rsidR="00E953C9">
              <w:rPr>
                <w:noProof/>
                <w:webHidden/>
              </w:rPr>
              <w:t>5</w:t>
            </w:r>
            <w:r w:rsidR="007422C5">
              <w:rPr>
                <w:noProof/>
                <w:webHidden/>
              </w:rPr>
              <w:fldChar w:fldCharType="end"/>
            </w:r>
          </w:hyperlink>
        </w:p>
        <w:p w14:paraId="1507C046" w14:textId="382F0DFF" w:rsidR="00FE13C0" w:rsidRDefault="00CE6B4C">
          <w:pPr>
            <w:pStyle w:val="TOC1"/>
            <w:tabs>
              <w:tab w:val="left" w:pos="660"/>
            </w:tabs>
            <w:rPr>
              <w:noProof/>
              <w:sz w:val="22"/>
              <w:szCs w:val="22"/>
              <w:lang w:val="en-AU" w:eastAsia="en-AU"/>
            </w:rPr>
          </w:pPr>
          <w:hyperlink w:anchor="_Toc461101251" w:history="1">
            <w:r w:rsidR="00FE13C0" w:rsidRPr="0034784F">
              <w:rPr>
                <w:rStyle w:val="Hyperlink"/>
                <w:rFonts w:cs="Arial"/>
                <w:b/>
                <w:noProof/>
              </w:rPr>
              <w:t>1.2.</w:t>
            </w:r>
            <w:r w:rsidR="00FE13C0">
              <w:rPr>
                <w:noProof/>
                <w:sz w:val="22"/>
                <w:szCs w:val="22"/>
                <w:lang w:val="en-AU" w:eastAsia="en-AU"/>
              </w:rPr>
              <w:tab/>
            </w:r>
            <w:r w:rsidR="00FE13C0" w:rsidRPr="0034784F">
              <w:rPr>
                <w:rStyle w:val="Hyperlink"/>
                <w:rFonts w:cs="Arial"/>
                <w:b/>
                <w:noProof/>
              </w:rPr>
              <w:t>Appointment of new members</w:t>
            </w:r>
            <w:r w:rsidR="00FE13C0">
              <w:rPr>
                <w:noProof/>
                <w:webHidden/>
              </w:rPr>
              <w:tab/>
            </w:r>
            <w:r w:rsidR="007422C5">
              <w:rPr>
                <w:noProof/>
                <w:webHidden/>
              </w:rPr>
              <w:fldChar w:fldCharType="begin"/>
            </w:r>
            <w:r w:rsidR="00FE13C0">
              <w:rPr>
                <w:noProof/>
                <w:webHidden/>
              </w:rPr>
              <w:instrText xml:space="preserve"> PAGEREF _Toc461101251 \h </w:instrText>
            </w:r>
            <w:r w:rsidR="007422C5">
              <w:rPr>
                <w:noProof/>
                <w:webHidden/>
              </w:rPr>
            </w:r>
            <w:r w:rsidR="007422C5">
              <w:rPr>
                <w:noProof/>
                <w:webHidden/>
              </w:rPr>
              <w:fldChar w:fldCharType="separate"/>
            </w:r>
            <w:r w:rsidR="00E953C9">
              <w:rPr>
                <w:noProof/>
                <w:webHidden/>
              </w:rPr>
              <w:t>5</w:t>
            </w:r>
            <w:r w:rsidR="007422C5">
              <w:rPr>
                <w:noProof/>
                <w:webHidden/>
              </w:rPr>
              <w:fldChar w:fldCharType="end"/>
            </w:r>
          </w:hyperlink>
        </w:p>
        <w:p w14:paraId="656801B0" w14:textId="0038CC2D" w:rsidR="00FE13C0" w:rsidRDefault="00CE6B4C">
          <w:pPr>
            <w:pStyle w:val="TOC1"/>
            <w:tabs>
              <w:tab w:val="left" w:pos="660"/>
            </w:tabs>
            <w:rPr>
              <w:noProof/>
              <w:sz w:val="22"/>
              <w:szCs w:val="22"/>
              <w:lang w:val="en-AU" w:eastAsia="en-AU"/>
            </w:rPr>
          </w:pPr>
          <w:hyperlink w:anchor="_Toc461101253" w:history="1">
            <w:r w:rsidR="00FE13C0" w:rsidRPr="0034784F">
              <w:rPr>
                <w:rStyle w:val="Hyperlink"/>
                <w:rFonts w:cs="Arial"/>
                <w:b/>
                <w:noProof/>
              </w:rPr>
              <w:t>1.3.</w:t>
            </w:r>
            <w:r w:rsidR="00FE13C0">
              <w:rPr>
                <w:noProof/>
                <w:sz w:val="22"/>
                <w:szCs w:val="22"/>
                <w:lang w:val="en-AU" w:eastAsia="en-AU"/>
              </w:rPr>
              <w:tab/>
            </w:r>
            <w:r w:rsidR="00FE13C0" w:rsidRPr="0034784F">
              <w:rPr>
                <w:rStyle w:val="Hyperlink"/>
                <w:rFonts w:cs="Arial"/>
                <w:b/>
                <w:noProof/>
              </w:rPr>
              <w:t>The IESC and the EPBC Act</w:t>
            </w:r>
            <w:r w:rsidR="00FE13C0">
              <w:rPr>
                <w:noProof/>
                <w:webHidden/>
              </w:rPr>
              <w:tab/>
            </w:r>
            <w:r w:rsidR="007422C5">
              <w:rPr>
                <w:noProof/>
                <w:webHidden/>
              </w:rPr>
              <w:fldChar w:fldCharType="begin"/>
            </w:r>
            <w:r w:rsidR="00FE13C0">
              <w:rPr>
                <w:noProof/>
                <w:webHidden/>
              </w:rPr>
              <w:instrText xml:space="preserve"> PAGEREF _Toc461101253 \h </w:instrText>
            </w:r>
            <w:r w:rsidR="007422C5">
              <w:rPr>
                <w:noProof/>
                <w:webHidden/>
              </w:rPr>
            </w:r>
            <w:r w:rsidR="007422C5">
              <w:rPr>
                <w:noProof/>
                <w:webHidden/>
              </w:rPr>
              <w:fldChar w:fldCharType="separate"/>
            </w:r>
            <w:r w:rsidR="00E953C9">
              <w:rPr>
                <w:noProof/>
                <w:webHidden/>
              </w:rPr>
              <w:t>6</w:t>
            </w:r>
            <w:r w:rsidR="007422C5">
              <w:rPr>
                <w:noProof/>
                <w:webHidden/>
              </w:rPr>
              <w:fldChar w:fldCharType="end"/>
            </w:r>
          </w:hyperlink>
        </w:p>
        <w:p w14:paraId="6215A8FB" w14:textId="1DFD9A57" w:rsidR="00FE13C0" w:rsidRDefault="00CE6B4C">
          <w:pPr>
            <w:pStyle w:val="TOC1"/>
            <w:rPr>
              <w:noProof/>
              <w:sz w:val="22"/>
              <w:szCs w:val="22"/>
              <w:lang w:val="en-AU" w:eastAsia="en-AU"/>
            </w:rPr>
          </w:pPr>
          <w:hyperlink w:anchor="_Toc461101255" w:history="1">
            <w:r w:rsidR="00FE13C0" w:rsidRPr="0034784F">
              <w:rPr>
                <w:rStyle w:val="Hyperlink"/>
                <w:rFonts w:cs="Arial"/>
                <w:b/>
                <w:noProof/>
                <w:lang w:val="en-AU" w:eastAsia="en-US"/>
              </w:rPr>
              <w:t>2.</w:t>
            </w:r>
            <w:r w:rsidR="00FE13C0">
              <w:rPr>
                <w:noProof/>
                <w:sz w:val="22"/>
                <w:szCs w:val="22"/>
                <w:lang w:val="en-AU" w:eastAsia="en-AU"/>
              </w:rPr>
              <w:tab/>
            </w:r>
            <w:r w:rsidR="00FE13C0" w:rsidRPr="0034784F">
              <w:rPr>
                <w:rStyle w:val="Hyperlink"/>
                <w:rFonts w:cs="Arial"/>
                <w:b/>
                <w:noProof/>
                <w:lang w:val="en-AU" w:eastAsia="en-US"/>
              </w:rPr>
              <w:t>Coal seam gas and large coal mining development proposals</w:t>
            </w:r>
            <w:r w:rsidR="00FE13C0">
              <w:rPr>
                <w:noProof/>
                <w:webHidden/>
              </w:rPr>
              <w:tab/>
            </w:r>
            <w:r w:rsidR="007422C5">
              <w:rPr>
                <w:noProof/>
                <w:webHidden/>
              </w:rPr>
              <w:fldChar w:fldCharType="begin"/>
            </w:r>
            <w:r w:rsidR="00FE13C0">
              <w:rPr>
                <w:noProof/>
                <w:webHidden/>
              </w:rPr>
              <w:instrText xml:space="preserve"> PAGEREF _Toc461101255 \h </w:instrText>
            </w:r>
            <w:r w:rsidR="007422C5">
              <w:rPr>
                <w:noProof/>
                <w:webHidden/>
              </w:rPr>
            </w:r>
            <w:r w:rsidR="007422C5">
              <w:rPr>
                <w:noProof/>
                <w:webHidden/>
              </w:rPr>
              <w:fldChar w:fldCharType="separate"/>
            </w:r>
            <w:r w:rsidR="00E953C9">
              <w:rPr>
                <w:noProof/>
                <w:webHidden/>
              </w:rPr>
              <w:t>7</w:t>
            </w:r>
            <w:r w:rsidR="007422C5">
              <w:rPr>
                <w:noProof/>
                <w:webHidden/>
              </w:rPr>
              <w:fldChar w:fldCharType="end"/>
            </w:r>
          </w:hyperlink>
        </w:p>
        <w:p w14:paraId="7400A289" w14:textId="2516B3BB" w:rsidR="00FE13C0" w:rsidRDefault="00CE6B4C">
          <w:pPr>
            <w:pStyle w:val="TOC1"/>
            <w:tabs>
              <w:tab w:val="left" w:pos="660"/>
            </w:tabs>
            <w:rPr>
              <w:noProof/>
              <w:sz w:val="22"/>
              <w:szCs w:val="22"/>
              <w:lang w:val="en-AU" w:eastAsia="en-AU"/>
            </w:rPr>
          </w:pPr>
          <w:hyperlink w:anchor="_Toc461101256" w:history="1">
            <w:r w:rsidR="00FE13C0" w:rsidRPr="0034784F">
              <w:rPr>
                <w:rStyle w:val="Hyperlink"/>
                <w:rFonts w:cs="Arial"/>
                <w:b/>
                <w:noProof/>
              </w:rPr>
              <w:t>2.1.</w:t>
            </w:r>
            <w:r w:rsidR="00FE13C0">
              <w:rPr>
                <w:noProof/>
                <w:sz w:val="22"/>
                <w:szCs w:val="22"/>
                <w:lang w:val="en-AU" w:eastAsia="en-AU"/>
              </w:rPr>
              <w:tab/>
            </w:r>
            <w:r w:rsidR="00FE13C0" w:rsidRPr="0034784F">
              <w:rPr>
                <w:rStyle w:val="Hyperlink"/>
                <w:rFonts w:cs="Arial"/>
                <w:b/>
                <w:noProof/>
              </w:rPr>
              <w:t>Scientific advice on development proposals</w:t>
            </w:r>
            <w:r w:rsidR="00FE13C0">
              <w:rPr>
                <w:noProof/>
                <w:webHidden/>
              </w:rPr>
              <w:tab/>
            </w:r>
            <w:r w:rsidR="007422C5">
              <w:rPr>
                <w:noProof/>
                <w:webHidden/>
              </w:rPr>
              <w:fldChar w:fldCharType="begin"/>
            </w:r>
            <w:r w:rsidR="00FE13C0">
              <w:rPr>
                <w:noProof/>
                <w:webHidden/>
              </w:rPr>
              <w:instrText xml:space="preserve"> PAGEREF _Toc461101256 \h </w:instrText>
            </w:r>
            <w:r w:rsidR="007422C5">
              <w:rPr>
                <w:noProof/>
                <w:webHidden/>
              </w:rPr>
            </w:r>
            <w:r w:rsidR="007422C5">
              <w:rPr>
                <w:noProof/>
                <w:webHidden/>
              </w:rPr>
              <w:fldChar w:fldCharType="separate"/>
            </w:r>
            <w:r w:rsidR="00E953C9">
              <w:rPr>
                <w:noProof/>
                <w:webHidden/>
              </w:rPr>
              <w:t>7</w:t>
            </w:r>
            <w:r w:rsidR="007422C5">
              <w:rPr>
                <w:noProof/>
                <w:webHidden/>
              </w:rPr>
              <w:fldChar w:fldCharType="end"/>
            </w:r>
          </w:hyperlink>
        </w:p>
        <w:p w14:paraId="57685D8D" w14:textId="72F9D0AA" w:rsidR="00FE13C0" w:rsidRDefault="00CE6B4C">
          <w:pPr>
            <w:pStyle w:val="TOC1"/>
            <w:tabs>
              <w:tab w:val="left" w:pos="660"/>
            </w:tabs>
            <w:rPr>
              <w:noProof/>
              <w:sz w:val="22"/>
              <w:szCs w:val="22"/>
              <w:lang w:val="en-AU" w:eastAsia="en-AU"/>
            </w:rPr>
          </w:pPr>
          <w:hyperlink w:anchor="_Toc461101257" w:history="1">
            <w:r w:rsidR="00FE13C0" w:rsidRPr="0034784F">
              <w:rPr>
                <w:rStyle w:val="Hyperlink"/>
                <w:rFonts w:cs="Arial"/>
                <w:b/>
                <w:noProof/>
              </w:rPr>
              <w:t>2.2.</w:t>
            </w:r>
            <w:r w:rsidR="00FE13C0">
              <w:rPr>
                <w:noProof/>
                <w:sz w:val="22"/>
                <w:szCs w:val="22"/>
                <w:lang w:val="en-AU" w:eastAsia="en-AU"/>
              </w:rPr>
              <w:tab/>
            </w:r>
            <w:r w:rsidR="00FE13C0" w:rsidRPr="0034784F">
              <w:rPr>
                <w:rStyle w:val="Hyperlink"/>
                <w:rFonts w:cs="Arial"/>
                <w:b/>
                <w:noProof/>
              </w:rPr>
              <w:t>Publication of advice</w:t>
            </w:r>
            <w:r w:rsidR="00FE13C0">
              <w:rPr>
                <w:noProof/>
                <w:webHidden/>
              </w:rPr>
              <w:tab/>
            </w:r>
            <w:r w:rsidR="007422C5">
              <w:rPr>
                <w:noProof/>
                <w:webHidden/>
              </w:rPr>
              <w:fldChar w:fldCharType="begin"/>
            </w:r>
            <w:r w:rsidR="00FE13C0">
              <w:rPr>
                <w:noProof/>
                <w:webHidden/>
              </w:rPr>
              <w:instrText xml:space="preserve"> PAGEREF _Toc461101257 \h </w:instrText>
            </w:r>
            <w:r w:rsidR="007422C5">
              <w:rPr>
                <w:noProof/>
                <w:webHidden/>
              </w:rPr>
            </w:r>
            <w:r w:rsidR="007422C5">
              <w:rPr>
                <w:noProof/>
                <w:webHidden/>
              </w:rPr>
              <w:fldChar w:fldCharType="separate"/>
            </w:r>
            <w:r w:rsidR="00E953C9">
              <w:rPr>
                <w:noProof/>
                <w:webHidden/>
              </w:rPr>
              <w:t>8</w:t>
            </w:r>
            <w:r w:rsidR="007422C5">
              <w:rPr>
                <w:noProof/>
                <w:webHidden/>
              </w:rPr>
              <w:fldChar w:fldCharType="end"/>
            </w:r>
          </w:hyperlink>
        </w:p>
        <w:p w14:paraId="59D9C6C2" w14:textId="74C711C0" w:rsidR="00FE13C0" w:rsidRDefault="00CE6B4C">
          <w:pPr>
            <w:pStyle w:val="TOC1"/>
            <w:tabs>
              <w:tab w:val="left" w:pos="660"/>
            </w:tabs>
            <w:rPr>
              <w:noProof/>
              <w:sz w:val="22"/>
              <w:szCs w:val="22"/>
              <w:lang w:val="en-AU" w:eastAsia="en-AU"/>
            </w:rPr>
          </w:pPr>
          <w:hyperlink w:anchor="_Toc461101258" w:history="1">
            <w:r w:rsidR="00FE13C0" w:rsidRPr="0034784F">
              <w:rPr>
                <w:rStyle w:val="Hyperlink"/>
                <w:rFonts w:cs="Arial"/>
                <w:b/>
                <w:noProof/>
              </w:rPr>
              <w:t>2.3.</w:t>
            </w:r>
            <w:r w:rsidR="00FE13C0">
              <w:rPr>
                <w:noProof/>
                <w:sz w:val="22"/>
                <w:szCs w:val="22"/>
                <w:lang w:val="en-AU" w:eastAsia="en-AU"/>
              </w:rPr>
              <w:tab/>
            </w:r>
            <w:r w:rsidR="00FE13C0" w:rsidRPr="0034784F">
              <w:rPr>
                <w:rStyle w:val="Hyperlink"/>
                <w:rFonts w:cs="Arial"/>
                <w:b/>
                <w:noProof/>
              </w:rPr>
              <w:t>Application of advice</w:t>
            </w:r>
            <w:r w:rsidR="00FE13C0">
              <w:rPr>
                <w:noProof/>
                <w:webHidden/>
              </w:rPr>
              <w:tab/>
            </w:r>
            <w:r w:rsidR="007422C5">
              <w:rPr>
                <w:noProof/>
                <w:webHidden/>
              </w:rPr>
              <w:fldChar w:fldCharType="begin"/>
            </w:r>
            <w:r w:rsidR="00FE13C0">
              <w:rPr>
                <w:noProof/>
                <w:webHidden/>
              </w:rPr>
              <w:instrText xml:space="preserve"> PAGEREF _Toc461101258 \h </w:instrText>
            </w:r>
            <w:r w:rsidR="007422C5">
              <w:rPr>
                <w:noProof/>
                <w:webHidden/>
              </w:rPr>
            </w:r>
            <w:r w:rsidR="007422C5">
              <w:rPr>
                <w:noProof/>
                <w:webHidden/>
              </w:rPr>
              <w:fldChar w:fldCharType="separate"/>
            </w:r>
            <w:r w:rsidR="00E953C9">
              <w:rPr>
                <w:noProof/>
                <w:webHidden/>
              </w:rPr>
              <w:t>8</w:t>
            </w:r>
            <w:r w:rsidR="007422C5">
              <w:rPr>
                <w:noProof/>
                <w:webHidden/>
              </w:rPr>
              <w:fldChar w:fldCharType="end"/>
            </w:r>
          </w:hyperlink>
        </w:p>
        <w:p w14:paraId="12AAE6D5" w14:textId="1400E6AB" w:rsidR="00FE13C0" w:rsidRDefault="00CE6B4C">
          <w:pPr>
            <w:pStyle w:val="TOC1"/>
            <w:rPr>
              <w:noProof/>
              <w:sz w:val="22"/>
              <w:szCs w:val="22"/>
              <w:lang w:val="en-AU" w:eastAsia="en-AU"/>
            </w:rPr>
          </w:pPr>
          <w:hyperlink w:anchor="_Toc461101259" w:history="1">
            <w:r w:rsidR="00FE13C0" w:rsidRPr="0034784F">
              <w:rPr>
                <w:rStyle w:val="Hyperlink"/>
                <w:rFonts w:cs="Arial"/>
                <w:b/>
                <w:noProof/>
                <w:lang w:val="en-AU" w:eastAsia="en-US"/>
              </w:rPr>
              <w:t>3.</w:t>
            </w:r>
            <w:r w:rsidR="00FE13C0">
              <w:rPr>
                <w:noProof/>
                <w:sz w:val="22"/>
                <w:szCs w:val="22"/>
                <w:lang w:val="en-AU" w:eastAsia="en-AU"/>
              </w:rPr>
              <w:tab/>
            </w:r>
            <w:r w:rsidR="00FE13C0" w:rsidRPr="0034784F">
              <w:rPr>
                <w:rStyle w:val="Hyperlink"/>
                <w:rFonts w:cs="Arial"/>
                <w:b/>
                <w:noProof/>
                <w:lang w:val="en-AU" w:eastAsia="en-US"/>
              </w:rPr>
              <w:t>Bioregional Assessments</w:t>
            </w:r>
            <w:r w:rsidR="00FE13C0">
              <w:rPr>
                <w:noProof/>
                <w:webHidden/>
              </w:rPr>
              <w:tab/>
            </w:r>
            <w:r w:rsidR="007422C5">
              <w:rPr>
                <w:noProof/>
                <w:webHidden/>
              </w:rPr>
              <w:fldChar w:fldCharType="begin"/>
            </w:r>
            <w:r w:rsidR="00FE13C0">
              <w:rPr>
                <w:noProof/>
                <w:webHidden/>
              </w:rPr>
              <w:instrText xml:space="preserve"> PAGEREF _Toc461101259 \h </w:instrText>
            </w:r>
            <w:r w:rsidR="007422C5">
              <w:rPr>
                <w:noProof/>
                <w:webHidden/>
              </w:rPr>
            </w:r>
            <w:r w:rsidR="007422C5">
              <w:rPr>
                <w:noProof/>
                <w:webHidden/>
              </w:rPr>
              <w:fldChar w:fldCharType="separate"/>
            </w:r>
            <w:r w:rsidR="00E953C9">
              <w:rPr>
                <w:noProof/>
                <w:webHidden/>
              </w:rPr>
              <w:t>9</w:t>
            </w:r>
            <w:r w:rsidR="007422C5">
              <w:rPr>
                <w:noProof/>
                <w:webHidden/>
              </w:rPr>
              <w:fldChar w:fldCharType="end"/>
            </w:r>
          </w:hyperlink>
        </w:p>
        <w:p w14:paraId="41663180" w14:textId="019DE19A" w:rsidR="00FE13C0" w:rsidRDefault="00CE6B4C">
          <w:pPr>
            <w:pStyle w:val="TOC1"/>
            <w:tabs>
              <w:tab w:val="left" w:pos="660"/>
            </w:tabs>
            <w:rPr>
              <w:noProof/>
              <w:sz w:val="22"/>
              <w:szCs w:val="22"/>
              <w:lang w:val="en-AU" w:eastAsia="en-AU"/>
            </w:rPr>
          </w:pPr>
          <w:hyperlink w:anchor="_Toc461101260" w:history="1">
            <w:r w:rsidR="00FE13C0" w:rsidRPr="0034784F">
              <w:rPr>
                <w:rStyle w:val="Hyperlink"/>
                <w:rFonts w:cs="Arial"/>
                <w:b/>
                <w:noProof/>
              </w:rPr>
              <w:t>3.1.</w:t>
            </w:r>
            <w:r w:rsidR="00FE13C0">
              <w:rPr>
                <w:noProof/>
                <w:sz w:val="22"/>
                <w:szCs w:val="22"/>
                <w:lang w:val="en-AU" w:eastAsia="en-AU"/>
              </w:rPr>
              <w:tab/>
            </w:r>
            <w:r w:rsidR="00FE13C0" w:rsidRPr="0034784F">
              <w:rPr>
                <w:rStyle w:val="Hyperlink"/>
                <w:rFonts w:cs="Arial"/>
                <w:b/>
                <w:noProof/>
              </w:rPr>
              <w:t>Scientific advice on bioregional assessments</w:t>
            </w:r>
            <w:r w:rsidR="00FE13C0">
              <w:rPr>
                <w:noProof/>
                <w:webHidden/>
              </w:rPr>
              <w:tab/>
            </w:r>
            <w:r w:rsidR="007422C5">
              <w:rPr>
                <w:noProof/>
                <w:webHidden/>
              </w:rPr>
              <w:fldChar w:fldCharType="begin"/>
            </w:r>
            <w:r w:rsidR="00FE13C0">
              <w:rPr>
                <w:noProof/>
                <w:webHidden/>
              </w:rPr>
              <w:instrText xml:space="preserve"> PAGEREF _Toc461101260 \h </w:instrText>
            </w:r>
            <w:r w:rsidR="007422C5">
              <w:rPr>
                <w:noProof/>
                <w:webHidden/>
              </w:rPr>
            </w:r>
            <w:r w:rsidR="007422C5">
              <w:rPr>
                <w:noProof/>
                <w:webHidden/>
              </w:rPr>
              <w:fldChar w:fldCharType="separate"/>
            </w:r>
            <w:r w:rsidR="00E953C9">
              <w:rPr>
                <w:noProof/>
                <w:webHidden/>
              </w:rPr>
              <w:t>9</w:t>
            </w:r>
            <w:r w:rsidR="007422C5">
              <w:rPr>
                <w:noProof/>
                <w:webHidden/>
              </w:rPr>
              <w:fldChar w:fldCharType="end"/>
            </w:r>
          </w:hyperlink>
        </w:p>
        <w:p w14:paraId="0885D737" w14:textId="77777777" w:rsidR="00FE13C0" w:rsidRDefault="00CE6B4C">
          <w:pPr>
            <w:pStyle w:val="TOC1"/>
            <w:tabs>
              <w:tab w:val="left" w:pos="660"/>
            </w:tabs>
            <w:rPr>
              <w:noProof/>
              <w:sz w:val="22"/>
              <w:szCs w:val="22"/>
              <w:lang w:val="en-AU" w:eastAsia="en-AU"/>
            </w:rPr>
          </w:pPr>
          <w:hyperlink w:anchor="_Toc461101261" w:history="1">
            <w:r w:rsidR="00FE13C0" w:rsidRPr="0034784F">
              <w:rPr>
                <w:rStyle w:val="Hyperlink"/>
                <w:rFonts w:cs="Arial"/>
                <w:b/>
                <w:noProof/>
              </w:rPr>
              <w:t>3.2.</w:t>
            </w:r>
            <w:r w:rsidR="00FE13C0">
              <w:rPr>
                <w:noProof/>
                <w:sz w:val="22"/>
                <w:szCs w:val="22"/>
                <w:lang w:val="en-AU" w:eastAsia="en-AU"/>
              </w:rPr>
              <w:tab/>
            </w:r>
            <w:r w:rsidR="00FE13C0" w:rsidRPr="0034784F">
              <w:rPr>
                <w:rStyle w:val="Hyperlink"/>
                <w:rFonts w:cs="Arial"/>
                <w:b/>
                <w:noProof/>
              </w:rPr>
              <w:t>Bioregions</w:t>
            </w:r>
            <w:r w:rsidR="00FE13C0">
              <w:rPr>
                <w:noProof/>
                <w:webHidden/>
              </w:rPr>
              <w:tab/>
            </w:r>
            <w:r w:rsidR="007422C5">
              <w:rPr>
                <w:noProof/>
                <w:webHidden/>
              </w:rPr>
              <w:fldChar w:fldCharType="begin"/>
            </w:r>
            <w:r w:rsidR="00FE13C0">
              <w:rPr>
                <w:noProof/>
                <w:webHidden/>
              </w:rPr>
              <w:instrText xml:space="preserve"> PAGEREF _Toc461101261 \h </w:instrText>
            </w:r>
            <w:r w:rsidR="007422C5">
              <w:rPr>
                <w:noProof/>
                <w:webHidden/>
              </w:rPr>
            </w:r>
            <w:r w:rsidR="007422C5">
              <w:rPr>
                <w:noProof/>
                <w:webHidden/>
              </w:rPr>
              <w:fldChar w:fldCharType="separate"/>
            </w:r>
            <w:r w:rsidR="00E953C9">
              <w:rPr>
                <w:noProof/>
                <w:webHidden/>
              </w:rPr>
              <w:t>9</w:t>
            </w:r>
            <w:r w:rsidR="007422C5">
              <w:rPr>
                <w:noProof/>
                <w:webHidden/>
              </w:rPr>
              <w:fldChar w:fldCharType="end"/>
            </w:r>
          </w:hyperlink>
        </w:p>
        <w:p w14:paraId="119E190C" w14:textId="77777777" w:rsidR="00FE13C0" w:rsidRDefault="00CE6B4C">
          <w:pPr>
            <w:pStyle w:val="TOC1"/>
            <w:tabs>
              <w:tab w:val="left" w:pos="660"/>
            </w:tabs>
            <w:rPr>
              <w:noProof/>
              <w:sz w:val="22"/>
              <w:szCs w:val="22"/>
              <w:lang w:val="en-AU" w:eastAsia="en-AU"/>
            </w:rPr>
          </w:pPr>
          <w:hyperlink w:anchor="_Toc461101262" w:history="1">
            <w:r w:rsidR="00FE13C0" w:rsidRPr="0034784F">
              <w:rPr>
                <w:rStyle w:val="Hyperlink"/>
                <w:rFonts w:cs="Arial"/>
                <w:b/>
                <w:noProof/>
              </w:rPr>
              <w:t>3.3.</w:t>
            </w:r>
            <w:r w:rsidR="00FE13C0">
              <w:rPr>
                <w:noProof/>
                <w:sz w:val="22"/>
                <w:szCs w:val="22"/>
                <w:lang w:val="en-AU" w:eastAsia="en-AU"/>
              </w:rPr>
              <w:tab/>
            </w:r>
            <w:r w:rsidR="00FE13C0" w:rsidRPr="0034784F">
              <w:rPr>
                <w:rStyle w:val="Hyperlink"/>
                <w:rFonts w:cs="Arial"/>
                <w:b/>
                <w:noProof/>
              </w:rPr>
              <w:t>Bioregional Assessments Information Platform</w:t>
            </w:r>
            <w:r w:rsidR="00FE13C0">
              <w:rPr>
                <w:noProof/>
                <w:webHidden/>
              </w:rPr>
              <w:tab/>
            </w:r>
            <w:r w:rsidR="007422C5">
              <w:rPr>
                <w:noProof/>
                <w:webHidden/>
              </w:rPr>
              <w:fldChar w:fldCharType="begin"/>
            </w:r>
            <w:r w:rsidR="00FE13C0">
              <w:rPr>
                <w:noProof/>
                <w:webHidden/>
              </w:rPr>
              <w:instrText xml:space="preserve"> PAGEREF _Toc461101262 \h </w:instrText>
            </w:r>
            <w:r w:rsidR="007422C5">
              <w:rPr>
                <w:noProof/>
                <w:webHidden/>
              </w:rPr>
            </w:r>
            <w:r w:rsidR="007422C5">
              <w:rPr>
                <w:noProof/>
                <w:webHidden/>
              </w:rPr>
              <w:fldChar w:fldCharType="separate"/>
            </w:r>
            <w:r w:rsidR="00E953C9">
              <w:rPr>
                <w:noProof/>
                <w:webHidden/>
              </w:rPr>
              <w:t>11</w:t>
            </w:r>
            <w:r w:rsidR="007422C5">
              <w:rPr>
                <w:noProof/>
                <w:webHidden/>
              </w:rPr>
              <w:fldChar w:fldCharType="end"/>
            </w:r>
          </w:hyperlink>
        </w:p>
        <w:p w14:paraId="7933A072" w14:textId="77777777" w:rsidR="00FE13C0" w:rsidRDefault="00CE6B4C">
          <w:pPr>
            <w:pStyle w:val="TOC1"/>
            <w:tabs>
              <w:tab w:val="left" w:pos="660"/>
            </w:tabs>
            <w:rPr>
              <w:noProof/>
              <w:sz w:val="22"/>
              <w:szCs w:val="22"/>
              <w:lang w:val="en-AU" w:eastAsia="en-AU"/>
            </w:rPr>
          </w:pPr>
          <w:hyperlink w:anchor="_Toc461101263" w:history="1">
            <w:r w:rsidR="00FE13C0" w:rsidRPr="0034784F">
              <w:rPr>
                <w:rStyle w:val="Hyperlink"/>
                <w:rFonts w:cs="Arial"/>
                <w:b/>
                <w:noProof/>
              </w:rPr>
              <w:t>3.4.</w:t>
            </w:r>
            <w:r w:rsidR="00FE13C0">
              <w:rPr>
                <w:noProof/>
                <w:sz w:val="22"/>
                <w:szCs w:val="22"/>
                <w:lang w:val="en-AU" w:eastAsia="en-AU"/>
              </w:rPr>
              <w:tab/>
            </w:r>
            <w:r w:rsidR="00FE13C0" w:rsidRPr="0034784F">
              <w:rPr>
                <w:rStyle w:val="Hyperlink"/>
                <w:rFonts w:cs="Arial"/>
                <w:b/>
                <w:noProof/>
              </w:rPr>
              <w:t>The future of Bioregional Assessments</w:t>
            </w:r>
            <w:r w:rsidR="00FE13C0">
              <w:rPr>
                <w:noProof/>
                <w:webHidden/>
              </w:rPr>
              <w:tab/>
            </w:r>
            <w:r w:rsidR="007422C5">
              <w:rPr>
                <w:noProof/>
                <w:webHidden/>
              </w:rPr>
              <w:fldChar w:fldCharType="begin"/>
            </w:r>
            <w:r w:rsidR="00FE13C0">
              <w:rPr>
                <w:noProof/>
                <w:webHidden/>
              </w:rPr>
              <w:instrText xml:space="preserve"> PAGEREF _Toc461101263 \h </w:instrText>
            </w:r>
            <w:r w:rsidR="007422C5">
              <w:rPr>
                <w:noProof/>
                <w:webHidden/>
              </w:rPr>
            </w:r>
            <w:r w:rsidR="007422C5">
              <w:rPr>
                <w:noProof/>
                <w:webHidden/>
              </w:rPr>
              <w:fldChar w:fldCharType="separate"/>
            </w:r>
            <w:r w:rsidR="00E953C9">
              <w:rPr>
                <w:noProof/>
                <w:webHidden/>
              </w:rPr>
              <w:t>11</w:t>
            </w:r>
            <w:r w:rsidR="007422C5">
              <w:rPr>
                <w:noProof/>
                <w:webHidden/>
              </w:rPr>
              <w:fldChar w:fldCharType="end"/>
            </w:r>
          </w:hyperlink>
        </w:p>
        <w:p w14:paraId="4C9F335E" w14:textId="77777777" w:rsidR="00FE13C0" w:rsidRDefault="00CE6B4C">
          <w:pPr>
            <w:pStyle w:val="TOC1"/>
            <w:tabs>
              <w:tab w:val="left" w:pos="660"/>
            </w:tabs>
            <w:rPr>
              <w:noProof/>
              <w:sz w:val="22"/>
              <w:szCs w:val="22"/>
              <w:lang w:val="en-AU" w:eastAsia="en-AU"/>
            </w:rPr>
          </w:pPr>
          <w:hyperlink w:anchor="_Toc461101264" w:history="1">
            <w:r w:rsidR="00FE13C0" w:rsidRPr="0034784F">
              <w:rPr>
                <w:rStyle w:val="Hyperlink"/>
                <w:rFonts w:cs="Arial"/>
                <w:b/>
                <w:noProof/>
              </w:rPr>
              <w:t>3.5.</w:t>
            </w:r>
            <w:r w:rsidR="00FE13C0">
              <w:rPr>
                <w:noProof/>
                <w:sz w:val="22"/>
                <w:szCs w:val="22"/>
                <w:lang w:val="en-AU" w:eastAsia="en-AU"/>
              </w:rPr>
              <w:tab/>
            </w:r>
            <w:r w:rsidR="00FE13C0" w:rsidRPr="0034784F">
              <w:rPr>
                <w:rStyle w:val="Hyperlink"/>
                <w:rFonts w:cs="Arial"/>
                <w:b/>
                <w:noProof/>
              </w:rPr>
              <w:t>Quality assurance and technical products</w:t>
            </w:r>
            <w:r w:rsidR="00FE13C0">
              <w:rPr>
                <w:noProof/>
                <w:webHidden/>
              </w:rPr>
              <w:tab/>
            </w:r>
            <w:r w:rsidR="007422C5">
              <w:rPr>
                <w:noProof/>
                <w:webHidden/>
              </w:rPr>
              <w:fldChar w:fldCharType="begin"/>
            </w:r>
            <w:r w:rsidR="00FE13C0">
              <w:rPr>
                <w:noProof/>
                <w:webHidden/>
              </w:rPr>
              <w:instrText xml:space="preserve"> PAGEREF _Toc461101264 \h </w:instrText>
            </w:r>
            <w:r w:rsidR="007422C5">
              <w:rPr>
                <w:noProof/>
                <w:webHidden/>
              </w:rPr>
            </w:r>
            <w:r w:rsidR="007422C5">
              <w:rPr>
                <w:noProof/>
                <w:webHidden/>
              </w:rPr>
              <w:fldChar w:fldCharType="separate"/>
            </w:r>
            <w:r w:rsidR="00E953C9">
              <w:rPr>
                <w:noProof/>
                <w:webHidden/>
              </w:rPr>
              <w:t>12</w:t>
            </w:r>
            <w:r w:rsidR="007422C5">
              <w:rPr>
                <w:noProof/>
                <w:webHidden/>
              </w:rPr>
              <w:fldChar w:fldCharType="end"/>
            </w:r>
          </w:hyperlink>
        </w:p>
        <w:p w14:paraId="12828407" w14:textId="77777777" w:rsidR="00FE13C0" w:rsidRDefault="00CE6B4C">
          <w:pPr>
            <w:pStyle w:val="TOC1"/>
            <w:tabs>
              <w:tab w:val="left" w:pos="660"/>
            </w:tabs>
            <w:rPr>
              <w:noProof/>
              <w:sz w:val="22"/>
              <w:szCs w:val="22"/>
              <w:lang w:val="en-AU" w:eastAsia="en-AU"/>
            </w:rPr>
          </w:pPr>
          <w:hyperlink w:anchor="_Toc461101265" w:history="1">
            <w:r w:rsidR="00FE13C0" w:rsidRPr="0034784F">
              <w:rPr>
                <w:rStyle w:val="Hyperlink"/>
                <w:rFonts w:cs="Arial"/>
                <w:b/>
                <w:noProof/>
              </w:rPr>
              <w:t>3.6.</w:t>
            </w:r>
            <w:r w:rsidR="00FE13C0">
              <w:rPr>
                <w:noProof/>
                <w:sz w:val="22"/>
                <w:szCs w:val="22"/>
                <w:lang w:val="en-AU" w:eastAsia="en-AU"/>
              </w:rPr>
              <w:tab/>
            </w:r>
            <w:r w:rsidR="00FE13C0" w:rsidRPr="0034784F">
              <w:rPr>
                <w:rStyle w:val="Hyperlink"/>
                <w:rFonts w:cs="Arial"/>
                <w:b/>
                <w:noProof/>
              </w:rPr>
              <w:t>Case study: ‘Deep dive’ into the bioregional assessments</w:t>
            </w:r>
            <w:r w:rsidR="00FE13C0">
              <w:rPr>
                <w:noProof/>
                <w:webHidden/>
              </w:rPr>
              <w:tab/>
            </w:r>
            <w:r w:rsidR="007422C5">
              <w:rPr>
                <w:noProof/>
                <w:webHidden/>
              </w:rPr>
              <w:fldChar w:fldCharType="begin"/>
            </w:r>
            <w:r w:rsidR="00FE13C0">
              <w:rPr>
                <w:noProof/>
                <w:webHidden/>
              </w:rPr>
              <w:instrText xml:space="preserve"> PAGEREF _Toc461101265 \h </w:instrText>
            </w:r>
            <w:r w:rsidR="007422C5">
              <w:rPr>
                <w:noProof/>
                <w:webHidden/>
              </w:rPr>
            </w:r>
            <w:r w:rsidR="007422C5">
              <w:rPr>
                <w:noProof/>
                <w:webHidden/>
              </w:rPr>
              <w:fldChar w:fldCharType="separate"/>
            </w:r>
            <w:r w:rsidR="00E953C9">
              <w:rPr>
                <w:noProof/>
                <w:webHidden/>
              </w:rPr>
              <w:t>12</w:t>
            </w:r>
            <w:r w:rsidR="007422C5">
              <w:rPr>
                <w:noProof/>
                <w:webHidden/>
              </w:rPr>
              <w:fldChar w:fldCharType="end"/>
            </w:r>
          </w:hyperlink>
        </w:p>
        <w:p w14:paraId="340FC315" w14:textId="77777777" w:rsidR="00FE13C0" w:rsidRDefault="00CE6B4C">
          <w:pPr>
            <w:pStyle w:val="TOC1"/>
            <w:rPr>
              <w:noProof/>
              <w:sz w:val="22"/>
              <w:szCs w:val="22"/>
              <w:lang w:val="en-AU" w:eastAsia="en-AU"/>
            </w:rPr>
          </w:pPr>
          <w:hyperlink w:anchor="_Toc461101266" w:history="1">
            <w:r w:rsidR="00FE13C0" w:rsidRPr="0034784F">
              <w:rPr>
                <w:rStyle w:val="Hyperlink"/>
                <w:rFonts w:cs="Arial"/>
                <w:b/>
                <w:noProof/>
                <w:lang w:val="en-AU" w:eastAsia="en-US"/>
              </w:rPr>
              <w:t>4.</w:t>
            </w:r>
            <w:r w:rsidR="00FE13C0">
              <w:rPr>
                <w:noProof/>
                <w:sz w:val="22"/>
                <w:szCs w:val="22"/>
                <w:lang w:val="en-AU" w:eastAsia="en-AU"/>
              </w:rPr>
              <w:tab/>
            </w:r>
            <w:r w:rsidR="00FE13C0" w:rsidRPr="0034784F">
              <w:rPr>
                <w:rStyle w:val="Hyperlink"/>
                <w:rFonts w:cs="Arial"/>
                <w:b/>
                <w:noProof/>
                <w:lang w:val="en-AU" w:eastAsia="en-US"/>
              </w:rPr>
              <w:t>Research</w:t>
            </w:r>
            <w:r w:rsidR="00FE13C0">
              <w:rPr>
                <w:noProof/>
                <w:webHidden/>
              </w:rPr>
              <w:tab/>
            </w:r>
            <w:r w:rsidR="007422C5">
              <w:rPr>
                <w:noProof/>
                <w:webHidden/>
              </w:rPr>
              <w:fldChar w:fldCharType="begin"/>
            </w:r>
            <w:r w:rsidR="00FE13C0">
              <w:rPr>
                <w:noProof/>
                <w:webHidden/>
              </w:rPr>
              <w:instrText xml:space="preserve"> PAGEREF _Toc461101266 \h </w:instrText>
            </w:r>
            <w:r w:rsidR="007422C5">
              <w:rPr>
                <w:noProof/>
                <w:webHidden/>
              </w:rPr>
            </w:r>
            <w:r w:rsidR="007422C5">
              <w:rPr>
                <w:noProof/>
                <w:webHidden/>
              </w:rPr>
              <w:fldChar w:fldCharType="separate"/>
            </w:r>
            <w:r w:rsidR="00E953C9">
              <w:rPr>
                <w:noProof/>
                <w:webHidden/>
              </w:rPr>
              <w:t>13</w:t>
            </w:r>
            <w:r w:rsidR="007422C5">
              <w:rPr>
                <w:noProof/>
                <w:webHidden/>
              </w:rPr>
              <w:fldChar w:fldCharType="end"/>
            </w:r>
          </w:hyperlink>
        </w:p>
        <w:p w14:paraId="5BBBBB7E" w14:textId="77777777" w:rsidR="00FE13C0" w:rsidRDefault="00CE6B4C">
          <w:pPr>
            <w:pStyle w:val="TOC1"/>
            <w:tabs>
              <w:tab w:val="left" w:pos="660"/>
            </w:tabs>
            <w:rPr>
              <w:noProof/>
              <w:sz w:val="22"/>
              <w:szCs w:val="22"/>
              <w:lang w:val="en-AU" w:eastAsia="en-AU"/>
            </w:rPr>
          </w:pPr>
          <w:hyperlink w:anchor="_Toc461101267" w:history="1">
            <w:r w:rsidR="00FE13C0" w:rsidRPr="0034784F">
              <w:rPr>
                <w:rStyle w:val="Hyperlink"/>
                <w:rFonts w:cs="Arial"/>
                <w:b/>
                <w:noProof/>
              </w:rPr>
              <w:t>4.1.</w:t>
            </w:r>
            <w:r w:rsidR="00FE13C0">
              <w:rPr>
                <w:noProof/>
                <w:sz w:val="22"/>
                <w:szCs w:val="22"/>
                <w:lang w:val="en-AU" w:eastAsia="en-AU"/>
              </w:rPr>
              <w:tab/>
            </w:r>
            <w:r w:rsidR="00FE13C0" w:rsidRPr="0034784F">
              <w:rPr>
                <w:rStyle w:val="Hyperlink"/>
                <w:rFonts w:cs="Arial"/>
                <w:b/>
                <w:noProof/>
              </w:rPr>
              <w:t>Scientific advice on research priorities</w:t>
            </w:r>
            <w:r w:rsidR="00FE13C0">
              <w:rPr>
                <w:noProof/>
                <w:webHidden/>
              </w:rPr>
              <w:tab/>
            </w:r>
            <w:r w:rsidR="007422C5">
              <w:rPr>
                <w:noProof/>
                <w:webHidden/>
              </w:rPr>
              <w:fldChar w:fldCharType="begin"/>
            </w:r>
            <w:r w:rsidR="00FE13C0">
              <w:rPr>
                <w:noProof/>
                <w:webHidden/>
              </w:rPr>
              <w:instrText xml:space="preserve"> PAGEREF _Toc461101267 \h </w:instrText>
            </w:r>
            <w:r w:rsidR="007422C5">
              <w:rPr>
                <w:noProof/>
                <w:webHidden/>
              </w:rPr>
            </w:r>
            <w:r w:rsidR="007422C5">
              <w:rPr>
                <w:noProof/>
                <w:webHidden/>
              </w:rPr>
              <w:fldChar w:fldCharType="separate"/>
            </w:r>
            <w:r w:rsidR="00E953C9">
              <w:rPr>
                <w:noProof/>
                <w:webHidden/>
              </w:rPr>
              <w:t>13</w:t>
            </w:r>
            <w:r w:rsidR="007422C5">
              <w:rPr>
                <w:noProof/>
                <w:webHidden/>
              </w:rPr>
              <w:fldChar w:fldCharType="end"/>
            </w:r>
          </w:hyperlink>
        </w:p>
        <w:p w14:paraId="4C14B9D3" w14:textId="77777777" w:rsidR="00FE13C0" w:rsidRDefault="00CE6B4C">
          <w:pPr>
            <w:pStyle w:val="TOC1"/>
            <w:tabs>
              <w:tab w:val="left" w:pos="660"/>
            </w:tabs>
            <w:rPr>
              <w:noProof/>
              <w:sz w:val="22"/>
              <w:szCs w:val="22"/>
              <w:lang w:val="en-AU" w:eastAsia="en-AU"/>
            </w:rPr>
          </w:pPr>
          <w:hyperlink w:anchor="_Toc461101268" w:history="1">
            <w:r w:rsidR="00FE13C0" w:rsidRPr="0034784F">
              <w:rPr>
                <w:rStyle w:val="Hyperlink"/>
                <w:rFonts w:cs="Arial"/>
                <w:b/>
                <w:noProof/>
              </w:rPr>
              <w:t>4.2.</w:t>
            </w:r>
            <w:r w:rsidR="00FE13C0">
              <w:rPr>
                <w:noProof/>
                <w:sz w:val="22"/>
                <w:szCs w:val="22"/>
                <w:lang w:val="en-AU" w:eastAsia="en-AU"/>
              </w:rPr>
              <w:tab/>
            </w:r>
            <w:r w:rsidR="00FE13C0" w:rsidRPr="0034784F">
              <w:rPr>
                <w:rStyle w:val="Hyperlink"/>
                <w:rFonts w:cs="Arial"/>
                <w:b/>
                <w:noProof/>
              </w:rPr>
              <w:t>Case study: Research to inform the assessment of ecohydrological responses to coal seam gas extraction and coal mining</w:t>
            </w:r>
            <w:r w:rsidR="00FE13C0">
              <w:rPr>
                <w:noProof/>
                <w:webHidden/>
              </w:rPr>
              <w:tab/>
            </w:r>
            <w:r w:rsidR="007422C5">
              <w:rPr>
                <w:noProof/>
                <w:webHidden/>
              </w:rPr>
              <w:fldChar w:fldCharType="begin"/>
            </w:r>
            <w:r w:rsidR="00FE13C0">
              <w:rPr>
                <w:noProof/>
                <w:webHidden/>
              </w:rPr>
              <w:instrText xml:space="preserve"> PAGEREF _Toc461101268 \h </w:instrText>
            </w:r>
            <w:r w:rsidR="007422C5">
              <w:rPr>
                <w:noProof/>
                <w:webHidden/>
              </w:rPr>
            </w:r>
            <w:r w:rsidR="007422C5">
              <w:rPr>
                <w:noProof/>
                <w:webHidden/>
              </w:rPr>
              <w:fldChar w:fldCharType="separate"/>
            </w:r>
            <w:r w:rsidR="00E953C9">
              <w:rPr>
                <w:noProof/>
                <w:webHidden/>
              </w:rPr>
              <w:t>14</w:t>
            </w:r>
            <w:r w:rsidR="007422C5">
              <w:rPr>
                <w:noProof/>
                <w:webHidden/>
              </w:rPr>
              <w:fldChar w:fldCharType="end"/>
            </w:r>
          </w:hyperlink>
        </w:p>
        <w:p w14:paraId="5229A074" w14:textId="77777777" w:rsidR="00FE13C0" w:rsidRDefault="00CE6B4C">
          <w:pPr>
            <w:pStyle w:val="TOC1"/>
            <w:tabs>
              <w:tab w:val="left" w:pos="660"/>
            </w:tabs>
            <w:rPr>
              <w:noProof/>
              <w:sz w:val="22"/>
              <w:szCs w:val="22"/>
              <w:lang w:val="en-AU" w:eastAsia="en-AU"/>
            </w:rPr>
          </w:pPr>
          <w:hyperlink w:anchor="_Toc461101269" w:history="1">
            <w:r w:rsidR="00FE13C0" w:rsidRPr="0034784F">
              <w:rPr>
                <w:rStyle w:val="Hyperlink"/>
                <w:rFonts w:cs="Arial"/>
                <w:b/>
                <w:noProof/>
              </w:rPr>
              <w:t>4.3.</w:t>
            </w:r>
            <w:r w:rsidR="00FE13C0">
              <w:rPr>
                <w:noProof/>
                <w:sz w:val="22"/>
                <w:szCs w:val="22"/>
                <w:lang w:val="en-AU" w:eastAsia="en-AU"/>
              </w:rPr>
              <w:tab/>
            </w:r>
            <w:r w:rsidR="00FE13C0" w:rsidRPr="0034784F">
              <w:rPr>
                <w:rStyle w:val="Hyperlink"/>
                <w:rFonts w:cs="Arial"/>
                <w:b/>
                <w:noProof/>
              </w:rPr>
              <w:t>Case study:  Research to improve groundwater modelling and prediction of impacts from coal seam gas extraction and coal mining</w:t>
            </w:r>
            <w:r w:rsidR="00FE13C0">
              <w:rPr>
                <w:noProof/>
                <w:webHidden/>
              </w:rPr>
              <w:tab/>
            </w:r>
            <w:r w:rsidR="007422C5">
              <w:rPr>
                <w:noProof/>
                <w:webHidden/>
              </w:rPr>
              <w:fldChar w:fldCharType="begin"/>
            </w:r>
            <w:r w:rsidR="00FE13C0">
              <w:rPr>
                <w:noProof/>
                <w:webHidden/>
              </w:rPr>
              <w:instrText xml:space="preserve"> PAGEREF _Toc461101269 \h </w:instrText>
            </w:r>
            <w:r w:rsidR="007422C5">
              <w:rPr>
                <w:noProof/>
                <w:webHidden/>
              </w:rPr>
            </w:r>
            <w:r w:rsidR="007422C5">
              <w:rPr>
                <w:noProof/>
                <w:webHidden/>
              </w:rPr>
              <w:fldChar w:fldCharType="separate"/>
            </w:r>
            <w:r w:rsidR="00E953C9">
              <w:rPr>
                <w:noProof/>
                <w:webHidden/>
              </w:rPr>
              <w:t>14</w:t>
            </w:r>
            <w:r w:rsidR="007422C5">
              <w:rPr>
                <w:noProof/>
                <w:webHidden/>
              </w:rPr>
              <w:fldChar w:fldCharType="end"/>
            </w:r>
          </w:hyperlink>
        </w:p>
        <w:p w14:paraId="21FD62F3" w14:textId="77777777" w:rsidR="00FE13C0" w:rsidRDefault="00CE6B4C">
          <w:pPr>
            <w:pStyle w:val="TOC1"/>
            <w:rPr>
              <w:noProof/>
              <w:sz w:val="22"/>
              <w:szCs w:val="22"/>
              <w:lang w:val="en-AU" w:eastAsia="en-AU"/>
            </w:rPr>
          </w:pPr>
          <w:hyperlink w:anchor="_Toc461101270" w:history="1">
            <w:r w:rsidR="00FE13C0" w:rsidRPr="0034784F">
              <w:rPr>
                <w:rStyle w:val="Hyperlink"/>
                <w:rFonts w:cs="Arial"/>
                <w:b/>
                <w:noProof/>
                <w:lang w:val="en-AU" w:eastAsia="en-US"/>
              </w:rPr>
              <w:t>5.</w:t>
            </w:r>
            <w:r w:rsidR="00FE13C0">
              <w:rPr>
                <w:noProof/>
                <w:sz w:val="22"/>
                <w:szCs w:val="22"/>
                <w:lang w:val="en-AU" w:eastAsia="en-AU"/>
              </w:rPr>
              <w:tab/>
            </w:r>
            <w:r w:rsidR="00FE13C0" w:rsidRPr="0034784F">
              <w:rPr>
                <w:rStyle w:val="Hyperlink"/>
                <w:rFonts w:cs="Arial"/>
                <w:b/>
                <w:noProof/>
                <w:lang w:val="en-AU" w:eastAsia="en-US"/>
              </w:rPr>
              <w:t>Understanding and disseminating scientific information</w:t>
            </w:r>
            <w:r w:rsidR="00FE13C0">
              <w:rPr>
                <w:noProof/>
                <w:webHidden/>
              </w:rPr>
              <w:tab/>
            </w:r>
            <w:r w:rsidR="007422C5">
              <w:rPr>
                <w:noProof/>
                <w:webHidden/>
              </w:rPr>
              <w:fldChar w:fldCharType="begin"/>
            </w:r>
            <w:r w:rsidR="00FE13C0">
              <w:rPr>
                <w:noProof/>
                <w:webHidden/>
              </w:rPr>
              <w:instrText xml:space="preserve"> PAGEREF _Toc461101270 \h </w:instrText>
            </w:r>
            <w:r w:rsidR="007422C5">
              <w:rPr>
                <w:noProof/>
                <w:webHidden/>
              </w:rPr>
            </w:r>
            <w:r w:rsidR="007422C5">
              <w:rPr>
                <w:noProof/>
                <w:webHidden/>
              </w:rPr>
              <w:fldChar w:fldCharType="separate"/>
            </w:r>
            <w:r w:rsidR="00E953C9">
              <w:rPr>
                <w:noProof/>
                <w:webHidden/>
              </w:rPr>
              <w:t>16</w:t>
            </w:r>
            <w:r w:rsidR="007422C5">
              <w:rPr>
                <w:noProof/>
                <w:webHidden/>
              </w:rPr>
              <w:fldChar w:fldCharType="end"/>
            </w:r>
          </w:hyperlink>
        </w:p>
        <w:p w14:paraId="10C9D1D5" w14:textId="77777777" w:rsidR="00FE13C0" w:rsidRDefault="00CE6B4C">
          <w:pPr>
            <w:pStyle w:val="TOC1"/>
            <w:tabs>
              <w:tab w:val="left" w:pos="660"/>
            </w:tabs>
            <w:rPr>
              <w:noProof/>
              <w:sz w:val="22"/>
              <w:szCs w:val="22"/>
              <w:lang w:val="en-AU" w:eastAsia="en-AU"/>
            </w:rPr>
          </w:pPr>
          <w:hyperlink w:anchor="_Toc461101271" w:history="1">
            <w:r w:rsidR="00FE13C0" w:rsidRPr="0034784F">
              <w:rPr>
                <w:rStyle w:val="Hyperlink"/>
                <w:rFonts w:cs="Arial"/>
                <w:b/>
                <w:noProof/>
              </w:rPr>
              <w:t>5.1.</w:t>
            </w:r>
            <w:r w:rsidR="00FE13C0">
              <w:rPr>
                <w:noProof/>
                <w:sz w:val="22"/>
                <w:szCs w:val="22"/>
                <w:lang w:val="en-AU" w:eastAsia="en-AU"/>
              </w:rPr>
              <w:tab/>
            </w:r>
            <w:r w:rsidR="00FE13C0" w:rsidRPr="0034784F">
              <w:rPr>
                <w:rStyle w:val="Hyperlink"/>
                <w:rFonts w:cs="Arial"/>
                <w:b/>
                <w:noProof/>
              </w:rPr>
              <w:t>Communication and publication of information</w:t>
            </w:r>
            <w:r w:rsidR="00FE13C0">
              <w:rPr>
                <w:noProof/>
                <w:webHidden/>
              </w:rPr>
              <w:tab/>
            </w:r>
            <w:r w:rsidR="007422C5">
              <w:rPr>
                <w:noProof/>
                <w:webHidden/>
              </w:rPr>
              <w:fldChar w:fldCharType="begin"/>
            </w:r>
            <w:r w:rsidR="00FE13C0">
              <w:rPr>
                <w:noProof/>
                <w:webHidden/>
              </w:rPr>
              <w:instrText xml:space="preserve"> PAGEREF _Toc461101271 \h </w:instrText>
            </w:r>
            <w:r w:rsidR="007422C5">
              <w:rPr>
                <w:noProof/>
                <w:webHidden/>
              </w:rPr>
            </w:r>
            <w:r w:rsidR="007422C5">
              <w:rPr>
                <w:noProof/>
                <w:webHidden/>
              </w:rPr>
              <w:fldChar w:fldCharType="separate"/>
            </w:r>
            <w:r w:rsidR="00E953C9">
              <w:rPr>
                <w:noProof/>
                <w:webHidden/>
              </w:rPr>
              <w:t>16</w:t>
            </w:r>
            <w:r w:rsidR="007422C5">
              <w:rPr>
                <w:noProof/>
                <w:webHidden/>
              </w:rPr>
              <w:fldChar w:fldCharType="end"/>
            </w:r>
          </w:hyperlink>
        </w:p>
        <w:p w14:paraId="29838BC8" w14:textId="77777777" w:rsidR="00FE13C0" w:rsidRDefault="00CE6B4C">
          <w:pPr>
            <w:pStyle w:val="TOC1"/>
            <w:tabs>
              <w:tab w:val="left" w:pos="660"/>
            </w:tabs>
            <w:rPr>
              <w:noProof/>
              <w:sz w:val="22"/>
              <w:szCs w:val="22"/>
              <w:lang w:val="en-AU" w:eastAsia="en-AU"/>
            </w:rPr>
          </w:pPr>
          <w:hyperlink w:anchor="_Toc461101272" w:history="1">
            <w:r w:rsidR="00FE13C0" w:rsidRPr="0034784F">
              <w:rPr>
                <w:rStyle w:val="Hyperlink"/>
                <w:rFonts w:cs="Arial"/>
                <w:b/>
                <w:noProof/>
              </w:rPr>
              <w:t>5.2.</w:t>
            </w:r>
            <w:r w:rsidR="00FE13C0">
              <w:rPr>
                <w:noProof/>
                <w:sz w:val="22"/>
                <w:szCs w:val="22"/>
                <w:lang w:val="en-AU" w:eastAsia="en-AU"/>
              </w:rPr>
              <w:tab/>
            </w:r>
            <w:r w:rsidR="00FE13C0" w:rsidRPr="0034784F">
              <w:rPr>
                <w:rStyle w:val="Hyperlink"/>
                <w:rFonts w:cs="Arial"/>
                <w:b/>
                <w:noProof/>
              </w:rPr>
              <w:t>Stakeholder Engagement Priorities</w:t>
            </w:r>
            <w:r w:rsidR="00FE13C0">
              <w:rPr>
                <w:noProof/>
                <w:webHidden/>
              </w:rPr>
              <w:tab/>
            </w:r>
            <w:r w:rsidR="007422C5">
              <w:rPr>
                <w:noProof/>
                <w:webHidden/>
              </w:rPr>
              <w:fldChar w:fldCharType="begin"/>
            </w:r>
            <w:r w:rsidR="00FE13C0">
              <w:rPr>
                <w:noProof/>
                <w:webHidden/>
              </w:rPr>
              <w:instrText xml:space="preserve"> PAGEREF _Toc461101272 \h </w:instrText>
            </w:r>
            <w:r w:rsidR="007422C5">
              <w:rPr>
                <w:noProof/>
                <w:webHidden/>
              </w:rPr>
            </w:r>
            <w:r w:rsidR="007422C5">
              <w:rPr>
                <w:noProof/>
                <w:webHidden/>
              </w:rPr>
              <w:fldChar w:fldCharType="separate"/>
            </w:r>
            <w:r w:rsidR="00E953C9">
              <w:rPr>
                <w:noProof/>
                <w:webHidden/>
              </w:rPr>
              <w:t>16</w:t>
            </w:r>
            <w:r w:rsidR="007422C5">
              <w:rPr>
                <w:noProof/>
                <w:webHidden/>
              </w:rPr>
              <w:fldChar w:fldCharType="end"/>
            </w:r>
          </w:hyperlink>
        </w:p>
        <w:p w14:paraId="3696425C" w14:textId="77777777" w:rsidR="00FE13C0" w:rsidRDefault="00CE6B4C">
          <w:pPr>
            <w:pStyle w:val="TOC1"/>
            <w:rPr>
              <w:noProof/>
              <w:sz w:val="22"/>
              <w:szCs w:val="22"/>
              <w:lang w:val="en-AU" w:eastAsia="en-AU"/>
            </w:rPr>
          </w:pPr>
          <w:hyperlink w:anchor="_Toc461101273" w:history="1">
            <w:r w:rsidR="00FE13C0" w:rsidRPr="0034784F">
              <w:rPr>
                <w:rStyle w:val="Hyperlink"/>
                <w:rFonts w:cs="Arial"/>
                <w:b/>
                <w:noProof/>
                <w:lang w:val="en-AU" w:eastAsia="en-US"/>
              </w:rPr>
              <w:t>Appendix A</w:t>
            </w:r>
            <w:r w:rsidR="00FE13C0">
              <w:rPr>
                <w:noProof/>
                <w:webHidden/>
              </w:rPr>
              <w:tab/>
            </w:r>
            <w:r w:rsidR="007422C5">
              <w:rPr>
                <w:noProof/>
                <w:webHidden/>
              </w:rPr>
              <w:fldChar w:fldCharType="begin"/>
            </w:r>
            <w:r w:rsidR="00FE13C0">
              <w:rPr>
                <w:noProof/>
                <w:webHidden/>
              </w:rPr>
              <w:instrText xml:space="preserve"> PAGEREF _Toc461101273 \h </w:instrText>
            </w:r>
            <w:r w:rsidR="007422C5">
              <w:rPr>
                <w:noProof/>
                <w:webHidden/>
              </w:rPr>
            </w:r>
            <w:r w:rsidR="007422C5">
              <w:rPr>
                <w:noProof/>
                <w:webHidden/>
              </w:rPr>
              <w:fldChar w:fldCharType="separate"/>
            </w:r>
            <w:r w:rsidR="00E953C9">
              <w:rPr>
                <w:noProof/>
                <w:webHidden/>
              </w:rPr>
              <w:t>17</w:t>
            </w:r>
            <w:r w:rsidR="007422C5">
              <w:rPr>
                <w:noProof/>
                <w:webHidden/>
              </w:rPr>
              <w:fldChar w:fldCharType="end"/>
            </w:r>
          </w:hyperlink>
        </w:p>
        <w:p w14:paraId="3D7CA0EF" w14:textId="77777777" w:rsidR="00FE13C0" w:rsidRDefault="00FE13C0">
          <w:pPr>
            <w:pStyle w:val="TOC1"/>
            <w:rPr>
              <w:noProof/>
              <w:sz w:val="22"/>
              <w:szCs w:val="22"/>
              <w:lang w:val="en-AU" w:eastAsia="en-AU"/>
            </w:rPr>
          </w:pPr>
        </w:p>
        <w:p w14:paraId="7136BEAC" w14:textId="77777777" w:rsidR="00410851" w:rsidRDefault="007422C5">
          <w:r>
            <w:fldChar w:fldCharType="end"/>
          </w:r>
        </w:p>
      </w:sdtContent>
    </w:sdt>
    <w:p w14:paraId="5C3DC21F" w14:textId="77777777" w:rsidR="00165767" w:rsidRDefault="00165767"/>
    <w:p w14:paraId="484CFFFE" w14:textId="77777777" w:rsidR="00165767" w:rsidRDefault="00165767">
      <w:pPr>
        <w:spacing w:after="0"/>
      </w:pPr>
      <w:r>
        <w:br w:type="page"/>
      </w:r>
    </w:p>
    <w:p w14:paraId="4D05A038" w14:textId="77777777" w:rsidR="00165767" w:rsidRDefault="00165767" w:rsidP="00165767">
      <w:pPr>
        <w:spacing w:after="0"/>
        <w:ind w:left="369" w:hanging="369"/>
        <w:outlineLvl w:val="0"/>
        <w:rPr>
          <w:rFonts w:cs="Arial"/>
          <w:b/>
          <w:color w:val="1F497D" w:themeColor="text2"/>
          <w:sz w:val="32"/>
          <w:szCs w:val="32"/>
          <w:lang w:val="en-AU" w:eastAsia="en-US"/>
        </w:rPr>
      </w:pPr>
      <w:bookmarkStart w:id="1" w:name="_Toc461101248"/>
      <w:r w:rsidRPr="003A1CA7">
        <w:rPr>
          <w:rFonts w:cs="Arial"/>
          <w:b/>
          <w:color w:val="1F497D" w:themeColor="text2"/>
          <w:sz w:val="32"/>
          <w:szCs w:val="32"/>
          <w:lang w:val="en-AU" w:eastAsia="en-US"/>
        </w:rPr>
        <w:lastRenderedPageBreak/>
        <w:t>Foreword</w:t>
      </w:r>
      <w:bookmarkEnd w:id="1"/>
    </w:p>
    <w:p w14:paraId="6BE0623A" w14:textId="77777777" w:rsidR="008724C3" w:rsidRDefault="008724C3" w:rsidP="009067BD">
      <w:pPr>
        <w:spacing w:after="0"/>
        <w:ind w:right="1253"/>
        <w:jc w:val="both"/>
        <w:rPr>
          <w:rFonts w:cs="Arial"/>
          <w:b/>
          <w:color w:val="4BACC6" w:themeColor="accent5"/>
          <w:sz w:val="25"/>
          <w:szCs w:val="25"/>
          <w:lang w:val="en-AU" w:eastAsia="en-US"/>
        </w:rPr>
        <w:sectPr w:rsidR="008724C3" w:rsidSect="00DE5AAC">
          <w:pgSz w:w="11906" w:h="16838"/>
          <w:pgMar w:top="1245" w:right="991" w:bottom="284" w:left="1440" w:header="425" w:footer="189" w:gutter="0"/>
          <w:cols w:space="708"/>
          <w:titlePg/>
          <w:docGrid w:linePitch="360"/>
        </w:sectPr>
      </w:pPr>
    </w:p>
    <w:p w14:paraId="1A253BC4" w14:textId="77777777" w:rsidR="00961DF0" w:rsidRDefault="00961DF0" w:rsidP="00961DF0">
      <w:pPr>
        <w:tabs>
          <w:tab w:val="left" w:pos="3828"/>
          <w:tab w:val="left" w:pos="4820"/>
        </w:tabs>
        <w:spacing w:after="0"/>
        <w:ind w:right="-22"/>
        <w:jc w:val="both"/>
        <w:rPr>
          <w:rFonts w:cs="Arial"/>
          <w:b/>
          <w:color w:val="4BACC6" w:themeColor="accent5"/>
          <w:sz w:val="25"/>
          <w:szCs w:val="25"/>
          <w:lang w:val="en-AU" w:eastAsia="en-US"/>
        </w:rPr>
      </w:pPr>
    </w:p>
    <w:p w14:paraId="217288E0" w14:textId="77777777" w:rsidR="00961DF0" w:rsidRDefault="00961DF0" w:rsidP="008724C3">
      <w:pPr>
        <w:tabs>
          <w:tab w:val="left" w:pos="3828"/>
          <w:tab w:val="left" w:pos="4820"/>
        </w:tabs>
        <w:spacing w:after="0"/>
        <w:ind w:right="120"/>
        <w:jc w:val="both"/>
        <w:rPr>
          <w:rFonts w:cs="Arial"/>
          <w:b/>
          <w:color w:val="4BACC6" w:themeColor="accent5"/>
          <w:sz w:val="25"/>
          <w:szCs w:val="25"/>
          <w:lang w:val="en-AU" w:eastAsia="en-US"/>
        </w:rPr>
      </w:pPr>
    </w:p>
    <w:p w14:paraId="41F9B578" w14:textId="77777777" w:rsidR="009067BD" w:rsidRDefault="009067BD" w:rsidP="008724C3">
      <w:pPr>
        <w:tabs>
          <w:tab w:val="left" w:pos="3828"/>
          <w:tab w:val="left" w:pos="4820"/>
        </w:tabs>
        <w:spacing w:after="0"/>
        <w:ind w:right="120"/>
        <w:jc w:val="both"/>
        <w:rPr>
          <w:rFonts w:cs="Arial"/>
          <w:b/>
          <w:color w:val="4BACC6" w:themeColor="accent5"/>
          <w:sz w:val="25"/>
          <w:szCs w:val="25"/>
          <w:lang w:val="en-AU" w:eastAsia="en-US"/>
        </w:rPr>
      </w:pPr>
      <w:r>
        <w:rPr>
          <w:rFonts w:cs="Arial"/>
          <w:b/>
          <w:color w:val="4BACC6" w:themeColor="accent5"/>
          <w:sz w:val="25"/>
          <w:szCs w:val="25"/>
          <w:lang w:val="en-AU" w:eastAsia="en-US"/>
        </w:rPr>
        <w:t xml:space="preserve">I am pleased to present the Independent Expert Scientific Committee on Coal Seam Gas and Large Coal Mining Development </w:t>
      </w:r>
      <w:r w:rsidR="006634FB">
        <w:rPr>
          <w:rFonts w:cs="Arial"/>
          <w:b/>
          <w:color w:val="4BACC6" w:themeColor="accent5"/>
          <w:sz w:val="25"/>
          <w:szCs w:val="25"/>
          <w:lang w:val="en-AU" w:eastAsia="en-US"/>
        </w:rPr>
        <w:t>Annual Review of Activities 201</w:t>
      </w:r>
      <w:r w:rsidR="00F5316B">
        <w:rPr>
          <w:rFonts w:cs="Arial"/>
          <w:b/>
          <w:color w:val="4BACC6" w:themeColor="accent5"/>
          <w:sz w:val="25"/>
          <w:szCs w:val="25"/>
          <w:lang w:val="en-AU" w:eastAsia="en-US"/>
        </w:rPr>
        <w:t>5</w:t>
      </w:r>
      <w:r w:rsidR="006634FB">
        <w:rPr>
          <w:rFonts w:cs="Arial"/>
          <w:b/>
          <w:color w:val="4BACC6" w:themeColor="accent5"/>
          <w:sz w:val="25"/>
          <w:szCs w:val="25"/>
          <w:lang w:val="en-AU" w:eastAsia="en-US"/>
        </w:rPr>
        <w:t>-201</w:t>
      </w:r>
      <w:r w:rsidR="00F5316B">
        <w:rPr>
          <w:rFonts w:cs="Arial"/>
          <w:b/>
          <w:color w:val="4BACC6" w:themeColor="accent5"/>
          <w:sz w:val="25"/>
          <w:szCs w:val="25"/>
          <w:lang w:val="en-AU" w:eastAsia="en-US"/>
        </w:rPr>
        <w:t>6</w:t>
      </w:r>
      <w:r w:rsidR="008724C3">
        <w:rPr>
          <w:rFonts w:cs="Arial"/>
          <w:b/>
          <w:color w:val="4BACC6" w:themeColor="accent5"/>
          <w:sz w:val="25"/>
          <w:szCs w:val="25"/>
          <w:lang w:val="en-AU" w:eastAsia="en-US"/>
        </w:rPr>
        <w:t>.</w:t>
      </w:r>
      <w:r>
        <w:rPr>
          <w:rFonts w:cs="Arial"/>
          <w:b/>
          <w:color w:val="4BACC6" w:themeColor="accent5"/>
          <w:sz w:val="25"/>
          <w:szCs w:val="25"/>
          <w:lang w:val="en-AU" w:eastAsia="en-US"/>
        </w:rPr>
        <w:t xml:space="preserve"> </w:t>
      </w:r>
    </w:p>
    <w:p w14:paraId="23B389FF" w14:textId="77777777" w:rsidR="008724C3" w:rsidRDefault="008724C3" w:rsidP="008724C3">
      <w:pPr>
        <w:tabs>
          <w:tab w:val="left" w:pos="3828"/>
          <w:tab w:val="left" w:pos="4820"/>
        </w:tabs>
        <w:spacing w:after="0"/>
        <w:ind w:right="120"/>
        <w:jc w:val="both"/>
        <w:rPr>
          <w:lang w:val="en-AU" w:eastAsia="en-US"/>
        </w:rPr>
      </w:pPr>
    </w:p>
    <w:p w14:paraId="39C1C777" w14:textId="77777777" w:rsidR="008724C3" w:rsidRDefault="008724C3" w:rsidP="0039170F">
      <w:pPr>
        <w:spacing w:after="0"/>
        <w:ind w:left="567" w:right="1253"/>
        <w:jc w:val="center"/>
        <w:rPr>
          <w:lang w:val="en-AU" w:eastAsia="en-US"/>
        </w:rPr>
        <w:sectPr w:rsidR="008724C3" w:rsidSect="008724C3">
          <w:type w:val="continuous"/>
          <w:pgSz w:w="11906" w:h="16838"/>
          <w:pgMar w:top="1245" w:right="991" w:bottom="284" w:left="1440" w:header="425" w:footer="189" w:gutter="0"/>
          <w:cols w:num="2" w:space="163"/>
          <w:titlePg/>
          <w:docGrid w:linePitch="360"/>
        </w:sectPr>
      </w:pPr>
      <w:r>
        <w:rPr>
          <w:noProof/>
          <w:lang w:val="en-AU" w:eastAsia="en-AU"/>
        </w:rPr>
        <w:drawing>
          <wp:inline distT="0" distB="0" distL="0" distR="0" wp14:anchorId="7A83C286" wp14:editId="2BCA945A">
            <wp:extent cx="1316992" cy="1257312"/>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print"/>
                    <a:srcRect/>
                    <a:stretch>
                      <a:fillRect/>
                    </a:stretch>
                  </pic:blipFill>
                  <pic:spPr bwMode="auto">
                    <a:xfrm>
                      <a:off x="0" y="0"/>
                      <a:ext cx="1320652" cy="1254642"/>
                    </a:xfrm>
                    <a:prstGeom prst="rect">
                      <a:avLst/>
                    </a:prstGeom>
                    <a:noFill/>
                    <a:ln w="9525">
                      <a:noFill/>
                      <a:miter lim="800000"/>
                      <a:headEnd/>
                      <a:tailEnd/>
                    </a:ln>
                  </pic:spPr>
                </pic:pic>
              </a:graphicData>
            </a:graphic>
          </wp:inline>
        </w:drawing>
      </w:r>
    </w:p>
    <w:p w14:paraId="5A0DF32D" w14:textId="77777777" w:rsidR="00EA2354" w:rsidRDefault="00F5316B" w:rsidP="0039170F">
      <w:pPr>
        <w:spacing w:after="0"/>
        <w:ind w:right="1253"/>
        <w:jc w:val="both"/>
        <w:rPr>
          <w:lang w:val="en-AU" w:eastAsia="en-US"/>
        </w:rPr>
      </w:pPr>
      <w:r>
        <w:rPr>
          <w:lang w:val="en-AU" w:eastAsia="en-US"/>
        </w:rPr>
        <w:t xml:space="preserve">The IESC has provided </w:t>
      </w:r>
      <w:r w:rsidR="00AE744B">
        <w:rPr>
          <w:lang w:val="en-AU" w:eastAsia="en-US"/>
        </w:rPr>
        <w:t xml:space="preserve">over </w:t>
      </w:r>
      <w:r w:rsidR="00B12696">
        <w:rPr>
          <w:lang w:val="en-AU" w:eastAsia="en-US"/>
        </w:rPr>
        <w:t>9</w:t>
      </w:r>
      <w:r w:rsidR="00AE744B">
        <w:rPr>
          <w:lang w:val="en-AU" w:eastAsia="en-US"/>
        </w:rPr>
        <w:t>0</w:t>
      </w:r>
      <w:r w:rsidR="00EA2354">
        <w:rPr>
          <w:lang w:val="en-AU" w:eastAsia="en-US"/>
        </w:rPr>
        <w:t xml:space="preserve"> pieces of advice to regulators on the water-related impacts of coal seam gas and large coal mining developments since its establishment in 2011. </w:t>
      </w:r>
    </w:p>
    <w:p w14:paraId="6436E21B" w14:textId="77777777" w:rsidR="00EA2354" w:rsidRDefault="00EA2354" w:rsidP="0039170F">
      <w:pPr>
        <w:spacing w:after="0"/>
        <w:ind w:right="1253"/>
        <w:jc w:val="both"/>
        <w:rPr>
          <w:lang w:val="en-AU" w:eastAsia="en-US"/>
        </w:rPr>
      </w:pPr>
    </w:p>
    <w:p w14:paraId="288D2111" w14:textId="530BF956" w:rsidR="008B6712" w:rsidRPr="00B47906" w:rsidRDefault="00EA2354" w:rsidP="0039170F">
      <w:pPr>
        <w:spacing w:after="0"/>
        <w:ind w:right="1253"/>
        <w:jc w:val="both"/>
        <w:rPr>
          <w:lang w:val="en-AU" w:eastAsia="en-US"/>
        </w:rPr>
      </w:pPr>
      <w:r>
        <w:rPr>
          <w:lang w:val="en-AU" w:eastAsia="en-US"/>
        </w:rPr>
        <w:t>Through the delivery of another year</w:t>
      </w:r>
      <w:r w:rsidR="006E36C8">
        <w:rPr>
          <w:lang w:val="en-AU" w:eastAsia="en-US"/>
        </w:rPr>
        <w:t>’</w:t>
      </w:r>
      <w:r>
        <w:rPr>
          <w:lang w:val="en-AU" w:eastAsia="en-US"/>
        </w:rPr>
        <w:t xml:space="preserve">s intensive work program, we have in </w:t>
      </w:r>
      <w:r w:rsidR="00F5316B">
        <w:rPr>
          <w:lang w:val="en-AU" w:eastAsia="en-US"/>
        </w:rPr>
        <w:t>2015</w:t>
      </w:r>
      <w:r w:rsidR="00006878">
        <w:rPr>
          <w:lang w:val="en-AU" w:eastAsia="en-US"/>
        </w:rPr>
        <w:t>-</w:t>
      </w:r>
      <w:r>
        <w:rPr>
          <w:lang w:val="en-AU" w:eastAsia="en-US"/>
        </w:rPr>
        <w:t>1</w:t>
      </w:r>
      <w:r w:rsidR="00F5316B">
        <w:rPr>
          <w:lang w:val="en-AU" w:eastAsia="en-US"/>
        </w:rPr>
        <w:t>6</w:t>
      </w:r>
      <w:r>
        <w:rPr>
          <w:lang w:val="en-AU" w:eastAsia="en-US"/>
        </w:rPr>
        <w:t xml:space="preserve"> continued to contribute </w:t>
      </w:r>
      <w:r w:rsidRPr="00B47906">
        <w:rPr>
          <w:lang w:val="en-AU" w:eastAsia="en-US"/>
        </w:rPr>
        <w:t xml:space="preserve">to a strengthened </w:t>
      </w:r>
      <w:r w:rsidR="00AB032A" w:rsidRPr="00B47906">
        <w:rPr>
          <w:lang w:val="en-AU" w:eastAsia="en-US"/>
        </w:rPr>
        <w:t>decision-</w:t>
      </w:r>
      <w:r w:rsidRPr="00B47906">
        <w:rPr>
          <w:lang w:val="en-AU" w:eastAsia="en-US"/>
        </w:rPr>
        <w:t>making framework for both</w:t>
      </w:r>
      <w:r w:rsidR="00CE5AB9" w:rsidRPr="00B47906">
        <w:rPr>
          <w:lang w:val="en-AU" w:eastAsia="en-US"/>
        </w:rPr>
        <w:t xml:space="preserve"> the Australian</w:t>
      </w:r>
      <w:r w:rsidR="003A1CA7" w:rsidRPr="00B47906">
        <w:rPr>
          <w:lang w:val="en-AU" w:eastAsia="en-US"/>
        </w:rPr>
        <w:t xml:space="preserve"> and state government regulators</w:t>
      </w:r>
      <w:r w:rsidRPr="00B47906">
        <w:rPr>
          <w:lang w:val="en-AU" w:eastAsia="en-US"/>
        </w:rPr>
        <w:t xml:space="preserve">. </w:t>
      </w:r>
      <w:r w:rsidR="003B7550" w:rsidRPr="00B47906">
        <w:rPr>
          <w:lang w:val="en-AU" w:eastAsia="en-US"/>
        </w:rPr>
        <w:t>T</w:t>
      </w:r>
      <w:r w:rsidR="008B6712" w:rsidRPr="00B47906">
        <w:rPr>
          <w:lang w:val="en-AU" w:eastAsia="en-US"/>
        </w:rPr>
        <w:t xml:space="preserve">he IESC </w:t>
      </w:r>
      <w:r w:rsidR="003A1CA7" w:rsidRPr="00B47906">
        <w:rPr>
          <w:lang w:val="en-AU" w:eastAsia="en-US"/>
        </w:rPr>
        <w:t xml:space="preserve">continues to </w:t>
      </w:r>
      <w:r w:rsidR="008B6712" w:rsidRPr="00B47906">
        <w:rPr>
          <w:lang w:val="en-AU" w:eastAsia="en-US"/>
        </w:rPr>
        <w:t xml:space="preserve">apply </w:t>
      </w:r>
      <w:r w:rsidR="002668B1" w:rsidRPr="00B47906">
        <w:rPr>
          <w:lang w:val="en-AU" w:eastAsia="en-US"/>
        </w:rPr>
        <w:t xml:space="preserve">advances in our scientific understanding </w:t>
      </w:r>
      <w:r w:rsidR="008B6712" w:rsidRPr="00B47906">
        <w:rPr>
          <w:lang w:val="en-AU" w:eastAsia="en-US"/>
        </w:rPr>
        <w:t xml:space="preserve">to ensure </w:t>
      </w:r>
      <w:r w:rsidR="00117128" w:rsidRPr="00B47906">
        <w:rPr>
          <w:lang w:val="en-AU" w:eastAsia="en-US"/>
        </w:rPr>
        <w:t xml:space="preserve">environmental </w:t>
      </w:r>
      <w:r w:rsidR="008B6712" w:rsidRPr="00B47906">
        <w:rPr>
          <w:lang w:val="en-AU" w:eastAsia="en-US"/>
        </w:rPr>
        <w:t xml:space="preserve">regulators are well placed to </w:t>
      </w:r>
      <w:r w:rsidR="003A1CA7" w:rsidRPr="00B47906">
        <w:t>enable better informed decision-making</w:t>
      </w:r>
      <w:r w:rsidR="003A1CA7" w:rsidRPr="00B47906">
        <w:rPr>
          <w:lang w:val="en-AU" w:eastAsia="en-US"/>
        </w:rPr>
        <w:t>.</w:t>
      </w:r>
    </w:p>
    <w:p w14:paraId="493A5B4C" w14:textId="77777777" w:rsidR="008B6712" w:rsidRPr="00B47906" w:rsidRDefault="008B6712" w:rsidP="0039170F">
      <w:pPr>
        <w:spacing w:after="0"/>
        <w:ind w:right="1253"/>
        <w:jc w:val="both"/>
        <w:rPr>
          <w:lang w:val="en-AU" w:eastAsia="en-US"/>
        </w:rPr>
      </w:pPr>
    </w:p>
    <w:p w14:paraId="5ECD4F72" w14:textId="1EA1037B" w:rsidR="00EA2354" w:rsidRPr="00B47906" w:rsidRDefault="008B6712" w:rsidP="0039170F">
      <w:pPr>
        <w:spacing w:after="0"/>
        <w:ind w:right="1253"/>
        <w:jc w:val="both"/>
        <w:rPr>
          <w:lang w:val="en-AU" w:eastAsia="en-US"/>
        </w:rPr>
      </w:pPr>
      <w:r w:rsidRPr="00B47906">
        <w:rPr>
          <w:lang w:val="en-AU" w:eastAsia="en-US"/>
        </w:rPr>
        <w:t xml:space="preserve">Stakeholder engagement has been </w:t>
      </w:r>
      <w:r w:rsidR="002668B1" w:rsidRPr="00B47906">
        <w:rPr>
          <w:lang w:val="en-AU" w:eastAsia="en-US"/>
        </w:rPr>
        <w:t>one of our</w:t>
      </w:r>
      <w:r w:rsidRPr="00B47906">
        <w:rPr>
          <w:lang w:val="en-AU" w:eastAsia="en-US"/>
        </w:rPr>
        <w:t xml:space="preserve"> priorit</w:t>
      </w:r>
      <w:r w:rsidR="002668B1" w:rsidRPr="00B47906">
        <w:rPr>
          <w:lang w:val="en-AU" w:eastAsia="en-US"/>
        </w:rPr>
        <w:t>ies</w:t>
      </w:r>
      <w:r w:rsidRPr="00B47906">
        <w:rPr>
          <w:lang w:val="en-AU" w:eastAsia="en-US"/>
        </w:rPr>
        <w:t xml:space="preserve"> this past year</w:t>
      </w:r>
      <w:r w:rsidR="002668B1" w:rsidRPr="00B47906">
        <w:rPr>
          <w:lang w:val="en-AU" w:eastAsia="en-US"/>
        </w:rPr>
        <w:t>,</w:t>
      </w:r>
      <w:r w:rsidRPr="00B47906">
        <w:rPr>
          <w:lang w:val="en-AU" w:eastAsia="en-US"/>
        </w:rPr>
        <w:t xml:space="preserve"> and will continue to be in the coming year</w:t>
      </w:r>
      <w:r w:rsidR="003F49AE" w:rsidRPr="00B47906">
        <w:rPr>
          <w:lang w:val="en-AU" w:eastAsia="en-US"/>
        </w:rPr>
        <w:t>. I have met with a number of government</w:t>
      </w:r>
      <w:r w:rsidR="00286F9A" w:rsidRPr="00B47906">
        <w:rPr>
          <w:lang w:val="en-AU" w:eastAsia="en-US"/>
        </w:rPr>
        <w:t xml:space="preserve">, </w:t>
      </w:r>
      <w:r w:rsidR="00286F9A" w:rsidRPr="00B47906">
        <w:rPr>
          <w:rFonts w:cs="Arial"/>
        </w:rPr>
        <w:t xml:space="preserve">agriculture, environment </w:t>
      </w:r>
      <w:r w:rsidR="00AB032A" w:rsidRPr="00B47906">
        <w:rPr>
          <w:lang w:val="en-AU" w:eastAsia="en-US"/>
        </w:rPr>
        <w:t>and industry stakeholder</w:t>
      </w:r>
      <w:r w:rsidR="003F49AE" w:rsidRPr="00B47906">
        <w:rPr>
          <w:lang w:val="en-AU" w:eastAsia="en-US"/>
        </w:rPr>
        <w:t xml:space="preserve"> </w:t>
      </w:r>
      <w:r w:rsidR="00AD50CA" w:rsidRPr="00B47906">
        <w:rPr>
          <w:lang w:val="en-AU" w:eastAsia="en-US"/>
        </w:rPr>
        <w:t xml:space="preserve">groups in Sydney, Brisbane and Canberra. </w:t>
      </w:r>
      <w:r w:rsidR="005A593E" w:rsidRPr="00B47906">
        <w:rPr>
          <w:lang w:val="en-AU" w:eastAsia="en-US"/>
        </w:rPr>
        <w:t>I am also planning to meet with non-government environment organisations in the coming months</w:t>
      </w:r>
      <w:r w:rsidR="00BE5DC2" w:rsidRPr="00B47906">
        <w:rPr>
          <w:lang w:val="en-AU" w:eastAsia="en-US"/>
        </w:rPr>
        <w:t>. The meeting</w:t>
      </w:r>
      <w:r w:rsidR="00CE4E25" w:rsidRPr="00B47906">
        <w:rPr>
          <w:lang w:val="en-AU" w:eastAsia="en-US"/>
        </w:rPr>
        <w:t>s</w:t>
      </w:r>
      <w:r w:rsidR="00BE5DC2" w:rsidRPr="00B47906">
        <w:rPr>
          <w:lang w:val="en-AU" w:eastAsia="en-US"/>
        </w:rPr>
        <w:t xml:space="preserve"> have been overwhelmingly positive </w:t>
      </w:r>
      <w:r w:rsidR="007A7389" w:rsidRPr="00B47906">
        <w:rPr>
          <w:lang w:val="en-AU" w:eastAsia="en-US"/>
        </w:rPr>
        <w:t xml:space="preserve">and have provided an opportunity to </w:t>
      </w:r>
      <w:r w:rsidR="00117128" w:rsidRPr="00B47906">
        <w:rPr>
          <w:lang w:val="en-AU" w:eastAsia="en-US"/>
        </w:rPr>
        <w:t xml:space="preserve">improve </w:t>
      </w:r>
      <w:r w:rsidR="007A7389" w:rsidRPr="00B47906">
        <w:rPr>
          <w:lang w:val="en-AU" w:eastAsia="en-US"/>
        </w:rPr>
        <w:t xml:space="preserve">the understanding among these groups of the IESC’s roles and responsibilities, and highlight the work being delivered </w:t>
      </w:r>
      <w:r w:rsidR="00AB032A" w:rsidRPr="00B47906">
        <w:rPr>
          <w:lang w:val="en-AU" w:eastAsia="en-US"/>
        </w:rPr>
        <w:t xml:space="preserve">by the Australian Government </w:t>
      </w:r>
      <w:r w:rsidR="007A7389" w:rsidRPr="00B47906">
        <w:rPr>
          <w:lang w:val="en-AU" w:eastAsia="en-US"/>
        </w:rPr>
        <w:t>through the bioregional assessments</w:t>
      </w:r>
      <w:r w:rsidR="00117128" w:rsidRPr="00B47906">
        <w:rPr>
          <w:lang w:val="en-AU" w:eastAsia="en-US"/>
        </w:rPr>
        <w:t xml:space="preserve"> and other priority research</w:t>
      </w:r>
      <w:r w:rsidR="007A7389" w:rsidRPr="00B47906">
        <w:rPr>
          <w:lang w:val="en-AU" w:eastAsia="en-US"/>
        </w:rPr>
        <w:t>.</w:t>
      </w:r>
    </w:p>
    <w:p w14:paraId="056DA448" w14:textId="77777777" w:rsidR="007A7389" w:rsidRPr="00B47906" w:rsidRDefault="007A7389" w:rsidP="0039170F">
      <w:pPr>
        <w:spacing w:after="0"/>
        <w:ind w:right="1253"/>
        <w:jc w:val="both"/>
        <w:rPr>
          <w:lang w:val="en-AU" w:eastAsia="en-US"/>
        </w:rPr>
      </w:pPr>
    </w:p>
    <w:p w14:paraId="5A4405CB" w14:textId="60244451" w:rsidR="00AE744B" w:rsidRPr="00B47906" w:rsidRDefault="00AE744B" w:rsidP="0039170F">
      <w:pPr>
        <w:spacing w:after="0"/>
        <w:ind w:right="1253"/>
        <w:jc w:val="both"/>
        <w:rPr>
          <w:lang w:val="en-AU" w:eastAsia="en-US"/>
        </w:rPr>
      </w:pPr>
      <w:r w:rsidRPr="00B47906">
        <w:rPr>
          <w:lang w:val="en-AU" w:eastAsia="en-US"/>
        </w:rPr>
        <w:t>The IESC w</w:t>
      </w:r>
      <w:r w:rsidR="00CE5AB9" w:rsidRPr="00B47906">
        <w:rPr>
          <w:lang w:val="en-AU" w:eastAsia="en-US"/>
        </w:rPr>
        <w:t xml:space="preserve">elcomed two new members in </w:t>
      </w:r>
      <w:r w:rsidR="00AB032A" w:rsidRPr="00B47906">
        <w:rPr>
          <w:lang w:val="en-AU" w:eastAsia="en-US"/>
        </w:rPr>
        <w:t xml:space="preserve">March </w:t>
      </w:r>
      <w:r w:rsidR="00CE5AB9" w:rsidRPr="00B47906">
        <w:rPr>
          <w:lang w:val="en-AU" w:eastAsia="en-US"/>
        </w:rPr>
        <w:t>2016</w:t>
      </w:r>
      <w:r w:rsidR="002668B1" w:rsidRPr="00B47906">
        <w:rPr>
          <w:lang w:val="en-AU" w:eastAsia="en-US"/>
        </w:rPr>
        <w:t xml:space="preserve"> -</w:t>
      </w:r>
      <w:r w:rsidRPr="00B47906">
        <w:rPr>
          <w:lang w:val="en-AU" w:eastAsia="en-US"/>
        </w:rPr>
        <w:t xml:space="preserve"> Dr Ian Prosser and Dr Glen Walker </w:t>
      </w:r>
      <w:r w:rsidR="002668B1" w:rsidRPr="00B47906">
        <w:rPr>
          <w:lang w:val="en-AU" w:eastAsia="en-US"/>
        </w:rPr>
        <w:t xml:space="preserve">who are </w:t>
      </w:r>
      <w:r w:rsidRPr="00B47906">
        <w:rPr>
          <w:lang w:val="en-AU" w:eastAsia="en-US"/>
        </w:rPr>
        <w:t xml:space="preserve">both </w:t>
      </w:r>
      <w:r w:rsidR="00117128" w:rsidRPr="00B47906">
        <w:rPr>
          <w:lang w:val="en-AU" w:eastAsia="en-US"/>
        </w:rPr>
        <w:t xml:space="preserve">recognised </w:t>
      </w:r>
      <w:r w:rsidRPr="00B47906">
        <w:rPr>
          <w:lang w:val="en-AU" w:eastAsia="en-US"/>
        </w:rPr>
        <w:t>experts in the field of hydrology.</w:t>
      </w:r>
      <w:r w:rsidR="00572D1E" w:rsidRPr="00B47906">
        <w:rPr>
          <w:lang w:val="en-AU" w:eastAsia="en-US"/>
        </w:rPr>
        <w:t xml:space="preserve"> Dr Prosser </w:t>
      </w:r>
      <w:r w:rsidR="00CE5AB9" w:rsidRPr="00B47906">
        <w:rPr>
          <w:rFonts w:cs="Arial"/>
          <w:lang w:val="en-AU" w:eastAsia="en-US"/>
        </w:rPr>
        <w:t xml:space="preserve">has </w:t>
      </w:r>
      <w:r w:rsidR="0080756F" w:rsidRPr="00B47906">
        <w:rPr>
          <w:rFonts w:cs="Arial"/>
          <w:lang w:val="en-AU" w:eastAsia="en-US"/>
        </w:rPr>
        <w:t>30</w:t>
      </w:r>
      <w:r w:rsidR="00117128" w:rsidRPr="00B47906">
        <w:rPr>
          <w:rFonts w:cs="Arial"/>
          <w:lang w:val="en-AU" w:eastAsia="en-US"/>
        </w:rPr>
        <w:t> </w:t>
      </w:r>
      <w:proofErr w:type="spellStart"/>
      <w:r w:rsidR="00117128" w:rsidRPr="00B47906">
        <w:rPr>
          <w:rFonts w:cs="Arial"/>
          <w:lang w:val="en-AU" w:eastAsia="en-US"/>
        </w:rPr>
        <w:t xml:space="preserve">years </w:t>
      </w:r>
      <w:r w:rsidR="00CE5AB9" w:rsidRPr="00B47906">
        <w:rPr>
          <w:rFonts w:cs="Arial"/>
          <w:lang w:val="en-AU" w:eastAsia="en-US"/>
        </w:rPr>
        <w:t>experience</w:t>
      </w:r>
      <w:proofErr w:type="spellEnd"/>
      <w:r w:rsidR="00CE5AB9" w:rsidRPr="00B47906">
        <w:rPr>
          <w:rFonts w:cs="Arial"/>
          <w:lang w:val="en-AU" w:eastAsia="en-US"/>
        </w:rPr>
        <w:t xml:space="preserve"> with</w:t>
      </w:r>
      <w:r w:rsidR="00C028F5" w:rsidRPr="00B47906">
        <w:rPr>
          <w:rFonts w:cs="Arial"/>
          <w:lang w:val="en-AU" w:eastAsia="en-US"/>
        </w:rPr>
        <w:t xml:space="preserve"> hydrology research and science</w:t>
      </w:r>
      <w:r w:rsidR="00CE5AB9" w:rsidRPr="00B47906">
        <w:rPr>
          <w:rFonts w:cs="Arial"/>
          <w:lang w:val="en-AU" w:eastAsia="en-US"/>
        </w:rPr>
        <w:t xml:space="preserve">. Dr Walker </w:t>
      </w:r>
      <w:r w:rsidR="00C028F5" w:rsidRPr="00B47906">
        <w:rPr>
          <w:rFonts w:cs="Arial"/>
          <w:lang w:val="en-AU" w:eastAsia="en-US"/>
        </w:rPr>
        <w:t>has 30 years of hydrology, groundwater and salinity research experience.</w:t>
      </w:r>
    </w:p>
    <w:p w14:paraId="7E9F19F4" w14:textId="77777777" w:rsidR="00CE5AB9" w:rsidRPr="00B47906" w:rsidRDefault="00CE5AB9" w:rsidP="0039170F">
      <w:pPr>
        <w:spacing w:after="0"/>
        <w:ind w:right="1253"/>
        <w:jc w:val="both"/>
        <w:rPr>
          <w:lang w:val="en-AU" w:eastAsia="en-US"/>
        </w:rPr>
      </w:pPr>
    </w:p>
    <w:p w14:paraId="38B3A458" w14:textId="77777777" w:rsidR="00CE5AB9" w:rsidRDefault="00CE5AB9" w:rsidP="0039170F">
      <w:pPr>
        <w:spacing w:after="0"/>
        <w:ind w:right="1253"/>
        <w:jc w:val="both"/>
        <w:rPr>
          <w:lang w:val="en-AU" w:eastAsia="en-US"/>
        </w:rPr>
      </w:pPr>
      <w:r w:rsidRPr="00B47906">
        <w:rPr>
          <w:lang w:val="en-AU" w:eastAsia="en-US"/>
        </w:rPr>
        <w:t>I would like to thank and acknowledge former member Dr Tom Hatton for his valued service</w:t>
      </w:r>
      <w:r w:rsidR="003B7550" w:rsidRPr="00B47906">
        <w:rPr>
          <w:lang w:val="en-AU" w:eastAsia="en-US"/>
        </w:rPr>
        <w:t xml:space="preserve"> to the IESC</w:t>
      </w:r>
      <w:r w:rsidRPr="00B47906">
        <w:rPr>
          <w:lang w:val="en-AU" w:eastAsia="en-US"/>
        </w:rPr>
        <w:t>.</w:t>
      </w:r>
      <w:r w:rsidR="00117128" w:rsidRPr="00B47906">
        <w:rPr>
          <w:lang w:val="en-AU" w:eastAsia="en-US"/>
        </w:rPr>
        <w:t xml:space="preserve"> </w:t>
      </w:r>
      <w:r w:rsidR="002668B1" w:rsidRPr="00B47906">
        <w:rPr>
          <w:lang w:val="en-AU" w:eastAsia="en-US"/>
        </w:rPr>
        <w:t xml:space="preserve">Dr Hatton resigned from the IESC in </w:t>
      </w:r>
      <w:r w:rsidR="0080756F" w:rsidRPr="00B47906">
        <w:rPr>
          <w:lang w:val="en-AU" w:eastAsia="en-US"/>
        </w:rPr>
        <w:t>October</w:t>
      </w:r>
      <w:r w:rsidR="002668B1" w:rsidRPr="00B47906">
        <w:rPr>
          <w:lang w:val="en-AU" w:eastAsia="en-US"/>
        </w:rPr>
        <w:t xml:space="preserve"> 2015 </w:t>
      </w:r>
      <w:r w:rsidR="00117128" w:rsidRPr="00B47906">
        <w:rPr>
          <w:lang w:val="en-AU" w:eastAsia="en-US"/>
        </w:rPr>
        <w:t>after accepting the</w:t>
      </w:r>
      <w:r w:rsidR="002668B1" w:rsidRPr="00B47906">
        <w:rPr>
          <w:lang w:val="en-AU" w:eastAsia="en-US"/>
        </w:rPr>
        <w:t xml:space="preserve"> role of Chairman of the Western</w:t>
      </w:r>
      <w:r w:rsidR="002668B1">
        <w:rPr>
          <w:lang w:val="en-AU" w:eastAsia="en-US"/>
        </w:rPr>
        <w:t xml:space="preserve"> Australian Environment</w:t>
      </w:r>
      <w:r w:rsidR="006B1360">
        <w:rPr>
          <w:lang w:val="en-AU" w:eastAsia="en-US"/>
        </w:rPr>
        <w:t>al</w:t>
      </w:r>
      <w:r w:rsidR="002668B1">
        <w:rPr>
          <w:lang w:val="en-AU" w:eastAsia="en-US"/>
        </w:rPr>
        <w:t xml:space="preserve"> Protection Authority.</w:t>
      </w:r>
    </w:p>
    <w:p w14:paraId="5EB4A3CD" w14:textId="77777777" w:rsidR="009067BD" w:rsidRDefault="009067BD" w:rsidP="0039170F">
      <w:pPr>
        <w:spacing w:after="0"/>
        <w:ind w:right="1253"/>
        <w:jc w:val="both"/>
        <w:rPr>
          <w:lang w:val="en-AU" w:eastAsia="en-US"/>
        </w:rPr>
      </w:pPr>
    </w:p>
    <w:p w14:paraId="52FCD586" w14:textId="77777777" w:rsidR="009067BD" w:rsidRDefault="00DF3084" w:rsidP="0039170F">
      <w:pPr>
        <w:spacing w:after="0"/>
        <w:ind w:right="1253"/>
        <w:jc w:val="both"/>
        <w:rPr>
          <w:lang w:val="en-AU" w:eastAsia="en-US"/>
        </w:rPr>
      </w:pPr>
      <w:r>
        <w:rPr>
          <w:lang w:val="en-AU" w:eastAsia="en-US"/>
        </w:rPr>
        <w:t>The IESC</w:t>
      </w:r>
      <w:r w:rsidR="009067BD">
        <w:rPr>
          <w:lang w:val="en-AU" w:eastAsia="en-US"/>
        </w:rPr>
        <w:t xml:space="preserve"> look</w:t>
      </w:r>
      <w:r>
        <w:rPr>
          <w:lang w:val="en-AU" w:eastAsia="en-US"/>
        </w:rPr>
        <w:t>s</w:t>
      </w:r>
      <w:r w:rsidR="009067BD">
        <w:rPr>
          <w:lang w:val="en-AU" w:eastAsia="en-US"/>
        </w:rPr>
        <w:t xml:space="preserve"> forward to continuing to provide </w:t>
      </w:r>
      <w:r w:rsidR="00117128">
        <w:rPr>
          <w:lang w:val="en-AU" w:eastAsia="en-US"/>
        </w:rPr>
        <w:t xml:space="preserve">valued, </w:t>
      </w:r>
      <w:r>
        <w:rPr>
          <w:lang w:val="en-AU" w:eastAsia="en-US"/>
        </w:rPr>
        <w:t xml:space="preserve">independent scientific advice to </w:t>
      </w:r>
      <w:r w:rsidR="00117128">
        <w:rPr>
          <w:lang w:val="en-AU" w:eastAsia="en-US"/>
        </w:rPr>
        <w:t>the Australian and state governments</w:t>
      </w:r>
      <w:r>
        <w:rPr>
          <w:lang w:val="en-AU" w:eastAsia="en-US"/>
        </w:rPr>
        <w:t xml:space="preserve"> in the year ahead.</w:t>
      </w:r>
    </w:p>
    <w:p w14:paraId="48985EA7" w14:textId="77777777" w:rsidR="009067BD" w:rsidRDefault="009067BD" w:rsidP="009067BD">
      <w:pPr>
        <w:spacing w:after="0"/>
        <w:ind w:right="2529"/>
        <w:rPr>
          <w:lang w:val="en-AU" w:eastAsia="en-US"/>
        </w:rPr>
      </w:pPr>
    </w:p>
    <w:p w14:paraId="38EABB37" w14:textId="0455B4E0" w:rsidR="003B7550" w:rsidRDefault="0039170F" w:rsidP="009067BD">
      <w:pPr>
        <w:spacing w:after="0"/>
      </w:pPr>
      <w:r>
        <w:rPr>
          <w:noProof/>
          <w:lang w:val="en-AU" w:eastAsia="en-AU"/>
        </w:rPr>
        <w:drawing>
          <wp:inline distT="0" distB="0" distL="0" distR="0" wp14:anchorId="79CB79A8" wp14:editId="63490BC7">
            <wp:extent cx="1242060" cy="632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2060" cy="632460"/>
                    </a:xfrm>
                    <a:prstGeom prst="rect">
                      <a:avLst/>
                    </a:prstGeom>
                    <a:noFill/>
                    <a:ln>
                      <a:noFill/>
                    </a:ln>
                  </pic:spPr>
                </pic:pic>
              </a:graphicData>
            </a:graphic>
          </wp:inline>
        </w:drawing>
      </w:r>
    </w:p>
    <w:p w14:paraId="12B5ADD2" w14:textId="77777777" w:rsidR="003B7550" w:rsidRDefault="003B7550" w:rsidP="009067BD">
      <w:pPr>
        <w:spacing w:after="0"/>
      </w:pPr>
    </w:p>
    <w:p w14:paraId="5EDA0A3C" w14:textId="77777777" w:rsidR="009067BD" w:rsidRDefault="009067BD" w:rsidP="009067BD">
      <w:pPr>
        <w:spacing w:after="0"/>
      </w:pPr>
      <w:proofErr w:type="spellStart"/>
      <w:r>
        <w:t>Dr</w:t>
      </w:r>
      <w:proofErr w:type="spellEnd"/>
      <w:r>
        <w:t xml:space="preserve"> Andrew Johnson FTSE FAICD</w:t>
      </w:r>
    </w:p>
    <w:p w14:paraId="6DC77B6F" w14:textId="77777777" w:rsidR="009067BD" w:rsidRDefault="009067BD" w:rsidP="009067BD">
      <w:pPr>
        <w:spacing w:after="0"/>
      </w:pPr>
      <w:r>
        <w:t>Chair</w:t>
      </w:r>
    </w:p>
    <w:p w14:paraId="18D730C9" w14:textId="77777777" w:rsidR="006634FB" w:rsidRDefault="006634FB">
      <w:pPr>
        <w:spacing w:after="0"/>
      </w:pPr>
      <w:r>
        <w:br w:type="page"/>
      </w:r>
    </w:p>
    <w:p w14:paraId="12775262" w14:textId="77777777" w:rsidR="00691800" w:rsidRPr="000825B2" w:rsidRDefault="00691800" w:rsidP="00F76C1D">
      <w:pPr>
        <w:pStyle w:val="ListParagraph"/>
        <w:numPr>
          <w:ilvl w:val="0"/>
          <w:numId w:val="10"/>
        </w:numPr>
        <w:spacing w:after="0"/>
        <w:outlineLvl w:val="0"/>
        <w:rPr>
          <w:rFonts w:cs="Arial"/>
          <w:b/>
          <w:color w:val="1F497D" w:themeColor="text2"/>
          <w:sz w:val="32"/>
          <w:szCs w:val="32"/>
          <w:lang w:val="en-AU" w:eastAsia="en-US"/>
        </w:rPr>
      </w:pPr>
      <w:bookmarkStart w:id="2" w:name="_Toc372897992"/>
      <w:bookmarkStart w:id="3" w:name="_Toc372897993"/>
      <w:bookmarkStart w:id="4" w:name="_Toc372897994"/>
      <w:bookmarkStart w:id="5" w:name="_Toc372897995"/>
      <w:bookmarkStart w:id="6" w:name="_Toc372897996"/>
      <w:bookmarkStart w:id="7" w:name="_Toc372897997"/>
      <w:bookmarkStart w:id="8" w:name="_Toc372897998"/>
      <w:bookmarkStart w:id="9" w:name="_Toc372897999"/>
      <w:bookmarkStart w:id="10" w:name="_Toc372898000"/>
      <w:bookmarkStart w:id="11" w:name="_Toc372898001"/>
      <w:bookmarkStart w:id="12" w:name="_Toc372898002"/>
      <w:bookmarkStart w:id="13" w:name="_Toc372898003"/>
      <w:bookmarkStart w:id="14" w:name="_Toc372898004"/>
      <w:bookmarkStart w:id="15" w:name="_Toc372898005"/>
      <w:bookmarkStart w:id="16" w:name="_Toc372898006"/>
      <w:bookmarkStart w:id="17" w:name="_Toc370728473"/>
      <w:bookmarkStart w:id="18" w:name="_Toc370399596"/>
      <w:bookmarkStart w:id="19" w:name="_Toc46110124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0825B2">
        <w:rPr>
          <w:rFonts w:cs="Arial"/>
          <w:b/>
          <w:color w:val="1F497D" w:themeColor="text2"/>
          <w:sz w:val="32"/>
          <w:szCs w:val="32"/>
          <w:lang w:val="en-AU" w:eastAsia="en-US"/>
        </w:rPr>
        <w:lastRenderedPageBreak/>
        <w:t>Introduction</w:t>
      </w:r>
      <w:bookmarkEnd w:id="18"/>
      <w:bookmarkEnd w:id="19"/>
    </w:p>
    <w:p w14:paraId="06A03865" w14:textId="77777777" w:rsidR="008F2241" w:rsidRPr="007928DE" w:rsidRDefault="00691800" w:rsidP="003629AF">
      <w:pPr>
        <w:spacing w:after="120"/>
        <w:rPr>
          <w:rFonts w:cs="Arial"/>
          <w:b/>
          <w:color w:val="4BACC6" w:themeColor="accent5"/>
          <w:sz w:val="25"/>
          <w:szCs w:val="25"/>
          <w:lang w:val="en-AU" w:eastAsia="en-US"/>
        </w:rPr>
      </w:pPr>
      <w:bookmarkStart w:id="20" w:name="_Toc370728475"/>
      <w:r w:rsidRPr="007928DE">
        <w:rPr>
          <w:rFonts w:cs="Arial"/>
          <w:b/>
          <w:color w:val="4BACC6" w:themeColor="accent5"/>
          <w:sz w:val="25"/>
          <w:szCs w:val="25"/>
          <w:lang w:val="en-AU" w:eastAsia="en-US"/>
        </w:rPr>
        <w:t>The Independent Expert Scientific Committee on Coal Seam Gas and Large Coal Mining Development (</w:t>
      </w:r>
      <w:r w:rsidR="00DE5AAC" w:rsidRPr="007928DE">
        <w:rPr>
          <w:rFonts w:cs="Arial"/>
          <w:b/>
          <w:color w:val="4BACC6" w:themeColor="accent5"/>
          <w:sz w:val="25"/>
          <w:szCs w:val="25"/>
          <w:lang w:val="en-AU" w:eastAsia="en-US"/>
        </w:rPr>
        <w:t>IESC</w:t>
      </w:r>
      <w:r w:rsidRPr="007928DE">
        <w:rPr>
          <w:rFonts w:cs="Arial"/>
          <w:b/>
          <w:color w:val="4BACC6" w:themeColor="accent5"/>
          <w:sz w:val="25"/>
          <w:szCs w:val="25"/>
          <w:lang w:val="en-AU" w:eastAsia="en-US"/>
        </w:rPr>
        <w:t xml:space="preserve">) </w:t>
      </w:r>
      <w:r w:rsidR="00DE5AAC" w:rsidRPr="007928DE">
        <w:rPr>
          <w:rFonts w:cs="Arial"/>
          <w:b/>
          <w:color w:val="4BACC6" w:themeColor="accent5"/>
          <w:sz w:val="25"/>
          <w:szCs w:val="25"/>
          <w:lang w:val="en-AU" w:eastAsia="en-US"/>
        </w:rPr>
        <w:t xml:space="preserve">is a </w:t>
      </w:r>
      <w:r w:rsidRPr="007928DE">
        <w:rPr>
          <w:rFonts w:cs="Arial"/>
          <w:b/>
          <w:color w:val="4BACC6" w:themeColor="accent5"/>
          <w:sz w:val="25"/>
          <w:szCs w:val="25"/>
          <w:lang w:val="en-AU" w:eastAsia="en-US"/>
        </w:rPr>
        <w:t xml:space="preserve">statutory body </w:t>
      </w:r>
      <w:r w:rsidR="00047E7F">
        <w:rPr>
          <w:rFonts w:cs="Arial"/>
          <w:b/>
          <w:color w:val="4BACC6" w:themeColor="accent5"/>
          <w:sz w:val="25"/>
          <w:szCs w:val="25"/>
          <w:lang w:val="en-AU" w:eastAsia="en-US"/>
        </w:rPr>
        <w:t xml:space="preserve">established </w:t>
      </w:r>
      <w:r w:rsidRPr="007928DE">
        <w:rPr>
          <w:rFonts w:cs="Arial"/>
          <w:b/>
          <w:color w:val="4BACC6" w:themeColor="accent5"/>
          <w:sz w:val="25"/>
          <w:szCs w:val="25"/>
          <w:lang w:val="en-AU" w:eastAsia="en-US"/>
        </w:rPr>
        <w:t xml:space="preserve">under the </w:t>
      </w:r>
      <w:r w:rsidRPr="007928DE">
        <w:rPr>
          <w:rFonts w:cs="Arial"/>
          <w:b/>
          <w:i/>
          <w:color w:val="4BACC6" w:themeColor="accent5"/>
          <w:sz w:val="25"/>
          <w:szCs w:val="25"/>
          <w:lang w:val="en-AU" w:eastAsia="en-US"/>
        </w:rPr>
        <w:t>Environment Protection and Biodiversity Conservation Act 1999</w:t>
      </w:r>
      <w:r w:rsidRPr="007928DE">
        <w:rPr>
          <w:rFonts w:cs="Arial"/>
          <w:b/>
          <w:color w:val="4BACC6" w:themeColor="accent5"/>
          <w:sz w:val="25"/>
          <w:szCs w:val="25"/>
          <w:lang w:val="en-AU" w:eastAsia="en-US"/>
        </w:rPr>
        <w:t xml:space="preserve"> (EPBC Act)</w:t>
      </w:r>
      <w:r w:rsidR="00047E7F">
        <w:rPr>
          <w:rFonts w:cs="Arial"/>
          <w:b/>
          <w:color w:val="4BACC6" w:themeColor="accent5"/>
          <w:sz w:val="25"/>
          <w:szCs w:val="25"/>
          <w:lang w:val="en-AU" w:eastAsia="en-US"/>
        </w:rPr>
        <w:t>. The IESC</w:t>
      </w:r>
      <w:r w:rsidR="00DE5AAC" w:rsidRPr="007928DE">
        <w:rPr>
          <w:rFonts w:cs="Arial"/>
          <w:b/>
          <w:color w:val="4BACC6" w:themeColor="accent5"/>
          <w:sz w:val="25"/>
          <w:szCs w:val="25"/>
          <w:lang w:val="en-AU" w:eastAsia="en-US"/>
        </w:rPr>
        <w:t xml:space="preserve"> provides scientific advice to </w:t>
      </w:r>
      <w:r w:rsidR="00275A27">
        <w:rPr>
          <w:rFonts w:cs="Arial"/>
          <w:b/>
          <w:color w:val="4BACC6" w:themeColor="accent5"/>
          <w:sz w:val="25"/>
          <w:szCs w:val="25"/>
          <w:lang w:val="en-AU" w:eastAsia="en-US"/>
        </w:rPr>
        <w:t xml:space="preserve">the </w:t>
      </w:r>
      <w:r w:rsidR="00DE5AAC" w:rsidRPr="007928DE">
        <w:rPr>
          <w:rFonts w:cs="Arial"/>
          <w:b/>
          <w:color w:val="4BACC6" w:themeColor="accent5"/>
          <w:sz w:val="25"/>
          <w:szCs w:val="25"/>
          <w:lang w:val="en-AU" w:eastAsia="en-US"/>
        </w:rPr>
        <w:t>Australian</w:t>
      </w:r>
      <w:r w:rsidR="00275A27">
        <w:rPr>
          <w:rFonts w:cs="Arial"/>
          <w:b/>
          <w:color w:val="4BACC6" w:themeColor="accent5"/>
          <w:sz w:val="25"/>
          <w:szCs w:val="25"/>
          <w:lang w:val="en-AU" w:eastAsia="en-US"/>
        </w:rPr>
        <w:t xml:space="preserve"> and state</w:t>
      </w:r>
      <w:r w:rsidR="00DE5AAC" w:rsidRPr="007928DE">
        <w:rPr>
          <w:rFonts w:cs="Arial"/>
          <w:b/>
          <w:color w:val="4BACC6" w:themeColor="accent5"/>
          <w:sz w:val="25"/>
          <w:szCs w:val="25"/>
          <w:lang w:val="en-AU" w:eastAsia="en-US"/>
        </w:rPr>
        <w:t xml:space="preserve"> </w:t>
      </w:r>
      <w:r w:rsidR="00553B37">
        <w:rPr>
          <w:rFonts w:cs="Arial"/>
          <w:b/>
          <w:color w:val="4BACC6" w:themeColor="accent5"/>
          <w:sz w:val="25"/>
          <w:szCs w:val="25"/>
          <w:lang w:val="en-AU" w:eastAsia="en-US"/>
        </w:rPr>
        <w:t>government</w:t>
      </w:r>
      <w:r w:rsidR="00275A27">
        <w:rPr>
          <w:rFonts w:cs="Arial"/>
          <w:b/>
          <w:color w:val="4BACC6" w:themeColor="accent5"/>
          <w:sz w:val="25"/>
          <w:szCs w:val="25"/>
          <w:lang w:val="en-AU" w:eastAsia="en-US"/>
        </w:rPr>
        <w:t xml:space="preserve"> regulator</w:t>
      </w:r>
      <w:r w:rsidR="005A0DCF">
        <w:rPr>
          <w:rFonts w:cs="Arial"/>
          <w:b/>
          <w:color w:val="4BACC6" w:themeColor="accent5"/>
          <w:sz w:val="25"/>
          <w:szCs w:val="25"/>
          <w:lang w:val="en-AU" w:eastAsia="en-US"/>
        </w:rPr>
        <w:t>s</w:t>
      </w:r>
      <w:r w:rsidR="00DE5AAC" w:rsidRPr="007928DE">
        <w:rPr>
          <w:rFonts w:cs="Arial"/>
          <w:b/>
          <w:color w:val="4BACC6" w:themeColor="accent5"/>
          <w:sz w:val="25"/>
          <w:szCs w:val="25"/>
          <w:lang w:val="en-AU" w:eastAsia="en-US"/>
        </w:rPr>
        <w:t xml:space="preserve"> on the water-related impacts of coal seam gas and large coal mining development</w:t>
      </w:r>
      <w:bookmarkEnd w:id="20"/>
      <w:r w:rsidR="00086BA0">
        <w:rPr>
          <w:rFonts w:cs="Arial"/>
          <w:b/>
          <w:color w:val="4BACC6" w:themeColor="accent5"/>
          <w:sz w:val="25"/>
          <w:szCs w:val="25"/>
          <w:lang w:val="en-AU" w:eastAsia="en-US"/>
        </w:rPr>
        <w:t xml:space="preserve">. </w:t>
      </w:r>
    </w:p>
    <w:p w14:paraId="4BA03669" w14:textId="77777777" w:rsidR="00D50BCD" w:rsidRPr="00140612" w:rsidRDefault="00775E6B" w:rsidP="003629AF">
      <w:pPr>
        <w:pStyle w:val="ListBullet"/>
        <w:numPr>
          <w:ilvl w:val="0"/>
          <w:numId w:val="0"/>
        </w:numPr>
        <w:spacing w:after="120"/>
        <w:ind w:right="-306"/>
        <w:rPr>
          <w:rFonts w:cs="Arial"/>
        </w:rPr>
      </w:pPr>
      <w:r w:rsidRPr="00140612">
        <w:rPr>
          <w:rFonts w:cs="Arial"/>
        </w:rPr>
        <w:t xml:space="preserve">The </w:t>
      </w:r>
      <w:r w:rsidR="00DE5AAC" w:rsidRPr="00140612">
        <w:rPr>
          <w:rFonts w:cs="Arial"/>
        </w:rPr>
        <w:t>IESC</w:t>
      </w:r>
      <w:r w:rsidR="00047E7F">
        <w:rPr>
          <w:rFonts w:cs="Arial"/>
        </w:rPr>
        <w:t xml:space="preserve"> </w:t>
      </w:r>
      <w:r w:rsidRPr="00140612">
        <w:rPr>
          <w:rFonts w:cs="Arial"/>
        </w:rPr>
        <w:t xml:space="preserve">consists of </w:t>
      </w:r>
      <w:r w:rsidR="006634FB">
        <w:rPr>
          <w:rFonts w:cs="Arial"/>
        </w:rPr>
        <w:t>eight</w:t>
      </w:r>
      <w:r w:rsidR="00681501" w:rsidRPr="00553B37">
        <w:rPr>
          <w:rFonts w:cs="Arial"/>
        </w:rPr>
        <w:t xml:space="preserve"> </w:t>
      </w:r>
      <w:r w:rsidR="007B382B" w:rsidRPr="00553B37">
        <w:rPr>
          <w:rFonts w:cs="Arial"/>
        </w:rPr>
        <w:t>members</w:t>
      </w:r>
      <w:r w:rsidRPr="00140612">
        <w:rPr>
          <w:rFonts w:cs="Arial"/>
        </w:rPr>
        <w:t xml:space="preserve"> with </w:t>
      </w:r>
      <w:r w:rsidR="00412C4E" w:rsidRPr="00140612">
        <w:rPr>
          <w:rFonts w:cs="Arial"/>
        </w:rPr>
        <w:t xml:space="preserve">extensive </w:t>
      </w:r>
      <w:r w:rsidRPr="00140612">
        <w:rPr>
          <w:rFonts w:cs="Arial"/>
        </w:rPr>
        <w:t xml:space="preserve">scientific qualifications and expertise in the fields of </w:t>
      </w:r>
      <w:r w:rsidR="00E315EE" w:rsidRPr="00140612">
        <w:rPr>
          <w:rFonts w:cs="Arial"/>
        </w:rPr>
        <w:t xml:space="preserve">geology, </w:t>
      </w:r>
      <w:r w:rsidRPr="00140612">
        <w:rPr>
          <w:rFonts w:cs="Arial"/>
        </w:rPr>
        <w:t xml:space="preserve">hydrogeology, hydrology, ecology, ecotoxicology, natural resource management and environment protection. </w:t>
      </w:r>
      <w:r w:rsidR="00DE5AAC" w:rsidRPr="00140612">
        <w:rPr>
          <w:rFonts w:cs="Arial"/>
        </w:rPr>
        <w:t xml:space="preserve">Members are appointed by the </w:t>
      </w:r>
      <w:r w:rsidR="006C1B65">
        <w:rPr>
          <w:rFonts w:cs="Arial"/>
        </w:rPr>
        <w:t xml:space="preserve">Australian Government </w:t>
      </w:r>
      <w:r w:rsidR="003629AF">
        <w:rPr>
          <w:rFonts w:cs="Arial"/>
        </w:rPr>
        <w:t xml:space="preserve">Environment Minister </w:t>
      </w:r>
      <w:r w:rsidR="00DE5AAC" w:rsidRPr="00140612">
        <w:rPr>
          <w:rFonts w:cs="Arial"/>
        </w:rPr>
        <w:t>on a part-time basis.</w:t>
      </w:r>
    </w:p>
    <w:p w14:paraId="5C542B11" w14:textId="77777777" w:rsidR="00DE5AAC" w:rsidRDefault="00775E6B" w:rsidP="00D50BCD">
      <w:pPr>
        <w:spacing w:after="120"/>
        <w:ind w:right="24"/>
        <w:rPr>
          <w:rFonts w:cs="Arial"/>
          <w:sz w:val="22"/>
          <w:szCs w:val="22"/>
          <w:lang w:val="en-AU" w:eastAsia="en-US"/>
        </w:rPr>
      </w:pPr>
      <w:r w:rsidRPr="004B4738">
        <w:rPr>
          <w:rFonts w:cs="Arial"/>
          <w:b/>
          <w:sz w:val="22"/>
          <w:szCs w:val="22"/>
          <w:lang w:val="en-AU" w:eastAsia="en-US"/>
        </w:rPr>
        <w:t>Further information:</w:t>
      </w:r>
      <w:r w:rsidRPr="004B4738">
        <w:rPr>
          <w:rFonts w:cs="Arial"/>
          <w:sz w:val="22"/>
          <w:szCs w:val="22"/>
          <w:lang w:val="en-AU" w:eastAsia="en-US"/>
        </w:rPr>
        <w:t xml:space="preserve"> </w:t>
      </w:r>
      <w:hyperlink r:id="rId17" w:history="1">
        <w:r w:rsidR="00DE5AAC" w:rsidRPr="00AC775C">
          <w:rPr>
            <w:rStyle w:val="Hyperlink"/>
            <w:rFonts w:cs="Arial"/>
            <w:sz w:val="22"/>
            <w:szCs w:val="22"/>
            <w:lang w:val="en-AU" w:eastAsia="en-US"/>
          </w:rPr>
          <w:t>www.iesc.environment.gov.au/committee/index.html</w:t>
        </w:r>
      </w:hyperlink>
    </w:p>
    <w:p w14:paraId="24050B9C" w14:textId="77777777" w:rsidR="00AF1942" w:rsidRDefault="00AD1701" w:rsidP="003629AF">
      <w:pPr>
        <w:spacing w:after="0"/>
        <w:jc w:val="center"/>
        <w:rPr>
          <w:rFonts w:cs="Arial"/>
          <w:b/>
          <w:noProof/>
          <w:sz w:val="32"/>
          <w:szCs w:val="32"/>
          <w:lang w:val="en-AU" w:eastAsia="en-AU"/>
        </w:rPr>
      </w:pPr>
      <w:r w:rsidRPr="00AD1701">
        <w:rPr>
          <w:rFonts w:cs="Arial"/>
          <w:b/>
          <w:noProof/>
          <w:sz w:val="32"/>
          <w:szCs w:val="32"/>
          <w:lang w:val="en-AU" w:eastAsia="en-AU"/>
        </w:rPr>
        <w:drawing>
          <wp:inline distT="0" distB="0" distL="0" distR="0" wp14:anchorId="15AA1C56" wp14:editId="4FB9D26E">
            <wp:extent cx="5213446" cy="2110740"/>
            <wp:effectExtent l="0" t="0" r="6350" b="3810"/>
            <wp:docPr id="11" name="Picture 1"/>
            <wp:cNvGraphicFramePr/>
            <a:graphic xmlns:a="http://schemas.openxmlformats.org/drawingml/2006/main">
              <a:graphicData uri="http://schemas.openxmlformats.org/drawingml/2006/picture">
                <pic:pic xmlns:pic="http://schemas.openxmlformats.org/drawingml/2006/picture">
                  <pic:nvPicPr>
                    <pic:cNvPr id="1026" name=""/>
                    <pic:cNvPicPr>
                      <a:picLocks noChangeAspect="1" noChangeArrowheads="1"/>
                    </pic:cNvPicPr>
                  </pic:nvPicPr>
                  <pic:blipFill>
                    <a:blip r:embed="rId18" cstate="print"/>
                    <a:srcRect/>
                    <a:stretch>
                      <a:fillRect/>
                    </a:stretch>
                  </pic:blipFill>
                  <pic:spPr bwMode="auto">
                    <a:xfrm>
                      <a:off x="0" y="0"/>
                      <a:ext cx="5215396" cy="2111530"/>
                    </a:xfrm>
                    <a:prstGeom prst="rect">
                      <a:avLst/>
                    </a:prstGeom>
                    <a:noFill/>
                  </pic:spPr>
                </pic:pic>
              </a:graphicData>
            </a:graphic>
          </wp:inline>
        </w:drawing>
      </w:r>
    </w:p>
    <w:p w14:paraId="709B30BE" w14:textId="77777777" w:rsidR="00AD1701" w:rsidRDefault="00A00F93" w:rsidP="00C94419">
      <w:pPr>
        <w:spacing w:before="120" w:after="0"/>
        <w:ind w:left="567"/>
        <w:rPr>
          <w:rFonts w:cs="Arial"/>
          <w:sz w:val="22"/>
          <w:szCs w:val="22"/>
          <w:lang w:val="en-AU" w:eastAsia="en-US"/>
        </w:rPr>
      </w:pPr>
      <w:r w:rsidRPr="0096269B">
        <w:rPr>
          <w:rFonts w:cs="Arial"/>
          <w:i/>
          <w:sz w:val="20"/>
          <w:szCs w:val="20"/>
          <w:lang w:val="en-AU" w:eastAsia="en-US"/>
        </w:rPr>
        <w:t>Photo: Independent Expert Scientific Committee</w:t>
      </w:r>
      <w:r w:rsidR="00DF39B4" w:rsidRPr="00DF39B4">
        <w:rPr>
          <w:rFonts w:cs="Arial"/>
          <w:sz w:val="22"/>
          <w:szCs w:val="22"/>
          <w:lang w:val="en-AU" w:eastAsia="en-US"/>
        </w:rPr>
        <w:t xml:space="preserve"> </w:t>
      </w:r>
    </w:p>
    <w:p w14:paraId="0CA9D765" w14:textId="0F4A5C4B" w:rsidR="00195535" w:rsidRDefault="00C94419" w:rsidP="00C94419">
      <w:pPr>
        <w:spacing w:after="60"/>
        <w:ind w:left="567"/>
        <w:rPr>
          <w:rFonts w:cs="Arial"/>
          <w:sz w:val="22"/>
          <w:szCs w:val="22"/>
          <w:lang w:val="en-AU" w:eastAsia="en-US"/>
        </w:rPr>
      </w:pPr>
      <w:r>
        <w:rPr>
          <w:rFonts w:cs="Arial"/>
          <w:sz w:val="22"/>
          <w:szCs w:val="22"/>
          <w:lang w:val="en-AU" w:eastAsia="en-US"/>
        </w:rPr>
        <w:t xml:space="preserve">(L-R) </w:t>
      </w:r>
      <w:r w:rsidR="00AD1701">
        <w:rPr>
          <w:rFonts w:cs="Arial"/>
          <w:sz w:val="22"/>
          <w:szCs w:val="22"/>
          <w:lang w:val="en-AU" w:eastAsia="en-US"/>
        </w:rPr>
        <w:t xml:space="preserve">Dr Ian Prosser, Dr Andrew Johnson (Chair), Emeritus </w:t>
      </w:r>
      <w:r w:rsidR="00186B97">
        <w:rPr>
          <w:rFonts w:cs="Arial"/>
          <w:sz w:val="22"/>
          <w:szCs w:val="22"/>
          <w:lang w:val="en-AU" w:eastAsia="en-US"/>
        </w:rPr>
        <w:t xml:space="preserve">Professor </w:t>
      </w:r>
      <w:r w:rsidR="00C87D51">
        <w:rPr>
          <w:rFonts w:cs="Arial"/>
          <w:sz w:val="22"/>
          <w:szCs w:val="22"/>
          <w:lang w:val="en-AU" w:eastAsia="en-US"/>
        </w:rPr>
        <w:t>Peter Flood, Dr Glen</w:t>
      </w:r>
      <w:r w:rsidR="001F4A3D">
        <w:rPr>
          <w:rFonts w:cs="Arial"/>
          <w:sz w:val="22"/>
          <w:szCs w:val="22"/>
          <w:lang w:val="en-AU" w:eastAsia="en-US"/>
        </w:rPr>
        <w:t xml:space="preserve"> </w:t>
      </w:r>
      <w:r w:rsidR="00AD1701">
        <w:rPr>
          <w:rFonts w:cs="Arial"/>
          <w:sz w:val="22"/>
          <w:szCs w:val="22"/>
          <w:lang w:val="en-AU" w:eastAsia="en-US"/>
        </w:rPr>
        <w:t>Walker, Ms Jane Coram, Dr Andrew Boulton, Dr Jenny Stauber and Professor Craig Simmons.</w:t>
      </w:r>
    </w:p>
    <w:p w14:paraId="6AB90698" w14:textId="77777777" w:rsidR="00584B2B" w:rsidRPr="00584B2B" w:rsidRDefault="00584B2B" w:rsidP="007B4DF5">
      <w:pPr>
        <w:pStyle w:val="ListParagraph"/>
        <w:numPr>
          <w:ilvl w:val="1"/>
          <w:numId w:val="14"/>
        </w:numPr>
        <w:spacing w:after="120"/>
        <w:ind w:left="426"/>
        <w:outlineLvl w:val="0"/>
        <w:rPr>
          <w:rFonts w:cs="Arial"/>
          <w:b/>
          <w:color w:val="31849B" w:themeColor="accent5" w:themeShade="BF"/>
          <w:szCs w:val="22"/>
        </w:rPr>
      </w:pPr>
      <w:bookmarkStart w:id="21" w:name="_Toc461101250"/>
      <w:r w:rsidRPr="00584B2B">
        <w:rPr>
          <w:rFonts w:cs="Arial"/>
          <w:b/>
          <w:color w:val="31849B" w:themeColor="accent5" w:themeShade="BF"/>
          <w:szCs w:val="22"/>
        </w:rPr>
        <w:t>Key achievements</w:t>
      </w:r>
      <w:bookmarkEnd w:id="21"/>
    </w:p>
    <w:p w14:paraId="573EEB4E" w14:textId="77777777" w:rsidR="00584B2B" w:rsidRPr="00140612" w:rsidRDefault="00584B2B" w:rsidP="00154A20">
      <w:pPr>
        <w:pStyle w:val="ListBullet"/>
        <w:numPr>
          <w:ilvl w:val="0"/>
          <w:numId w:val="0"/>
        </w:numPr>
        <w:spacing w:after="60"/>
        <w:rPr>
          <w:rFonts w:cs="Arial"/>
        </w:rPr>
      </w:pPr>
      <w:r w:rsidRPr="00140612">
        <w:rPr>
          <w:rFonts w:cs="Arial"/>
        </w:rPr>
        <w:t>The IESC has contributed to strengthening the science underpinning regulatory decisions on coal seam gas and large coal mining development proposals</w:t>
      </w:r>
      <w:r w:rsidR="0086776E">
        <w:rPr>
          <w:rFonts w:cs="Arial"/>
        </w:rPr>
        <w:t xml:space="preserve"> this year</w:t>
      </w:r>
      <w:r w:rsidRPr="00140612">
        <w:rPr>
          <w:rFonts w:cs="Arial"/>
        </w:rPr>
        <w:t xml:space="preserve"> by:</w:t>
      </w:r>
    </w:p>
    <w:p w14:paraId="23D5F35E" w14:textId="77777777" w:rsidR="00584B2B" w:rsidRPr="0086776E" w:rsidRDefault="00F334EC" w:rsidP="00154A20">
      <w:pPr>
        <w:pStyle w:val="ListBullet"/>
        <w:numPr>
          <w:ilvl w:val="0"/>
          <w:numId w:val="3"/>
        </w:numPr>
        <w:spacing w:after="60"/>
        <w:ind w:left="357" w:hanging="357"/>
        <w:rPr>
          <w:rFonts w:cs="Arial"/>
        </w:rPr>
      </w:pPr>
      <w:r>
        <w:rPr>
          <w:rFonts w:cs="Arial"/>
        </w:rPr>
        <w:t xml:space="preserve">responding to </w:t>
      </w:r>
      <w:r w:rsidR="00BF6BB6" w:rsidRPr="00BF6BB6">
        <w:rPr>
          <w:rFonts w:cs="Arial"/>
        </w:rPr>
        <w:t>nine requests</w:t>
      </w:r>
      <w:r>
        <w:rPr>
          <w:rFonts w:cs="Arial"/>
        </w:rPr>
        <w:t xml:space="preserve"> </w:t>
      </w:r>
      <w:r w:rsidR="00BF6BB6" w:rsidRPr="00BF6BB6">
        <w:rPr>
          <w:rFonts w:cs="Arial"/>
        </w:rPr>
        <w:t>from the Australian, New South Wales and Queensland government regulators</w:t>
      </w:r>
      <w:r>
        <w:rPr>
          <w:rFonts w:cs="Arial"/>
        </w:rPr>
        <w:t xml:space="preserve"> for advice on the potential water</w:t>
      </w:r>
      <w:r>
        <w:rPr>
          <w:rFonts w:cs="Arial"/>
        </w:rPr>
        <w:noBreakHyphen/>
        <w:t xml:space="preserve">related impacts of </w:t>
      </w:r>
      <w:r w:rsidR="00BF6BB6" w:rsidRPr="00BF6BB6">
        <w:rPr>
          <w:rFonts w:cs="Arial"/>
        </w:rPr>
        <w:t>large coal mining development proposals; and</w:t>
      </w:r>
    </w:p>
    <w:p w14:paraId="61E6236E" w14:textId="3A911DDA" w:rsidR="00584B2B" w:rsidRPr="009A1F21" w:rsidRDefault="008A21B8" w:rsidP="00081D86">
      <w:pPr>
        <w:pStyle w:val="ListBullet"/>
        <w:numPr>
          <w:ilvl w:val="0"/>
          <w:numId w:val="3"/>
        </w:numPr>
        <w:spacing w:after="60"/>
        <w:ind w:left="357" w:hanging="357"/>
        <w:rPr>
          <w:rFonts w:cs="Arial"/>
        </w:rPr>
      </w:pPr>
      <w:proofErr w:type="gramStart"/>
      <w:r w:rsidRPr="008A21B8">
        <w:rPr>
          <w:rFonts w:cs="Arial"/>
        </w:rPr>
        <w:t>providing</w:t>
      </w:r>
      <w:proofErr w:type="gramEnd"/>
      <w:r w:rsidRPr="008A21B8">
        <w:rPr>
          <w:rFonts w:cs="Arial"/>
        </w:rPr>
        <w:t xml:space="preserve"> advice to the Australian Government on bioregional assessments and other priority research.</w:t>
      </w:r>
    </w:p>
    <w:p w14:paraId="54EA1B56" w14:textId="77777777" w:rsidR="003D34D0" w:rsidRDefault="00E4251E">
      <w:pPr>
        <w:pStyle w:val="ListParagraph"/>
        <w:numPr>
          <w:ilvl w:val="1"/>
          <w:numId w:val="14"/>
        </w:numPr>
        <w:spacing w:after="120"/>
        <w:ind w:left="426"/>
        <w:outlineLvl w:val="0"/>
        <w:rPr>
          <w:rFonts w:cs="Arial"/>
          <w:b/>
          <w:color w:val="31849B" w:themeColor="accent5" w:themeShade="BF"/>
          <w:szCs w:val="22"/>
        </w:rPr>
      </w:pPr>
      <w:bookmarkStart w:id="22" w:name="_Toc461101251"/>
      <w:r w:rsidRPr="009659C2">
        <w:rPr>
          <w:rFonts w:cs="Arial"/>
          <w:b/>
          <w:color w:val="31849B" w:themeColor="accent5" w:themeShade="BF"/>
          <w:szCs w:val="22"/>
        </w:rPr>
        <w:t>Appointment of new members</w:t>
      </w:r>
      <w:bookmarkEnd w:id="22"/>
    </w:p>
    <w:p w14:paraId="34278D0E" w14:textId="77777777" w:rsidR="00E4251E" w:rsidRDefault="00E4251E" w:rsidP="00FB7B1F">
      <w:pPr>
        <w:pStyle w:val="ListBullet"/>
        <w:numPr>
          <w:ilvl w:val="0"/>
          <w:numId w:val="0"/>
        </w:numPr>
        <w:spacing w:after="120"/>
        <w:ind w:right="-23"/>
        <w:rPr>
          <w:rFonts w:cs="Arial"/>
          <w:lang w:val="en-AU" w:eastAsia="en-US"/>
        </w:rPr>
      </w:pPr>
      <w:r>
        <w:rPr>
          <w:rFonts w:cs="Arial"/>
        </w:rPr>
        <w:t xml:space="preserve">The </w:t>
      </w:r>
      <w:r w:rsidR="00752AAB">
        <w:rPr>
          <w:rFonts w:cs="Arial"/>
        </w:rPr>
        <w:t xml:space="preserve">former </w:t>
      </w:r>
      <w:r>
        <w:rPr>
          <w:rFonts w:cs="Arial"/>
        </w:rPr>
        <w:t xml:space="preserve">Minister for the Environment, the Hon Greg Hunt MP, appointed </w:t>
      </w:r>
      <w:r>
        <w:rPr>
          <w:rFonts w:cs="Arial"/>
          <w:lang w:val="en-AU" w:eastAsia="en-US"/>
        </w:rPr>
        <w:t>two</w:t>
      </w:r>
      <w:r w:rsidRPr="00DA36A4">
        <w:rPr>
          <w:rFonts w:cs="Arial"/>
          <w:lang w:val="en-AU" w:eastAsia="en-US"/>
        </w:rPr>
        <w:t xml:space="preserve"> new members </w:t>
      </w:r>
      <w:r w:rsidR="006B1360">
        <w:rPr>
          <w:rFonts w:cs="Arial"/>
          <w:lang w:val="en-AU" w:eastAsia="en-US"/>
        </w:rPr>
        <w:t xml:space="preserve">to the IESC </w:t>
      </w:r>
      <w:r>
        <w:rPr>
          <w:rFonts w:cs="Arial"/>
          <w:lang w:val="en-AU" w:eastAsia="en-US"/>
        </w:rPr>
        <w:t>o</w:t>
      </w:r>
      <w:r w:rsidRPr="00DA36A4">
        <w:rPr>
          <w:rFonts w:cs="Arial"/>
          <w:lang w:val="en-AU" w:eastAsia="en-US"/>
        </w:rPr>
        <w:t xml:space="preserve">n </w:t>
      </w:r>
      <w:r>
        <w:rPr>
          <w:rFonts w:cs="Arial"/>
          <w:lang w:val="en-AU" w:eastAsia="en-US"/>
        </w:rPr>
        <w:t>2 March 2016:</w:t>
      </w:r>
    </w:p>
    <w:p w14:paraId="6C5B319E" w14:textId="52E5802B" w:rsidR="00154A20" w:rsidRPr="00154A20" w:rsidRDefault="00154A20" w:rsidP="00154A20">
      <w:pPr>
        <w:pStyle w:val="ListBullet"/>
        <w:rPr>
          <w:rFonts w:cs="Arial"/>
          <w:lang w:val="en-AU" w:eastAsia="en-US"/>
        </w:rPr>
      </w:pPr>
      <w:r>
        <w:rPr>
          <w:lang w:val="en-AU" w:eastAsia="en-US"/>
        </w:rPr>
        <w:t>Dr Ian Prosser – has experience with h</w:t>
      </w:r>
      <w:r w:rsidR="00AB032A">
        <w:rPr>
          <w:lang w:val="en-AU" w:eastAsia="en-US"/>
        </w:rPr>
        <w:t xml:space="preserve">ydrology research and </w:t>
      </w:r>
      <w:r w:rsidR="00AB032A" w:rsidRPr="00FB7B1F">
        <w:rPr>
          <w:lang w:val="en-AU" w:eastAsia="en-US"/>
        </w:rPr>
        <w:t>science. H</w:t>
      </w:r>
      <w:r w:rsidRPr="00FB7B1F">
        <w:rPr>
          <w:lang w:val="en-AU" w:eastAsia="en-US"/>
        </w:rPr>
        <w:t>e is an author</w:t>
      </w:r>
      <w:r>
        <w:rPr>
          <w:lang w:val="en-AU" w:eastAsia="en-US"/>
        </w:rPr>
        <w:t xml:space="preserve"> of over 150 scientific publications on a wide range of aspects of hydrology,</w:t>
      </w:r>
      <w:r w:rsidRPr="00094B3A">
        <w:rPr>
          <w:lang w:val="en-AU" w:eastAsia="en-US"/>
        </w:rPr>
        <w:t xml:space="preserve"> lead author of </w:t>
      </w:r>
      <w:r w:rsidR="00FB7B1F">
        <w:rPr>
          <w:lang w:val="en-AU" w:eastAsia="en-US"/>
        </w:rPr>
        <w:br/>
      </w:r>
      <w:r w:rsidRPr="00B8058A">
        <w:rPr>
          <w:i/>
          <w:lang w:val="en-AU" w:eastAsia="en-US"/>
        </w:rPr>
        <w:t>Water: Science and Solutions for Australia</w:t>
      </w:r>
      <w:r w:rsidRPr="00094B3A">
        <w:rPr>
          <w:lang w:val="en-AU" w:eastAsia="en-US"/>
        </w:rPr>
        <w:t xml:space="preserve"> and led the hydrology analysis in CSIRO's Australian National Outlook 2015.</w:t>
      </w:r>
    </w:p>
    <w:p w14:paraId="018B6AF2" w14:textId="7140F711" w:rsidR="00154A20" w:rsidRDefault="00154A20" w:rsidP="00154A20">
      <w:pPr>
        <w:pStyle w:val="ListBullet"/>
        <w:rPr>
          <w:rFonts w:cs="Arial"/>
          <w:lang w:val="en-AU" w:eastAsia="en-US"/>
        </w:rPr>
      </w:pPr>
      <w:r>
        <w:rPr>
          <w:lang w:val="en-AU" w:eastAsia="en-US"/>
        </w:rPr>
        <w:t>Dr Glen Walker – has 30 years of hydrology, groundwater and salinity research experience. He is author of</w:t>
      </w:r>
      <w:r w:rsidR="00B8058A">
        <w:rPr>
          <w:lang w:val="en-AU" w:eastAsia="en-US"/>
        </w:rPr>
        <w:t xml:space="preserve"> over 70 scientific papers in</w:t>
      </w:r>
      <w:r>
        <w:rPr>
          <w:lang w:val="en-AU" w:eastAsia="en-US"/>
        </w:rPr>
        <w:t xml:space="preserve"> international literature and was involved </w:t>
      </w:r>
      <w:r w:rsidRPr="004E5DE5">
        <w:rPr>
          <w:lang w:val="en-AU" w:eastAsia="en-US"/>
        </w:rPr>
        <w:t xml:space="preserve">in the preliminary risk assessment and development of priorities for science </w:t>
      </w:r>
      <w:r>
        <w:rPr>
          <w:lang w:val="en-AU" w:eastAsia="en-US"/>
        </w:rPr>
        <w:t xml:space="preserve">needs for coal seam gas for </w:t>
      </w:r>
      <w:r w:rsidRPr="004E5DE5">
        <w:rPr>
          <w:lang w:val="en-AU" w:eastAsia="en-US"/>
        </w:rPr>
        <w:t>the Department of the Environment in 2012</w:t>
      </w:r>
      <w:r>
        <w:rPr>
          <w:lang w:val="en-AU" w:eastAsia="en-US"/>
        </w:rPr>
        <w:t>.</w:t>
      </w:r>
    </w:p>
    <w:bookmarkStart w:id="23" w:name="_Toc461017465"/>
    <w:bookmarkStart w:id="24" w:name="_Toc461101252"/>
    <w:bookmarkEnd w:id="23"/>
    <w:bookmarkEnd w:id="24"/>
    <w:p w14:paraId="5C9272CB" w14:textId="65B0EB9A" w:rsidR="00081D86" w:rsidRDefault="00EC74BE" w:rsidP="000E475D">
      <w:pPr>
        <w:pStyle w:val="ListParagraph"/>
        <w:numPr>
          <w:ilvl w:val="0"/>
          <w:numId w:val="0"/>
        </w:numPr>
        <w:spacing w:after="120"/>
        <w:ind w:right="-23"/>
        <w:outlineLvl w:val="0"/>
        <w:rPr>
          <w:rFonts w:cs="Arial"/>
          <w:b/>
          <w:color w:val="31849B" w:themeColor="accent5" w:themeShade="BF"/>
          <w:szCs w:val="22"/>
        </w:rPr>
      </w:pPr>
      <w:r>
        <w:rPr>
          <w:rFonts w:cs="Arial"/>
          <w:b/>
          <w:noProof/>
          <w:color w:val="31849B" w:themeColor="accent5" w:themeShade="BF"/>
          <w:szCs w:val="22"/>
          <w:lang w:val="en-AU" w:eastAsia="en-AU"/>
        </w:rPr>
        <w:lastRenderedPageBreak/>
        <mc:AlternateContent>
          <mc:Choice Requires="wps">
            <w:drawing>
              <wp:inline distT="0" distB="0" distL="0" distR="0" wp14:anchorId="3DCB74D1" wp14:editId="1A4DD39D">
                <wp:extent cx="5882640" cy="2047875"/>
                <wp:effectExtent l="0" t="0" r="3810" b="9525"/>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2047875"/>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E1E764" w14:textId="77777777" w:rsidR="00571C34" w:rsidRPr="004916DD" w:rsidRDefault="00571C34" w:rsidP="00FB7B1F">
                            <w:pPr>
                              <w:pStyle w:val="ListParagraph"/>
                              <w:numPr>
                                <w:ilvl w:val="0"/>
                                <w:numId w:val="0"/>
                              </w:numPr>
                              <w:spacing w:after="120"/>
                              <w:ind w:left="142"/>
                              <w:outlineLvl w:val="0"/>
                              <w:rPr>
                                <w:rFonts w:cs="Arial"/>
                                <w:b/>
                                <w:lang w:val="en-AU" w:eastAsia="en-US"/>
                              </w:rPr>
                            </w:pPr>
                            <w:bookmarkStart w:id="25" w:name="_Toc461017467"/>
                            <w:bookmarkStart w:id="26" w:name="_Toc461101254"/>
                            <w:r w:rsidRPr="004916DD">
                              <w:rPr>
                                <w:rFonts w:cs="Arial"/>
                                <w:b/>
                                <w:lang w:val="en-AU" w:eastAsia="en-US"/>
                              </w:rPr>
                              <w:t>Legislative functions of the IESC</w:t>
                            </w:r>
                            <w:bookmarkEnd w:id="25"/>
                            <w:bookmarkEnd w:id="26"/>
                          </w:p>
                          <w:p w14:paraId="2E76A7A8" w14:textId="77777777" w:rsidR="00571C34" w:rsidRPr="00CB1E33" w:rsidRDefault="00571C34" w:rsidP="00CB1E33">
                            <w:pPr>
                              <w:pStyle w:val="ListParagraph"/>
                              <w:numPr>
                                <w:ilvl w:val="0"/>
                                <w:numId w:val="0"/>
                              </w:numPr>
                              <w:spacing w:after="0"/>
                              <w:ind w:left="142"/>
                              <w:rPr>
                                <w:sz w:val="22"/>
                                <w:szCs w:val="22"/>
                              </w:rPr>
                            </w:pPr>
                            <w:r w:rsidRPr="00CB1E33">
                              <w:rPr>
                                <w:sz w:val="22"/>
                                <w:szCs w:val="22"/>
                              </w:rPr>
                              <w:t>Under the EPBC Act, the IESC has several legislative functions. These include to:</w:t>
                            </w:r>
                          </w:p>
                          <w:p w14:paraId="190A9C55" w14:textId="769F5286" w:rsidR="00571C34" w:rsidRPr="00F00ACF" w:rsidRDefault="00571C34" w:rsidP="00FB7B1F">
                            <w:pPr>
                              <w:pStyle w:val="ListBullet"/>
                              <w:spacing w:after="0"/>
                              <w:ind w:left="567"/>
                              <w:rPr>
                                <w:sz w:val="22"/>
                                <w:szCs w:val="22"/>
                              </w:rPr>
                            </w:pPr>
                            <w:r w:rsidRPr="00F00ACF">
                              <w:rPr>
                                <w:sz w:val="22"/>
                                <w:szCs w:val="22"/>
                              </w:rPr>
                              <w:t xml:space="preserve">Provide scientific advice to the Australian Government Environment Minister and relevant state ministers on the water-related impacts of proposed coal seam gas or large coal mining developments. </w:t>
                            </w:r>
                          </w:p>
                          <w:p w14:paraId="471C1EDD" w14:textId="77777777" w:rsidR="00571C34" w:rsidRPr="00F00ACF" w:rsidRDefault="00571C34" w:rsidP="000E475D">
                            <w:pPr>
                              <w:pStyle w:val="ListBullet"/>
                              <w:spacing w:after="0"/>
                              <w:ind w:left="567" w:right="-375"/>
                              <w:rPr>
                                <w:sz w:val="22"/>
                                <w:szCs w:val="22"/>
                              </w:rPr>
                            </w:pPr>
                            <w:r w:rsidRPr="00F00ACF">
                              <w:rPr>
                                <w:sz w:val="22"/>
                                <w:szCs w:val="22"/>
                              </w:rPr>
                              <w:t>Provide scientific advice to the Australian Government Environment Minister on:</w:t>
                            </w:r>
                          </w:p>
                          <w:p w14:paraId="1CD8EC67" w14:textId="77777777" w:rsidR="00571C34" w:rsidRDefault="00571C34" w:rsidP="00FB7B1F">
                            <w:pPr>
                              <w:pStyle w:val="ListBullet"/>
                              <w:numPr>
                                <w:ilvl w:val="1"/>
                                <w:numId w:val="7"/>
                              </w:numPr>
                              <w:spacing w:after="0"/>
                              <w:ind w:left="851" w:hanging="284"/>
                              <w:rPr>
                                <w:sz w:val="22"/>
                                <w:szCs w:val="22"/>
                              </w:rPr>
                            </w:pPr>
                            <w:r w:rsidRPr="00F00ACF">
                              <w:rPr>
                                <w:sz w:val="22"/>
                                <w:szCs w:val="22"/>
                              </w:rPr>
                              <w:t>bioregional assessments being undertaken by the Australian Government; and</w:t>
                            </w:r>
                          </w:p>
                          <w:p w14:paraId="48F1DA9F" w14:textId="77777777" w:rsidR="00571C34" w:rsidRPr="00F00ACF" w:rsidRDefault="00571C34" w:rsidP="00FB7B1F">
                            <w:pPr>
                              <w:pStyle w:val="ListBullet"/>
                              <w:numPr>
                                <w:ilvl w:val="1"/>
                                <w:numId w:val="7"/>
                              </w:numPr>
                              <w:spacing w:after="0"/>
                              <w:ind w:left="851" w:hanging="284"/>
                              <w:rPr>
                                <w:sz w:val="22"/>
                                <w:szCs w:val="22"/>
                              </w:rPr>
                            </w:pPr>
                            <w:proofErr w:type="gramStart"/>
                            <w:r w:rsidRPr="00F00ACF">
                              <w:rPr>
                                <w:sz w:val="22"/>
                                <w:szCs w:val="22"/>
                              </w:rPr>
                              <w:t>research</w:t>
                            </w:r>
                            <w:proofErr w:type="gramEnd"/>
                            <w:r w:rsidRPr="00F00ACF">
                              <w:rPr>
                                <w:sz w:val="22"/>
                                <w:szCs w:val="22"/>
                              </w:rPr>
                              <w:t xml:space="preserve"> priorities commissioned by the Australian Government Environment Minister.</w:t>
                            </w:r>
                          </w:p>
                          <w:p w14:paraId="015CF03D" w14:textId="77777777" w:rsidR="00571C34" w:rsidRPr="00F00ACF" w:rsidRDefault="00571C34" w:rsidP="00FB7B1F">
                            <w:pPr>
                              <w:pStyle w:val="ListBullet"/>
                              <w:spacing w:after="0"/>
                              <w:ind w:left="567"/>
                              <w:rPr>
                                <w:sz w:val="22"/>
                                <w:szCs w:val="22"/>
                              </w:rPr>
                            </w:pPr>
                            <w:r w:rsidRPr="00F00ACF">
                              <w:rPr>
                                <w:sz w:val="22"/>
                                <w:szCs w:val="22"/>
                              </w:rPr>
                              <w:t>Publish and disseminate scientific information about the impacts of coal seam gas and large coal mining activities on water resources.</w:t>
                            </w:r>
                          </w:p>
                        </w:txbxContent>
                      </wps:txbx>
                      <wps:bodyPr rot="0" vert="horz" wrap="square" lIns="91440" tIns="10800" rIns="91440" bIns="10800" anchor="t" anchorCtr="0" upright="1">
                        <a:noAutofit/>
                      </wps:bodyPr>
                    </wps:wsp>
                  </a:graphicData>
                </a:graphic>
              </wp:inline>
            </w:drawing>
          </mc:Choice>
          <mc:Fallback>
            <w:pict>
              <v:roundrect w14:anchorId="3DCB74D1" id="AutoShape 37" o:spid="_x0000_s1028" style="width:463.2pt;height:16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" fillcolor="#b8cce4 [1300]" stroked="f">
                <v:textbox inset=",.3mm,,.3mm">
                  <w:txbxContent>
                    <w:p w14:paraId="0DE1E764" w14:textId="77777777" w:rsidR="00571C34" w:rsidRPr="004916DD" w:rsidRDefault="00571C34" w:rsidP="00FB7B1F">
                      <w:pPr>
                        <w:pStyle w:val="ListParagraph"/>
                        <w:numPr>
                          <w:ilvl w:val="0"/>
                          <w:numId w:val="0"/>
                        </w:numPr>
                        <w:spacing w:after="120"/>
                        <w:ind w:left="142"/>
                        <w:outlineLvl w:val="0"/>
                        <w:rPr>
                          <w:rFonts w:cs="Arial"/>
                          <w:b/>
                          <w:lang w:val="en-AU" w:eastAsia="en-US"/>
                        </w:rPr>
                      </w:pPr>
                      <w:bookmarkStart w:id="26" w:name="_Toc461017467"/>
                      <w:bookmarkStart w:id="27" w:name="_Toc461101254"/>
                      <w:r w:rsidRPr="004916DD">
                        <w:rPr>
                          <w:rFonts w:cs="Arial"/>
                          <w:b/>
                          <w:lang w:val="en-AU" w:eastAsia="en-US"/>
                        </w:rPr>
                        <w:t>Legislative functions of the IESC</w:t>
                      </w:r>
                      <w:bookmarkEnd w:id="26"/>
                      <w:bookmarkEnd w:id="27"/>
                    </w:p>
                    <w:p w14:paraId="2E76A7A8" w14:textId="77777777" w:rsidR="00571C34" w:rsidRPr="00CB1E33" w:rsidRDefault="00571C34" w:rsidP="00CB1E33">
                      <w:pPr>
                        <w:pStyle w:val="ListParagraph"/>
                        <w:numPr>
                          <w:ilvl w:val="0"/>
                          <w:numId w:val="0"/>
                        </w:numPr>
                        <w:spacing w:after="0"/>
                        <w:ind w:left="142"/>
                        <w:rPr>
                          <w:sz w:val="22"/>
                          <w:szCs w:val="22"/>
                        </w:rPr>
                      </w:pPr>
                      <w:r w:rsidRPr="00CB1E33">
                        <w:rPr>
                          <w:sz w:val="22"/>
                          <w:szCs w:val="22"/>
                        </w:rPr>
                        <w:t>Under the EPBC Act, the IESC has several legislative functions. These include to:</w:t>
                      </w:r>
                    </w:p>
                    <w:p w14:paraId="190A9C55" w14:textId="769F5286" w:rsidR="00571C34" w:rsidRPr="00F00ACF" w:rsidRDefault="00571C34" w:rsidP="00FB7B1F">
                      <w:pPr>
                        <w:pStyle w:val="ListBullet"/>
                        <w:spacing w:after="0"/>
                        <w:ind w:left="567"/>
                        <w:rPr>
                          <w:sz w:val="22"/>
                          <w:szCs w:val="22"/>
                        </w:rPr>
                      </w:pPr>
                      <w:r w:rsidRPr="00F00ACF">
                        <w:rPr>
                          <w:sz w:val="22"/>
                          <w:szCs w:val="22"/>
                        </w:rPr>
                        <w:t xml:space="preserve">Provide scientific advice to the Australian Government Environment Minister and relevant state ministers on the water-related impacts of proposed coal seam gas or large coal mining developments. </w:t>
                      </w:r>
                    </w:p>
                    <w:p w14:paraId="471C1EDD" w14:textId="77777777" w:rsidR="00571C34" w:rsidRPr="00F00ACF" w:rsidRDefault="00571C34" w:rsidP="000E475D">
                      <w:pPr>
                        <w:pStyle w:val="ListBullet"/>
                        <w:spacing w:after="0"/>
                        <w:ind w:left="567" w:right="-375"/>
                        <w:rPr>
                          <w:sz w:val="22"/>
                          <w:szCs w:val="22"/>
                        </w:rPr>
                      </w:pPr>
                      <w:r w:rsidRPr="00F00ACF">
                        <w:rPr>
                          <w:sz w:val="22"/>
                          <w:szCs w:val="22"/>
                        </w:rPr>
                        <w:t>Provide scientific advice to the Australian Government Environment Minister on:</w:t>
                      </w:r>
                    </w:p>
                    <w:p w14:paraId="1CD8EC67" w14:textId="77777777" w:rsidR="00571C34" w:rsidRDefault="00571C34" w:rsidP="00FB7B1F">
                      <w:pPr>
                        <w:pStyle w:val="ListBullet"/>
                        <w:numPr>
                          <w:ilvl w:val="1"/>
                          <w:numId w:val="7"/>
                        </w:numPr>
                        <w:spacing w:after="0"/>
                        <w:ind w:left="851" w:hanging="284"/>
                        <w:rPr>
                          <w:sz w:val="22"/>
                          <w:szCs w:val="22"/>
                        </w:rPr>
                      </w:pPr>
                      <w:r w:rsidRPr="00F00ACF">
                        <w:rPr>
                          <w:sz w:val="22"/>
                          <w:szCs w:val="22"/>
                        </w:rPr>
                        <w:t>bioregional assessments being undertaken by the Australian Government; and</w:t>
                      </w:r>
                    </w:p>
                    <w:p w14:paraId="48F1DA9F" w14:textId="77777777" w:rsidR="00571C34" w:rsidRPr="00F00ACF" w:rsidRDefault="00571C34" w:rsidP="00FB7B1F">
                      <w:pPr>
                        <w:pStyle w:val="ListBullet"/>
                        <w:numPr>
                          <w:ilvl w:val="1"/>
                          <w:numId w:val="7"/>
                        </w:numPr>
                        <w:spacing w:after="0"/>
                        <w:ind w:left="851" w:hanging="284"/>
                        <w:rPr>
                          <w:sz w:val="22"/>
                          <w:szCs w:val="22"/>
                        </w:rPr>
                      </w:pPr>
                      <w:r w:rsidRPr="00F00ACF">
                        <w:rPr>
                          <w:sz w:val="22"/>
                          <w:szCs w:val="22"/>
                        </w:rPr>
                        <w:t>research priorities commissioned by the Australian Government Environment Minister.</w:t>
                      </w:r>
                    </w:p>
                    <w:p w14:paraId="015CF03D" w14:textId="77777777" w:rsidR="00571C34" w:rsidRPr="00F00ACF" w:rsidRDefault="00571C34" w:rsidP="00FB7B1F">
                      <w:pPr>
                        <w:pStyle w:val="ListBullet"/>
                        <w:spacing w:after="0"/>
                        <w:ind w:left="567"/>
                        <w:rPr>
                          <w:sz w:val="22"/>
                          <w:szCs w:val="22"/>
                        </w:rPr>
                      </w:pPr>
                      <w:r w:rsidRPr="00F00ACF">
                        <w:rPr>
                          <w:sz w:val="22"/>
                          <w:szCs w:val="22"/>
                        </w:rPr>
                        <w:t>Publish and disseminate scientific information about the impacts of coal seam gas and large coal mining activities on water resources.</w:t>
                      </w:r>
                    </w:p>
                  </w:txbxContent>
                </v:textbox>
                <w10:anchorlock/>
              </v:roundrect>
            </w:pict>
          </mc:Fallback>
        </mc:AlternateContent>
      </w:r>
    </w:p>
    <w:p w14:paraId="794ACE61" w14:textId="77777777" w:rsidR="00002AA3" w:rsidRPr="009659C2" w:rsidRDefault="00002AA3" w:rsidP="001C3A1A">
      <w:pPr>
        <w:pStyle w:val="ListParagraph"/>
        <w:numPr>
          <w:ilvl w:val="1"/>
          <w:numId w:val="14"/>
        </w:numPr>
        <w:spacing w:after="120"/>
        <w:ind w:left="426"/>
        <w:outlineLvl w:val="0"/>
        <w:rPr>
          <w:rFonts w:cs="Arial"/>
          <w:b/>
          <w:color w:val="31849B" w:themeColor="accent5" w:themeShade="BF"/>
          <w:szCs w:val="22"/>
        </w:rPr>
      </w:pPr>
      <w:bookmarkStart w:id="27" w:name="_Toc461101253"/>
      <w:r w:rsidRPr="009659C2">
        <w:rPr>
          <w:rFonts w:cs="Arial"/>
          <w:b/>
          <w:color w:val="31849B" w:themeColor="accent5" w:themeShade="BF"/>
          <w:szCs w:val="22"/>
        </w:rPr>
        <w:t>The IESC and the EPBC Act</w:t>
      </w:r>
      <w:bookmarkEnd w:id="27"/>
    </w:p>
    <w:p w14:paraId="45DC557A" w14:textId="77777777" w:rsidR="001F4A3D" w:rsidRDefault="001F4A3D" w:rsidP="000E475D">
      <w:pPr>
        <w:pStyle w:val="ListBullet"/>
        <w:numPr>
          <w:ilvl w:val="0"/>
          <w:numId w:val="0"/>
        </w:numPr>
        <w:spacing w:after="120"/>
        <w:ind w:right="-23"/>
        <w:rPr>
          <w:rFonts w:cs="Arial"/>
        </w:rPr>
      </w:pPr>
      <w:r>
        <w:rPr>
          <w:rFonts w:cs="Arial"/>
        </w:rPr>
        <w:t xml:space="preserve">The EPBC Act is the </w:t>
      </w:r>
      <w:r w:rsidR="006B1360">
        <w:rPr>
          <w:rFonts w:cs="Arial"/>
        </w:rPr>
        <w:t xml:space="preserve">Australian Government’s </w:t>
      </w:r>
      <w:r>
        <w:rPr>
          <w:rFonts w:cs="Arial"/>
        </w:rPr>
        <w:t>main piece of environment legislation</w:t>
      </w:r>
      <w:r w:rsidR="006B1360">
        <w:rPr>
          <w:rFonts w:cs="Arial"/>
        </w:rPr>
        <w:t xml:space="preserve">, </w:t>
      </w:r>
      <w:r>
        <w:rPr>
          <w:rFonts w:cs="Arial"/>
        </w:rPr>
        <w:t>allow</w:t>
      </w:r>
      <w:r w:rsidR="006B1360">
        <w:rPr>
          <w:rFonts w:cs="Arial"/>
        </w:rPr>
        <w:t xml:space="preserve">ing the Government </w:t>
      </w:r>
      <w:r>
        <w:rPr>
          <w:rFonts w:cs="Arial"/>
        </w:rPr>
        <w:t xml:space="preserve">to join with the states and territories to provide a national framework for the protection of </w:t>
      </w:r>
      <w:r w:rsidR="00E2741B">
        <w:rPr>
          <w:rFonts w:cs="Arial"/>
        </w:rPr>
        <w:t xml:space="preserve">the environment and </w:t>
      </w:r>
      <w:r>
        <w:rPr>
          <w:rFonts w:cs="Arial"/>
        </w:rPr>
        <w:t>our biodiversity.</w:t>
      </w:r>
    </w:p>
    <w:p w14:paraId="30C7F513" w14:textId="77777777" w:rsidR="001F4A3D" w:rsidRDefault="001F4A3D" w:rsidP="000E475D">
      <w:pPr>
        <w:pStyle w:val="ListBullet"/>
        <w:numPr>
          <w:ilvl w:val="0"/>
          <w:numId w:val="0"/>
        </w:numPr>
        <w:spacing w:after="120"/>
        <w:ind w:right="-23"/>
        <w:rPr>
          <w:rFonts w:cs="Arial"/>
        </w:rPr>
      </w:pPr>
      <w:r>
        <w:rPr>
          <w:rFonts w:cs="Arial"/>
        </w:rPr>
        <w:t>The EPBC Act focuses on the protection of matters of national environmental</w:t>
      </w:r>
      <w:r w:rsidR="00907C80">
        <w:rPr>
          <w:rFonts w:cs="Arial"/>
        </w:rPr>
        <w:t xml:space="preserve"> significance, while state and territory legislation focuses on matters of state and local significance. Matters of national environmental significance include ‘a water resource, in relation to coal seam gas development and large coal mining development</w:t>
      </w:r>
      <w:r w:rsidR="00497FE0">
        <w:rPr>
          <w:rFonts w:cs="Arial"/>
        </w:rPr>
        <w:t>’ as well as world and national heritage, wetlands of international importance and listed threatened species and ecological communities.</w:t>
      </w:r>
    </w:p>
    <w:p w14:paraId="0211A5E2" w14:textId="77777777" w:rsidR="00497FE0" w:rsidRDefault="00497FE0" w:rsidP="000E475D">
      <w:pPr>
        <w:pStyle w:val="ListBullet"/>
        <w:numPr>
          <w:ilvl w:val="0"/>
          <w:numId w:val="0"/>
        </w:numPr>
        <w:spacing w:after="0"/>
        <w:ind w:right="-23"/>
        <w:rPr>
          <w:rFonts w:cs="Arial"/>
        </w:rPr>
      </w:pPr>
      <w:r>
        <w:rPr>
          <w:rFonts w:cs="Arial"/>
        </w:rPr>
        <w:t xml:space="preserve">The diagram </w:t>
      </w:r>
      <w:r w:rsidR="007B4DF5">
        <w:rPr>
          <w:rFonts w:cs="Arial"/>
        </w:rPr>
        <w:t>below outlines the relationship of the IESC and</w:t>
      </w:r>
      <w:r>
        <w:rPr>
          <w:rFonts w:cs="Arial"/>
        </w:rPr>
        <w:t xml:space="preserve"> </w:t>
      </w:r>
      <w:r w:rsidR="00496648">
        <w:rPr>
          <w:rFonts w:cs="Arial"/>
        </w:rPr>
        <w:t xml:space="preserve">the </w:t>
      </w:r>
      <w:r w:rsidR="00E2741B">
        <w:rPr>
          <w:rFonts w:cs="Arial"/>
        </w:rPr>
        <w:t xml:space="preserve">environmental </w:t>
      </w:r>
      <w:r w:rsidR="00496648">
        <w:rPr>
          <w:rFonts w:cs="Arial"/>
        </w:rPr>
        <w:t>as</w:t>
      </w:r>
      <w:r w:rsidR="007B4DF5">
        <w:rPr>
          <w:rFonts w:cs="Arial"/>
        </w:rPr>
        <w:t>sessment process under the EPBC </w:t>
      </w:r>
      <w:r w:rsidR="00496648">
        <w:rPr>
          <w:rFonts w:cs="Arial"/>
        </w:rPr>
        <w:t>Act.</w:t>
      </w:r>
    </w:p>
    <w:p w14:paraId="7A15899E" w14:textId="77777777" w:rsidR="00002AA3" w:rsidRDefault="004853A0" w:rsidP="00E34010">
      <w:pPr>
        <w:pStyle w:val="ListParagraph"/>
        <w:numPr>
          <w:ilvl w:val="0"/>
          <w:numId w:val="0"/>
        </w:numPr>
        <w:spacing w:after="0"/>
        <w:jc w:val="center"/>
        <w:outlineLvl w:val="0"/>
        <w:rPr>
          <w:noProof/>
          <w:lang w:val="en-AU" w:eastAsia="en-AU"/>
        </w:rPr>
      </w:pPr>
      <w:r w:rsidRPr="004853A0">
        <w:rPr>
          <w:noProof/>
          <w:lang w:val="en-AU" w:eastAsia="en-AU"/>
        </w:rPr>
        <w:drawing>
          <wp:inline distT="0" distB="0" distL="0" distR="0" wp14:anchorId="4D954867" wp14:editId="085C07A3">
            <wp:extent cx="5692140" cy="4539332"/>
            <wp:effectExtent l="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cstate="print"/>
                    <a:srcRect/>
                    <a:stretch>
                      <a:fillRect/>
                    </a:stretch>
                  </pic:blipFill>
                  <pic:spPr bwMode="auto">
                    <a:xfrm>
                      <a:off x="0" y="0"/>
                      <a:ext cx="5695690" cy="4542163"/>
                    </a:xfrm>
                    <a:prstGeom prst="rect">
                      <a:avLst/>
                    </a:prstGeom>
                    <a:noFill/>
                    <a:ln w="9525">
                      <a:noFill/>
                      <a:miter lim="800000"/>
                      <a:headEnd/>
                      <a:tailEnd/>
                    </a:ln>
                  </pic:spPr>
                </pic:pic>
              </a:graphicData>
            </a:graphic>
          </wp:inline>
        </w:drawing>
      </w:r>
    </w:p>
    <w:p w14:paraId="274D6D49" w14:textId="77777777" w:rsidR="00FE1D86" w:rsidRDefault="00FE1D86">
      <w:pPr>
        <w:spacing w:after="0"/>
        <w:rPr>
          <w:b/>
          <w:sz w:val="22"/>
          <w:szCs w:val="22"/>
        </w:rPr>
      </w:pPr>
      <w:r w:rsidRPr="00195535">
        <w:rPr>
          <w:b/>
          <w:sz w:val="22"/>
          <w:szCs w:val="22"/>
        </w:rPr>
        <w:t>Further information</w:t>
      </w:r>
      <w:r>
        <w:rPr>
          <w:b/>
          <w:sz w:val="22"/>
          <w:szCs w:val="22"/>
        </w:rPr>
        <w:t xml:space="preserve">: </w:t>
      </w:r>
      <w:hyperlink r:id="rId20" w:history="1">
        <w:r w:rsidRPr="001C46C6">
          <w:rPr>
            <w:rStyle w:val="Hyperlink"/>
            <w:b/>
            <w:sz w:val="22"/>
            <w:szCs w:val="22"/>
          </w:rPr>
          <w:t>http://www.environment.gov.au/water/coal-and-coal-seam-gas/regulation</w:t>
        </w:r>
      </w:hyperlink>
    </w:p>
    <w:p w14:paraId="60664FE0" w14:textId="77777777" w:rsidR="00195535" w:rsidRPr="00AB6448" w:rsidRDefault="00BF6BB6" w:rsidP="00D5430B">
      <w:pPr>
        <w:pStyle w:val="ListParagraph"/>
        <w:numPr>
          <w:ilvl w:val="0"/>
          <w:numId w:val="14"/>
        </w:numPr>
        <w:spacing w:after="120"/>
        <w:outlineLvl w:val="0"/>
        <w:rPr>
          <w:rFonts w:cs="Arial"/>
          <w:b/>
          <w:color w:val="1F497D" w:themeColor="text2"/>
          <w:sz w:val="32"/>
          <w:szCs w:val="32"/>
          <w:lang w:val="en-AU" w:eastAsia="en-US"/>
        </w:rPr>
      </w:pPr>
      <w:bookmarkStart w:id="28" w:name="members"/>
      <w:bookmarkStart w:id="29" w:name="all"/>
      <w:bookmarkStart w:id="30" w:name="_Toc370728483"/>
      <w:bookmarkStart w:id="31" w:name="_Toc370728484"/>
      <w:bookmarkStart w:id="32" w:name="_Toc370728485"/>
      <w:bookmarkStart w:id="33" w:name="_Toc370728486"/>
      <w:bookmarkStart w:id="34" w:name="_Toc370728487"/>
      <w:bookmarkStart w:id="35" w:name="_Toc370728488"/>
      <w:bookmarkStart w:id="36" w:name="_Toc370728489"/>
      <w:bookmarkStart w:id="37" w:name="_Toc370728490"/>
      <w:bookmarkStart w:id="38" w:name="_Toc370728491"/>
      <w:bookmarkStart w:id="39" w:name="_Toc370728492"/>
      <w:bookmarkStart w:id="40" w:name="_Toc370728493"/>
      <w:bookmarkStart w:id="41" w:name="_Toc370728494"/>
      <w:bookmarkStart w:id="42" w:name="_Toc370399600"/>
      <w:bookmarkStart w:id="43" w:name="_Toc461101255"/>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AB6448">
        <w:rPr>
          <w:rFonts w:cs="Arial"/>
          <w:b/>
          <w:color w:val="1F497D" w:themeColor="text2"/>
          <w:sz w:val="32"/>
          <w:szCs w:val="32"/>
          <w:lang w:val="en-AU" w:eastAsia="en-US"/>
        </w:rPr>
        <w:lastRenderedPageBreak/>
        <w:t>Coal seam gas and large coal mining development proposals</w:t>
      </w:r>
      <w:bookmarkEnd w:id="42"/>
      <w:bookmarkEnd w:id="43"/>
    </w:p>
    <w:p w14:paraId="501333B8" w14:textId="77777777" w:rsidR="00D50BCD" w:rsidRPr="004E6DCB" w:rsidRDefault="00BF6BB6" w:rsidP="00D5430B">
      <w:pPr>
        <w:pStyle w:val="ListParagraph"/>
        <w:numPr>
          <w:ilvl w:val="1"/>
          <w:numId w:val="12"/>
        </w:numPr>
        <w:spacing w:after="120"/>
        <w:outlineLvl w:val="0"/>
        <w:rPr>
          <w:rFonts w:cs="Arial"/>
          <w:b/>
          <w:color w:val="31849B" w:themeColor="accent5" w:themeShade="BF"/>
          <w:szCs w:val="22"/>
        </w:rPr>
      </w:pPr>
      <w:bookmarkStart w:id="44" w:name="_Toc370399601"/>
      <w:bookmarkStart w:id="45" w:name="_Toc461101256"/>
      <w:r w:rsidRPr="00BF6BB6">
        <w:rPr>
          <w:rFonts w:cs="Arial"/>
          <w:b/>
          <w:color w:val="31849B" w:themeColor="accent5" w:themeShade="BF"/>
          <w:szCs w:val="22"/>
        </w:rPr>
        <w:t>Scientific advice on development proposals</w:t>
      </w:r>
      <w:bookmarkEnd w:id="44"/>
      <w:bookmarkEnd w:id="45"/>
    </w:p>
    <w:p w14:paraId="0BB3F08A" w14:textId="62DDE78D" w:rsidR="00D50BCD" w:rsidRPr="00140612" w:rsidRDefault="00F60E03" w:rsidP="00D50BCD">
      <w:pPr>
        <w:pStyle w:val="ListBullet"/>
        <w:numPr>
          <w:ilvl w:val="0"/>
          <w:numId w:val="0"/>
        </w:numPr>
        <w:spacing w:after="120"/>
      </w:pPr>
      <w:r w:rsidRPr="00140612">
        <w:t>A</w:t>
      </w:r>
      <w:r w:rsidR="00CA1CD6" w:rsidRPr="00140612">
        <w:t xml:space="preserve"> primary role of the </w:t>
      </w:r>
      <w:r w:rsidR="00DE5AAC" w:rsidRPr="00140612">
        <w:t>IESC</w:t>
      </w:r>
      <w:r w:rsidR="00CA1CD6" w:rsidRPr="00140612">
        <w:t xml:space="preserve"> is to provide expert scientific advice </w:t>
      </w:r>
      <w:r w:rsidRPr="00140612">
        <w:t>on the water-related impacts of coal seam gas and large coal mining development</w:t>
      </w:r>
      <w:r w:rsidR="004354B6" w:rsidRPr="00140612">
        <w:t xml:space="preserve"> proposals</w:t>
      </w:r>
      <w:r w:rsidRPr="00140612">
        <w:t xml:space="preserve"> </w:t>
      </w:r>
      <w:r w:rsidR="00CA1CD6" w:rsidRPr="00140612">
        <w:t>to</w:t>
      </w:r>
      <w:r w:rsidR="009E4971" w:rsidRPr="00140612">
        <w:t xml:space="preserve"> the </w:t>
      </w:r>
      <w:r w:rsidR="00AC5C88">
        <w:t>Australian</w:t>
      </w:r>
      <w:r w:rsidR="00CF4DD0" w:rsidRPr="00140612">
        <w:t xml:space="preserve"> and state g</w:t>
      </w:r>
      <w:r w:rsidR="006611A7" w:rsidRPr="00140612">
        <w:t>overnment regulators to enable better informed regulatory decision-making. The IESC’</w:t>
      </w:r>
      <w:r w:rsidR="00CA1CD6" w:rsidRPr="00140612">
        <w:t xml:space="preserve">s advice </w:t>
      </w:r>
      <w:r w:rsidR="00F331A0" w:rsidRPr="00140612">
        <w:t>is intended</w:t>
      </w:r>
      <w:r w:rsidR="00657F88" w:rsidRPr="00140612">
        <w:t xml:space="preserve"> to </w:t>
      </w:r>
      <w:r w:rsidR="00DB16C7" w:rsidRPr="00140612">
        <w:t>help increase</w:t>
      </w:r>
      <w:r w:rsidR="00CA1CD6" w:rsidRPr="00140612">
        <w:t xml:space="preserve"> t</w:t>
      </w:r>
      <w:r w:rsidR="006454AC" w:rsidRPr="00140612">
        <w:t>ransparency</w:t>
      </w:r>
      <w:r w:rsidR="0015314F" w:rsidRPr="00140612">
        <w:t xml:space="preserve"> and </w:t>
      </w:r>
      <w:r w:rsidR="00DB16C7" w:rsidRPr="00140612">
        <w:t>strengthen</w:t>
      </w:r>
      <w:r w:rsidR="006454AC" w:rsidRPr="00140612">
        <w:t xml:space="preserve"> the scientific </w:t>
      </w:r>
      <w:r w:rsidR="002F6FBD" w:rsidRPr="00140612">
        <w:t>basis of regulatory decisions.</w:t>
      </w:r>
      <w:r w:rsidR="001F5480" w:rsidRPr="00140612">
        <w:t xml:space="preserve"> </w:t>
      </w:r>
      <w:r w:rsidR="00CD6C17">
        <w:t>In formulating its advice</w:t>
      </w:r>
      <w:r w:rsidR="00B8058A">
        <w:t>,</w:t>
      </w:r>
      <w:r w:rsidR="00CD6C17">
        <w:t xml:space="preserve"> the IESC continues to draw upon the best available scientific information, including research products published by the Australian Government and reports published under the B</w:t>
      </w:r>
      <w:r w:rsidR="0009052B">
        <w:t xml:space="preserve">ioregional Assessment </w:t>
      </w:r>
      <w:proofErr w:type="spellStart"/>
      <w:r w:rsidR="0009052B">
        <w:t>Program</w:t>
      </w:r>
      <w:r w:rsidR="00B8058A">
        <w:t>me</w:t>
      </w:r>
      <w:proofErr w:type="spellEnd"/>
      <w:r w:rsidR="00CD6C17">
        <w:t>.</w:t>
      </w:r>
    </w:p>
    <w:p w14:paraId="111F97AE" w14:textId="77777777" w:rsidR="00874829" w:rsidRPr="00140612" w:rsidRDefault="002F6FBD" w:rsidP="005E08A1">
      <w:pPr>
        <w:pStyle w:val="ListBullet"/>
        <w:numPr>
          <w:ilvl w:val="0"/>
          <w:numId w:val="0"/>
        </w:numPr>
        <w:spacing w:after="120"/>
        <w:rPr>
          <w:rFonts w:cs="Arial"/>
        </w:rPr>
      </w:pPr>
      <w:r w:rsidRPr="00140612">
        <w:rPr>
          <w:rFonts w:cs="Arial"/>
        </w:rPr>
        <w:t xml:space="preserve">To date, the </w:t>
      </w:r>
      <w:r w:rsidR="00DE5AAC" w:rsidRPr="00140612">
        <w:rPr>
          <w:rFonts w:cs="Arial"/>
        </w:rPr>
        <w:t>IESC</w:t>
      </w:r>
      <w:r w:rsidRPr="00140612">
        <w:rPr>
          <w:rFonts w:cs="Arial"/>
        </w:rPr>
        <w:t xml:space="preserve">’s advice </w:t>
      </w:r>
      <w:r w:rsidR="00874829" w:rsidRPr="00140612">
        <w:rPr>
          <w:rFonts w:cs="Arial"/>
        </w:rPr>
        <w:t xml:space="preserve">has </w:t>
      </w:r>
      <w:r w:rsidR="003627E1">
        <w:rPr>
          <w:rFonts w:cs="Arial"/>
        </w:rPr>
        <w:t xml:space="preserve">continued to </w:t>
      </w:r>
      <w:r w:rsidR="00874829" w:rsidRPr="00140612">
        <w:rPr>
          <w:rFonts w:cs="Arial"/>
        </w:rPr>
        <w:t>highlight the need to provide adequate baseline information and</w:t>
      </w:r>
      <w:r w:rsidR="00815197" w:rsidRPr="00140612">
        <w:rPr>
          <w:rFonts w:cs="Arial"/>
        </w:rPr>
        <w:t xml:space="preserve"> </w:t>
      </w:r>
      <w:r w:rsidR="00874829" w:rsidRPr="00140612">
        <w:rPr>
          <w:rFonts w:cs="Arial"/>
        </w:rPr>
        <w:t>to consider:</w:t>
      </w:r>
    </w:p>
    <w:p w14:paraId="040AB4DF" w14:textId="4D6FA6D9" w:rsidR="000D423A" w:rsidRPr="00140612" w:rsidRDefault="003237E7" w:rsidP="007945C5">
      <w:pPr>
        <w:pStyle w:val="ListBullet"/>
        <w:spacing w:after="60"/>
      </w:pPr>
      <w:r w:rsidRPr="00140612">
        <w:t xml:space="preserve">development </w:t>
      </w:r>
      <w:r w:rsidR="000D423A" w:rsidRPr="00140612">
        <w:t xml:space="preserve">and application of </w:t>
      </w:r>
      <w:r w:rsidR="00E34010" w:rsidRPr="004D5748">
        <w:t xml:space="preserve">appropriate </w:t>
      </w:r>
      <w:r w:rsidR="00203F0E" w:rsidRPr="004D5748">
        <w:t>conceptual</w:t>
      </w:r>
      <w:r w:rsidR="00203F0E" w:rsidRPr="00140612">
        <w:t xml:space="preserve"> and numerical </w:t>
      </w:r>
      <w:r w:rsidR="000D423A" w:rsidRPr="00140612">
        <w:t>models</w:t>
      </w:r>
      <w:r w:rsidR="00203F0E" w:rsidRPr="00140612">
        <w:t xml:space="preserve"> at multiple scales</w:t>
      </w:r>
      <w:r w:rsidR="00BA293A">
        <w:t>;</w:t>
      </w:r>
    </w:p>
    <w:p w14:paraId="29C98D81" w14:textId="77777777" w:rsidR="00195535" w:rsidRPr="00140612" w:rsidRDefault="00195535" w:rsidP="00C06832">
      <w:pPr>
        <w:pStyle w:val="ListBullet"/>
        <w:spacing w:after="60"/>
      </w:pPr>
      <w:r w:rsidRPr="00140612">
        <w:t>potential</w:t>
      </w:r>
      <w:r w:rsidR="000D423A" w:rsidRPr="00140612">
        <w:t>ly significant impacts to water resources and water</w:t>
      </w:r>
      <w:r w:rsidR="00D95653" w:rsidRPr="00140612">
        <w:t>-</w:t>
      </w:r>
      <w:r w:rsidR="000D423A" w:rsidRPr="00140612">
        <w:t>related assets, including</w:t>
      </w:r>
      <w:r w:rsidRPr="00140612">
        <w:t xml:space="preserve"> </w:t>
      </w:r>
      <w:r w:rsidR="000D423A" w:rsidRPr="00140612">
        <w:t xml:space="preserve">upstream and downstream, </w:t>
      </w:r>
      <w:r w:rsidR="00BA293A">
        <w:t>direct and indirect impacts;</w:t>
      </w:r>
    </w:p>
    <w:p w14:paraId="34465412" w14:textId="62ED5E26" w:rsidR="00942D10" w:rsidRPr="00140612" w:rsidRDefault="00942D10" w:rsidP="00942D10">
      <w:pPr>
        <w:pStyle w:val="ListBullet"/>
        <w:spacing w:after="60"/>
      </w:pPr>
      <w:r w:rsidRPr="00140612">
        <w:t>p</w:t>
      </w:r>
      <w:r w:rsidR="00B8058A">
        <w:t>otential impacts to groundwater-</w:t>
      </w:r>
      <w:r w:rsidRPr="00140612">
        <w:t>dependent ecosystems</w:t>
      </w:r>
      <w:r w:rsidR="00BA293A">
        <w:t>;</w:t>
      </w:r>
    </w:p>
    <w:p w14:paraId="091417F3" w14:textId="77777777" w:rsidR="000D423A" w:rsidRPr="00140612" w:rsidRDefault="00942D10" w:rsidP="00195535">
      <w:pPr>
        <w:pStyle w:val="ListBullet"/>
        <w:spacing w:after="60"/>
      </w:pPr>
      <w:r w:rsidRPr="00A06E2A">
        <w:t>site water and salt balances</w:t>
      </w:r>
      <w:r w:rsidR="00A06E2A" w:rsidRPr="00A06E2A">
        <w:t>,</w:t>
      </w:r>
      <w:r w:rsidRPr="00A06E2A">
        <w:t xml:space="preserve"> and </w:t>
      </w:r>
      <w:r w:rsidR="00DA64CD" w:rsidRPr="00A06E2A">
        <w:t>cumulative impacts from activit</w:t>
      </w:r>
      <w:r w:rsidR="00874829" w:rsidRPr="00A06E2A">
        <w:t>ies</w:t>
      </w:r>
      <w:r w:rsidR="00874829" w:rsidRPr="00140612">
        <w:t xml:space="preserve"> in the same catchment or region</w:t>
      </w:r>
      <w:r w:rsidR="00BA293A">
        <w:t>; and</w:t>
      </w:r>
    </w:p>
    <w:p w14:paraId="62E77DD9" w14:textId="2952A797" w:rsidR="00195535" w:rsidRPr="00140612" w:rsidRDefault="00EC74BE" w:rsidP="00195535">
      <w:pPr>
        <w:pStyle w:val="ListBullet"/>
        <w:spacing w:after="60"/>
      </w:pPr>
      <w:r>
        <w:rPr>
          <w:rFonts w:cs="Arial"/>
          <w:b/>
          <w:noProof/>
          <w:color w:val="1F497D" w:themeColor="text2"/>
          <w:lang w:val="en-AU" w:eastAsia="en-AU"/>
        </w:rPr>
        <mc:AlternateContent>
          <mc:Choice Requires="wps">
            <w:drawing>
              <wp:anchor distT="0" distB="0" distL="114300" distR="114300" simplePos="0" relativeHeight="251786240" behindDoc="0" locked="0" layoutInCell="1" allowOverlap="1" wp14:anchorId="7E1DF354" wp14:editId="666AC69F">
                <wp:simplePos x="0" y="0"/>
                <wp:positionH relativeFrom="margin">
                  <wp:posOffset>-342900</wp:posOffset>
                </wp:positionH>
                <wp:positionV relativeFrom="paragraph">
                  <wp:posOffset>458470</wp:posOffset>
                </wp:positionV>
                <wp:extent cx="6543675" cy="4516120"/>
                <wp:effectExtent l="0" t="8890" r="0" b="8890"/>
                <wp:wrapSquare wrapText="bothSides"/>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451612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CAA284" w14:textId="77777777" w:rsidR="00571C34" w:rsidRPr="00140612" w:rsidRDefault="00571C34" w:rsidP="001D05E7">
                            <w:pPr>
                              <w:spacing w:before="60" w:after="120"/>
                            </w:pPr>
                            <w:bookmarkStart w:id="46" w:name="OLE_LINK1"/>
                            <w:bookmarkStart w:id="47" w:name="OLE_LINK2"/>
                            <w:bookmarkStart w:id="48" w:name="_Hlk418671533"/>
                            <w:r w:rsidRPr="00140612">
                              <w:rPr>
                                <w:rFonts w:cs="Arial"/>
                                <w:b/>
                                <w:lang w:val="en-AU" w:eastAsia="en-US"/>
                              </w:rPr>
                              <w:t>Summary of development proposals considered by the IESC from July 201</w:t>
                            </w:r>
                            <w:r>
                              <w:rPr>
                                <w:rFonts w:cs="Arial"/>
                                <w:b/>
                                <w:lang w:val="en-AU" w:eastAsia="en-US"/>
                              </w:rPr>
                              <w:t>5</w:t>
                            </w:r>
                            <w:r w:rsidRPr="00140612">
                              <w:rPr>
                                <w:rFonts w:cs="Arial"/>
                                <w:b/>
                                <w:lang w:val="en-AU" w:eastAsia="en-US"/>
                              </w:rPr>
                              <w:t xml:space="preserve"> to June 201</w:t>
                            </w:r>
                            <w:r>
                              <w:rPr>
                                <w:rFonts w:cs="Arial"/>
                                <w:b/>
                                <w:lang w:val="en-AU" w:eastAsia="en-US"/>
                              </w:rPr>
                              <w:t>6</w:t>
                            </w:r>
                          </w:p>
                          <w:p w14:paraId="4BC98216" w14:textId="77777777" w:rsidR="00571C34" w:rsidRPr="00140612" w:rsidRDefault="00571C34" w:rsidP="00E4251E">
                            <w:pPr>
                              <w:pStyle w:val="ListParagraph"/>
                              <w:numPr>
                                <w:ilvl w:val="0"/>
                                <w:numId w:val="0"/>
                              </w:numPr>
                              <w:spacing w:after="120"/>
                              <w:ind w:left="142"/>
                            </w:pPr>
                            <w:r>
                              <w:t>The IESC responded to nine</w:t>
                            </w:r>
                            <w:r w:rsidRPr="00140612">
                              <w:t xml:space="preserve"> requests</w:t>
                            </w:r>
                            <w:r>
                              <w:t xml:space="preserve"> </w:t>
                            </w:r>
                            <w:r w:rsidRPr="00140612">
                              <w:t xml:space="preserve">from the </w:t>
                            </w:r>
                            <w:r>
                              <w:t>Australian</w:t>
                            </w:r>
                            <w:r w:rsidRPr="00140612">
                              <w:t>, New South Wales</w:t>
                            </w:r>
                            <w:r>
                              <w:t xml:space="preserve">, </w:t>
                            </w:r>
                            <w:r w:rsidRPr="00140612">
                              <w:t>and Queensland</w:t>
                            </w:r>
                            <w:r>
                              <w:t xml:space="preserve"> governments</w:t>
                            </w:r>
                            <w:r w:rsidRPr="00140612">
                              <w:t>.</w:t>
                            </w:r>
                            <w:r>
                              <w:t xml:space="preserve"> </w:t>
                            </w:r>
                          </w:p>
                          <w:p w14:paraId="0C9061A2" w14:textId="02BEE237" w:rsidR="00571C34" w:rsidRDefault="00571C34" w:rsidP="00D5430B">
                            <w:pPr>
                              <w:pStyle w:val="ListParagraph"/>
                              <w:numPr>
                                <w:ilvl w:val="1"/>
                                <w:numId w:val="16"/>
                              </w:numPr>
                              <w:spacing w:after="120"/>
                              <w:ind w:left="426" w:hanging="284"/>
                            </w:pPr>
                            <w:r>
                              <w:t>Three</w:t>
                            </w:r>
                            <w:r w:rsidRPr="00140612">
                              <w:t xml:space="preserve"> requests from the </w:t>
                            </w:r>
                            <w:r>
                              <w:t>Australian Government</w:t>
                            </w:r>
                            <w:r w:rsidRPr="00140612">
                              <w:t xml:space="preserve">, </w:t>
                            </w:r>
                            <w:r>
                              <w:t>four</w:t>
                            </w:r>
                            <w:r w:rsidRPr="00140612">
                              <w:t xml:space="preserve"> joint req</w:t>
                            </w:r>
                            <w:r>
                              <w:t>uests from Australian and New </w:t>
                            </w:r>
                            <w:r w:rsidRPr="00140612">
                              <w:t xml:space="preserve">South Wales </w:t>
                            </w:r>
                            <w:r w:rsidR="00B8058A">
                              <w:t>g</w:t>
                            </w:r>
                            <w:r>
                              <w:t>overnments</w:t>
                            </w:r>
                            <w:r w:rsidRPr="00140612">
                              <w:t xml:space="preserve">, </w:t>
                            </w:r>
                            <w:r>
                              <w:t>and two</w:t>
                            </w:r>
                            <w:r w:rsidRPr="00140612">
                              <w:t xml:space="preserve"> joint requests from the </w:t>
                            </w:r>
                            <w:r>
                              <w:t>Australian and</w:t>
                            </w:r>
                            <w:r w:rsidRPr="00140612">
                              <w:t xml:space="preserve"> Queensland </w:t>
                            </w:r>
                            <w:r w:rsidR="00B8058A">
                              <w:t>g</w:t>
                            </w:r>
                            <w:r>
                              <w:t>overnments</w:t>
                            </w:r>
                            <w:r w:rsidRPr="00140612">
                              <w:t>.</w:t>
                            </w:r>
                          </w:p>
                          <w:p w14:paraId="19FE3CF3" w14:textId="77777777" w:rsidR="00571C34" w:rsidRDefault="00571C34" w:rsidP="00D5430B">
                            <w:pPr>
                              <w:pStyle w:val="ListParagraph"/>
                              <w:numPr>
                                <w:ilvl w:val="1"/>
                                <w:numId w:val="16"/>
                              </w:numPr>
                              <w:spacing w:after="120"/>
                              <w:ind w:left="426" w:hanging="284"/>
                            </w:pPr>
                            <w:r>
                              <w:t>Eight</w:t>
                            </w:r>
                            <w:r w:rsidRPr="00140612">
                              <w:t xml:space="preserve"> requests related to large coal mining development proposals.</w:t>
                            </w:r>
                            <w:r>
                              <w:t xml:space="preserve"> One request related to endangered swamps in the context of underground mining in the Western and Southern Coalfields of New South Wales (the Swamps Advice). No requests related to coal seam gas development proposals. </w:t>
                            </w:r>
                          </w:p>
                          <w:p w14:paraId="4974F97D" w14:textId="77777777" w:rsidR="00571C34" w:rsidRDefault="00571C34" w:rsidP="00D5430B">
                            <w:pPr>
                              <w:pStyle w:val="ListParagraph"/>
                              <w:numPr>
                                <w:ilvl w:val="1"/>
                                <w:numId w:val="16"/>
                              </w:numPr>
                              <w:spacing w:after="120"/>
                              <w:ind w:left="426" w:hanging="284"/>
                            </w:pPr>
                            <w:r>
                              <w:t>Five</w:t>
                            </w:r>
                            <w:r w:rsidRPr="00140612">
                              <w:t xml:space="preserve"> requests </w:t>
                            </w:r>
                            <w:r>
                              <w:t>were for</w:t>
                            </w:r>
                            <w:r w:rsidRPr="00140612">
                              <w:t xml:space="preserve"> development proposals in Queensland, </w:t>
                            </w:r>
                            <w:r>
                              <w:t>and three</w:t>
                            </w:r>
                            <w:r w:rsidRPr="00140612">
                              <w:t xml:space="preserve"> </w:t>
                            </w:r>
                            <w:r>
                              <w:t>were for</w:t>
                            </w:r>
                            <w:r w:rsidRPr="00140612">
                              <w:t xml:space="preserve"> development proposals in New South Wales.</w:t>
                            </w:r>
                            <w:r>
                              <w:t xml:space="preserve"> The Swamps Advice request did not directly relate to a single specific development proposal, but applies to several underground coal mining operations in the Western and Southern Coalfields of New South Wales.</w:t>
                            </w:r>
                          </w:p>
                          <w:p w14:paraId="279407A1" w14:textId="77777777" w:rsidR="00571C34" w:rsidRDefault="00571C34" w:rsidP="00D5430B">
                            <w:pPr>
                              <w:pStyle w:val="ListParagraph"/>
                              <w:numPr>
                                <w:ilvl w:val="1"/>
                                <w:numId w:val="16"/>
                              </w:numPr>
                              <w:spacing w:after="120"/>
                              <w:ind w:left="426" w:hanging="284"/>
                            </w:pPr>
                            <w:r>
                              <w:t>Three</w:t>
                            </w:r>
                            <w:r w:rsidRPr="00140612">
                              <w:t xml:space="preserve"> requests were for new</w:t>
                            </w:r>
                            <w:r>
                              <w:t xml:space="preserve"> mining</w:t>
                            </w:r>
                            <w:r w:rsidRPr="00140612">
                              <w:t xml:space="preserve"> developments and </w:t>
                            </w:r>
                            <w:r>
                              <w:t>five</w:t>
                            </w:r>
                            <w:r w:rsidRPr="00140612">
                              <w:t xml:space="preserve"> were</w:t>
                            </w:r>
                            <w:r>
                              <w:t xml:space="preserve"> for</w:t>
                            </w:r>
                            <w:r w:rsidRPr="00140612">
                              <w:t xml:space="preserve"> extensions to existing </w:t>
                            </w:r>
                            <w:r>
                              <w:t xml:space="preserve">mining </w:t>
                            </w:r>
                            <w:r w:rsidRPr="00140612">
                              <w:t>developments.</w:t>
                            </w:r>
                            <w:r>
                              <w:t xml:space="preserve"> </w:t>
                            </w:r>
                          </w:p>
                          <w:p w14:paraId="74F56F72" w14:textId="77777777" w:rsidR="00571C34" w:rsidRDefault="00571C34" w:rsidP="00FF4C0E">
                            <w:pPr>
                              <w:pStyle w:val="ListParagraph"/>
                              <w:numPr>
                                <w:ilvl w:val="1"/>
                                <w:numId w:val="16"/>
                              </w:numPr>
                              <w:spacing w:after="120"/>
                              <w:ind w:left="426" w:hanging="284"/>
                            </w:pPr>
                            <w:r w:rsidRPr="00A72589">
                              <w:t xml:space="preserve">The </w:t>
                            </w:r>
                            <w:r w:rsidRPr="00140612">
                              <w:t>expected</w:t>
                            </w:r>
                            <w:r w:rsidRPr="00A72589">
                              <w:t xml:space="preserve"> production of the proposed coal mining developments ranged from </w:t>
                            </w:r>
                            <w:r>
                              <w:t>4.2</w:t>
                            </w:r>
                            <w:r w:rsidRPr="00A72589">
                              <w:t> millio</w:t>
                            </w:r>
                            <w:r>
                              <w:t xml:space="preserve">n to 55 million </w:t>
                            </w:r>
                            <w:proofErr w:type="spellStart"/>
                            <w:r>
                              <w:t>tonnes</w:t>
                            </w:r>
                            <w:proofErr w:type="spellEnd"/>
                            <w:r>
                              <w:t xml:space="preserve"> per year, and represents a sum total of 122.7 million </w:t>
                            </w:r>
                            <w:proofErr w:type="spellStart"/>
                            <w:r>
                              <w:t>tonnes</w:t>
                            </w:r>
                            <w:proofErr w:type="spellEnd"/>
                            <w:r>
                              <w:t xml:space="preserve"> per year.</w:t>
                            </w:r>
                            <w:bookmarkEnd w:id="46"/>
                            <w:bookmarkEnd w:id="47"/>
                            <w:bookmarkEnd w:id="48"/>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1DF354" id="AutoShape 11" o:spid="_x0000_s1029" style="position:absolute;left:0;text-align:left;margin-left:-27pt;margin-top:36.1pt;width:515.25pt;height:355.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" fillcolor="#b8cce4 [1300]" stroked="f">
                <v:textbox inset=",0,,0">
                  <w:txbxContent>
                    <w:p w14:paraId="6FCAA284" w14:textId="77777777" w:rsidR="00571C34" w:rsidRPr="00140612" w:rsidRDefault="00571C34" w:rsidP="001D05E7">
                      <w:pPr>
                        <w:spacing w:before="60" w:after="120"/>
                      </w:pPr>
                      <w:bookmarkStart w:id="50" w:name="OLE_LINK1"/>
                      <w:bookmarkStart w:id="51" w:name="OLE_LINK2"/>
                      <w:bookmarkStart w:id="52" w:name="_Hlk418671533"/>
                      <w:r w:rsidRPr="00140612">
                        <w:rPr>
                          <w:rFonts w:cs="Arial"/>
                          <w:b/>
                          <w:lang w:val="en-AU" w:eastAsia="en-US"/>
                        </w:rPr>
                        <w:t>Summary of development proposals considered by the IESC from July 201</w:t>
                      </w:r>
                      <w:r>
                        <w:rPr>
                          <w:rFonts w:cs="Arial"/>
                          <w:b/>
                          <w:lang w:val="en-AU" w:eastAsia="en-US"/>
                        </w:rPr>
                        <w:t>5</w:t>
                      </w:r>
                      <w:r w:rsidRPr="00140612">
                        <w:rPr>
                          <w:rFonts w:cs="Arial"/>
                          <w:b/>
                          <w:lang w:val="en-AU" w:eastAsia="en-US"/>
                        </w:rPr>
                        <w:t xml:space="preserve"> to June 201</w:t>
                      </w:r>
                      <w:r>
                        <w:rPr>
                          <w:rFonts w:cs="Arial"/>
                          <w:b/>
                          <w:lang w:val="en-AU" w:eastAsia="en-US"/>
                        </w:rPr>
                        <w:t>6</w:t>
                      </w:r>
                    </w:p>
                    <w:p w14:paraId="4BC98216" w14:textId="77777777" w:rsidR="00571C34" w:rsidRPr="00140612" w:rsidRDefault="00571C34" w:rsidP="00E4251E">
                      <w:pPr>
                        <w:pStyle w:val="ListParagraph"/>
                        <w:numPr>
                          <w:ilvl w:val="0"/>
                          <w:numId w:val="0"/>
                        </w:numPr>
                        <w:spacing w:after="120"/>
                        <w:ind w:left="142"/>
                      </w:pPr>
                      <w:r>
                        <w:t>The IESC responded to nine</w:t>
                      </w:r>
                      <w:r w:rsidRPr="00140612">
                        <w:t xml:space="preserve"> requests</w:t>
                      </w:r>
                      <w:r>
                        <w:t xml:space="preserve"> </w:t>
                      </w:r>
                      <w:r w:rsidRPr="00140612">
                        <w:t xml:space="preserve">from the </w:t>
                      </w:r>
                      <w:r>
                        <w:t>Australian</w:t>
                      </w:r>
                      <w:r w:rsidRPr="00140612">
                        <w:t>, New South Wales</w:t>
                      </w:r>
                      <w:r>
                        <w:t xml:space="preserve">, </w:t>
                      </w:r>
                      <w:r w:rsidRPr="00140612">
                        <w:t>and Queensland</w:t>
                      </w:r>
                      <w:r>
                        <w:t xml:space="preserve"> governments</w:t>
                      </w:r>
                      <w:r w:rsidRPr="00140612">
                        <w:t>.</w:t>
                      </w:r>
                      <w:r>
                        <w:t xml:space="preserve"> </w:t>
                      </w:r>
                    </w:p>
                    <w:p w14:paraId="0C9061A2" w14:textId="02BEE237" w:rsidR="00571C34" w:rsidRDefault="00571C34" w:rsidP="00D5430B">
                      <w:pPr>
                        <w:pStyle w:val="ListParagraph"/>
                        <w:numPr>
                          <w:ilvl w:val="1"/>
                          <w:numId w:val="16"/>
                        </w:numPr>
                        <w:spacing w:after="120"/>
                        <w:ind w:left="426" w:hanging="284"/>
                      </w:pPr>
                      <w:r>
                        <w:t>Three</w:t>
                      </w:r>
                      <w:r w:rsidRPr="00140612">
                        <w:t xml:space="preserve"> requests from the </w:t>
                      </w:r>
                      <w:r>
                        <w:t>Australian Government</w:t>
                      </w:r>
                      <w:r w:rsidRPr="00140612">
                        <w:t xml:space="preserve">, </w:t>
                      </w:r>
                      <w:r>
                        <w:t>four</w:t>
                      </w:r>
                      <w:r w:rsidRPr="00140612">
                        <w:t xml:space="preserve"> joint req</w:t>
                      </w:r>
                      <w:r>
                        <w:t>uests from Australian and New </w:t>
                      </w:r>
                      <w:r w:rsidRPr="00140612">
                        <w:t xml:space="preserve">South Wales </w:t>
                      </w:r>
                      <w:r w:rsidR="00B8058A">
                        <w:t>g</w:t>
                      </w:r>
                      <w:r>
                        <w:t>overnments</w:t>
                      </w:r>
                      <w:r w:rsidRPr="00140612">
                        <w:t xml:space="preserve">, </w:t>
                      </w:r>
                      <w:r>
                        <w:t>and two</w:t>
                      </w:r>
                      <w:r w:rsidRPr="00140612">
                        <w:t xml:space="preserve"> joint requests from the </w:t>
                      </w:r>
                      <w:r>
                        <w:t>Australian and</w:t>
                      </w:r>
                      <w:r w:rsidRPr="00140612">
                        <w:t xml:space="preserve"> Queensland </w:t>
                      </w:r>
                      <w:r w:rsidR="00B8058A">
                        <w:t>g</w:t>
                      </w:r>
                      <w:r>
                        <w:t>overnments</w:t>
                      </w:r>
                      <w:r w:rsidRPr="00140612">
                        <w:t>.</w:t>
                      </w:r>
                    </w:p>
                    <w:p w14:paraId="19FE3CF3" w14:textId="77777777" w:rsidR="00571C34" w:rsidRDefault="00571C34" w:rsidP="00D5430B">
                      <w:pPr>
                        <w:pStyle w:val="ListParagraph"/>
                        <w:numPr>
                          <w:ilvl w:val="1"/>
                          <w:numId w:val="16"/>
                        </w:numPr>
                        <w:spacing w:after="120"/>
                        <w:ind w:left="426" w:hanging="284"/>
                      </w:pPr>
                      <w:r>
                        <w:t>Eight</w:t>
                      </w:r>
                      <w:r w:rsidRPr="00140612">
                        <w:t xml:space="preserve"> requests related to large coal mining development proposals.</w:t>
                      </w:r>
                      <w:r>
                        <w:t xml:space="preserve"> One request related to endangered swamps in the context of underground mining in the Western and Southern Coalfields of New South Wales (the Swamps Advice). No requests related to coal seam gas development proposals. </w:t>
                      </w:r>
                    </w:p>
                    <w:p w14:paraId="4974F97D" w14:textId="77777777" w:rsidR="00571C34" w:rsidRDefault="00571C34" w:rsidP="00D5430B">
                      <w:pPr>
                        <w:pStyle w:val="ListParagraph"/>
                        <w:numPr>
                          <w:ilvl w:val="1"/>
                          <w:numId w:val="16"/>
                        </w:numPr>
                        <w:spacing w:after="120"/>
                        <w:ind w:left="426" w:hanging="284"/>
                      </w:pPr>
                      <w:r>
                        <w:t>Five</w:t>
                      </w:r>
                      <w:r w:rsidRPr="00140612">
                        <w:t xml:space="preserve"> requests </w:t>
                      </w:r>
                      <w:r>
                        <w:t>were for</w:t>
                      </w:r>
                      <w:r w:rsidRPr="00140612">
                        <w:t xml:space="preserve"> development proposals in Queensland, </w:t>
                      </w:r>
                      <w:r>
                        <w:t>and three</w:t>
                      </w:r>
                      <w:r w:rsidRPr="00140612">
                        <w:t xml:space="preserve"> </w:t>
                      </w:r>
                      <w:r>
                        <w:t>were for</w:t>
                      </w:r>
                      <w:r w:rsidRPr="00140612">
                        <w:t xml:space="preserve"> development proposals in New South Wales.</w:t>
                      </w:r>
                      <w:r>
                        <w:t xml:space="preserve"> The Swamps Advice request did not directly relate to a single specific development proposal, but applies to several underground coal mining operations in the Western and Southern Coalfields of New South Wales.</w:t>
                      </w:r>
                    </w:p>
                    <w:p w14:paraId="279407A1" w14:textId="77777777" w:rsidR="00571C34" w:rsidRDefault="00571C34" w:rsidP="00D5430B">
                      <w:pPr>
                        <w:pStyle w:val="ListParagraph"/>
                        <w:numPr>
                          <w:ilvl w:val="1"/>
                          <w:numId w:val="16"/>
                        </w:numPr>
                        <w:spacing w:after="120"/>
                        <w:ind w:left="426" w:hanging="284"/>
                      </w:pPr>
                      <w:r>
                        <w:t>Three</w:t>
                      </w:r>
                      <w:r w:rsidRPr="00140612">
                        <w:t xml:space="preserve"> requests were for new</w:t>
                      </w:r>
                      <w:r>
                        <w:t xml:space="preserve"> mining</w:t>
                      </w:r>
                      <w:r w:rsidRPr="00140612">
                        <w:t xml:space="preserve"> developments and </w:t>
                      </w:r>
                      <w:r>
                        <w:t>five</w:t>
                      </w:r>
                      <w:r w:rsidRPr="00140612">
                        <w:t xml:space="preserve"> were</w:t>
                      </w:r>
                      <w:r>
                        <w:t xml:space="preserve"> for</w:t>
                      </w:r>
                      <w:r w:rsidRPr="00140612">
                        <w:t xml:space="preserve"> extensions to existing </w:t>
                      </w:r>
                      <w:r>
                        <w:t xml:space="preserve">mining </w:t>
                      </w:r>
                      <w:r w:rsidRPr="00140612">
                        <w:t>developments.</w:t>
                      </w:r>
                      <w:r>
                        <w:t xml:space="preserve"> </w:t>
                      </w:r>
                    </w:p>
                    <w:p w14:paraId="74F56F72" w14:textId="77777777" w:rsidR="00571C34" w:rsidRDefault="00571C34" w:rsidP="00FF4C0E">
                      <w:pPr>
                        <w:pStyle w:val="ListParagraph"/>
                        <w:numPr>
                          <w:ilvl w:val="1"/>
                          <w:numId w:val="16"/>
                        </w:numPr>
                        <w:spacing w:after="120"/>
                        <w:ind w:left="426" w:hanging="284"/>
                      </w:pPr>
                      <w:r w:rsidRPr="00A72589">
                        <w:t xml:space="preserve">The </w:t>
                      </w:r>
                      <w:r w:rsidRPr="00140612">
                        <w:t>expected</w:t>
                      </w:r>
                      <w:r w:rsidRPr="00A72589">
                        <w:t xml:space="preserve"> production of the proposed coal mining developments ranged from </w:t>
                      </w:r>
                      <w:r>
                        <w:t>4.2</w:t>
                      </w:r>
                      <w:r w:rsidRPr="00A72589">
                        <w:t> millio</w:t>
                      </w:r>
                      <w:r>
                        <w:t>n to 55 million tonnes per year, and represents a sum total of 122.7 million tonnes per year.</w:t>
                      </w:r>
                      <w:bookmarkEnd w:id="50"/>
                      <w:bookmarkEnd w:id="51"/>
                      <w:bookmarkEnd w:id="52"/>
                    </w:p>
                  </w:txbxContent>
                </v:textbox>
                <w10:wrap type="square" anchorx="margin"/>
              </v:roundrect>
            </w:pict>
          </mc:Fallback>
        </mc:AlternateContent>
      </w:r>
      <w:proofErr w:type="gramStart"/>
      <w:r w:rsidR="00C04945" w:rsidRPr="00140612">
        <w:t>t</w:t>
      </w:r>
      <w:r w:rsidR="000D423A" w:rsidRPr="00140612">
        <w:t>he</w:t>
      </w:r>
      <w:proofErr w:type="gramEnd"/>
      <w:r w:rsidR="000D423A" w:rsidRPr="00140612">
        <w:t xml:space="preserve"> effectiveness of ongoing monitoring, mitigation and management measures</w:t>
      </w:r>
      <w:r w:rsidR="00874829" w:rsidRPr="00140612">
        <w:t>.</w:t>
      </w:r>
    </w:p>
    <w:p w14:paraId="65D3CCFD" w14:textId="77777777" w:rsidR="001D05E7" w:rsidRPr="00140612" w:rsidRDefault="001D05E7" w:rsidP="00AC5C88">
      <w:pPr>
        <w:pStyle w:val="ListBullet"/>
        <w:numPr>
          <w:ilvl w:val="0"/>
          <w:numId w:val="0"/>
        </w:numPr>
        <w:spacing w:after="0"/>
      </w:pPr>
    </w:p>
    <w:p w14:paraId="096BF9FA" w14:textId="77777777" w:rsidR="001D05E7" w:rsidRDefault="001D05E7">
      <w:pPr>
        <w:spacing w:after="0"/>
        <w:rPr>
          <w:rFonts w:cs="Arial"/>
          <w:b/>
          <w:color w:val="31849B" w:themeColor="accent5" w:themeShade="BF"/>
          <w:szCs w:val="22"/>
        </w:rPr>
      </w:pPr>
    </w:p>
    <w:p w14:paraId="0E61AD29" w14:textId="77777777" w:rsidR="001D05E7" w:rsidRPr="001D05E7" w:rsidRDefault="001D05E7" w:rsidP="001D05E7">
      <w:pPr>
        <w:pStyle w:val="ListBullet"/>
        <w:numPr>
          <w:ilvl w:val="0"/>
          <w:numId w:val="0"/>
        </w:numPr>
        <w:spacing w:after="120"/>
        <w:rPr>
          <w:rFonts w:cs="Arial"/>
          <w:lang w:val="en-AU" w:eastAsia="en-US"/>
        </w:rPr>
      </w:pPr>
      <w:r w:rsidRPr="001D05E7">
        <w:rPr>
          <w:rFonts w:cs="Arial"/>
          <w:lang w:val="en-AU" w:eastAsia="en-US"/>
        </w:rPr>
        <w:lastRenderedPageBreak/>
        <w:t xml:space="preserve">A list of development proposals considered by the IESC </w:t>
      </w:r>
      <w:r w:rsidR="000E3123">
        <w:rPr>
          <w:rFonts w:cs="Arial"/>
          <w:lang w:val="en-AU" w:eastAsia="en-US"/>
        </w:rPr>
        <w:t xml:space="preserve">during the period </w:t>
      </w:r>
      <w:r w:rsidR="000E3123" w:rsidRPr="000E3123">
        <w:rPr>
          <w:rFonts w:cs="Arial"/>
          <w:lang w:val="en-AU" w:eastAsia="en-US"/>
        </w:rPr>
        <w:t>July 201</w:t>
      </w:r>
      <w:r w:rsidR="006634FB">
        <w:rPr>
          <w:rFonts w:cs="Arial"/>
          <w:lang w:val="en-AU" w:eastAsia="en-US"/>
        </w:rPr>
        <w:t>5</w:t>
      </w:r>
      <w:r w:rsidR="000E3123">
        <w:rPr>
          <w:rFonts w:cs="Arial"/>
          <w:lang w:val="en-AU" w:eastAsia="en-US"/>
        </w:rPr>
        <w:t xml:space="preserve"> to </w:t>
      </w:r>
      <w:r w:rsidR="000E3123" w:rsidRPr="000E3123">
        <w:rPr>
          <w:rFonts w:cs="Arial"/>
          <w:lang w:val="en-AU" w:eastAsia="en-US"/>
        </w:rPr>
        <w:t>June 201</w:t>
      </w:r>
      <w:r w:rsidR="006634FB">
        <w:rPr>
          <w:rFonts w:cs="Arial"/>
          <w:lang w:val="en-AU" w:eastAsia="en-US"/>
        </w:rPr>
        <w:t>6</w:t>
      </w:r>
      <w:r w:rsidR="000E3123">
        <w:rPr>
          <w:rFonts w:cs="Arial"/>
          <w:lang w:val="en-AU" w:eastAsia="en-US"/>
        </w:rPr>
        <w:t xml:space="preserve"> </w:t>
      </w:r>
      <w:r w:rsidRPr="001D05E7">
        <w:rPr>
          <w:rFonts w:cs="Arial"/>
          <w:lang w:val="en-AU" w:eastAsia="en-US"/>
        </w:rPr>
        <w:t>is provided at Appendix A.</w:t>
      </w:r>
    </w:p>
    <w:p w14:paraId="543CC05B" w14:textId="77777777" w:rsidR="00455614" w:rsidRPr="004E6DCB" w:rsidRDefault="00BF6BB6" w:rsidP="00D5430B">
      <w:pPr>
        <w:pStyle w:val="ListParagraph"/>
        <w:numPr>
          <w:ilvl w:val="1"/>
          <w:numId w:val="12"/>
        </w:numPr>
        <w:spacing w:after="120"/>
        <w:outlineLvl w:val="0"/>
        <w:rPr>
          <w:rFonts w:cs="Arial"/>
          <w:b/>
          <w:color w:val="31849B" w:themeColor="accent5" w:themeShade="BF"/>
          <w:szCs w:val="22"/>
        </w:rPr>
      </w:pPr>
      <w:bookmarkStart w:id="49" w:name="_Toc461101257"/>
      <w:r w:rsidRPr="00BF6BB6">
        <w:rPr>
          <w:rFonts w:cs="Arial"/>
          <w:b/>
          <w:color w:val="31849B" w:themeColor="accent5" w:themeShade="BF"/>
          <w:szCs w:val="22"/>
        </w:rPr>
        <w:t>Publication of advice</w:t>
      </w:r>
      <w:bookmarkEnd w:id="49"/>
    </w:p>
    <w:p w14:paraId="39AC4152" w14:textId="77777777" w:rsidR="00656758" w:rsidRPr="00140612" w:rsidRDefault="00C04945" w:rsidP="00656758">
      <w:pPr>
        <w:pStyle w:val="ListNumber"/>
        <w:numPr>
          <w:ilvl w:val="0"/>
          <w:numId w:val="0"/>
        </w:numPr>
        <w:spacing w:after="120"/>
      </w:pPr>
      <w:r w:rsidRPr="00140612">
        <w:t>To</w:t>
      </w:r>
      <w:r w:rsidR="002226EB">
        <w:t xml:space="preserve"> enable</w:t>
      </w:r>
      <w:r w:rsidR="00CF794F" w:rsidRPr="00140612">
        <w:t xml:space="preserve"> communities</w:t>
      </w:r>
      <w:r w:rsidR="00B24251">
        <w:t xml:space="preserve"> to be better informed and</w:t>
      </w:r>
      <w:r w:rsidR="00CF794F" w:rsidRPr="00140612">
        <w:t xml:space="preserve"> </w:t>
      </w:r>
      <w:r w:rsidR="0037669A" w:rsidRPr="00140612">
        <w:t>have</w:t>
      </w:r>
      <w:r w:rsidR="0072696C" w:rsidRPr="00140612">
        <w:t xml:space="preserve"> </w:t>
      </w:r>
      <w:r w:rsidR="00CF794F" w:rsidRPr="00140612">
        <w:t xml:space="preserve">greater confidence in the regulation of coal seam gas </w:t>
      </w:r>
      <w:r w:rsidR="0008653F" w:rsidRPr="00140612">
        <w:t>and</w:t>
      </w:r>
      <w:r w:rsidR="00CF794F" w:rsidRPr="00140612">
        <w:t xml:space="preserve"> large coal mining developments, </w:t>
      </w:r>
      <w:r w:rsidR="0072696C" w:rsidRPr="00140612">
        <w:t xml:space="preserve">the IESC makes all </w:t>
      </w:r>
      <w:r w:rsidR="00656758">
        <w:t xml:space="preserve">of </w:t>
      </w:r>
      <w:r w:rsidR="0072696C" w:rsidRPr="00140612">
        <w:t>its</w:t>
      </w:r>
      <w:r w:rsidR="00CF794F" w:rsidRPr="00140612">
        <w:t xml:space="preserve"> </w:t>
      </w:r>
      <w:r w:rsidR="00455614" w:rsidRPr="00140612">
        <w:t xml:space="preserve">advice </w:t>
      </w:r>
      <w:r w:rsidR="00866A11">
        <w:t xml:space="preserve">on development proposals </w:t>
      </w:r>
      <w:r w:rsidR="00455614" w:rsidRPr="00140612">
        <w:t>publicly available</w:t>
      </w:r>
      <w:r w:rsidR="00656758">
        <w:t xml:space="preserve"> on </w:t>
      </w:r>
      <w:r w:rsidR="00A44F29">
        <w:t>its</w:t>
      </w:r>
      <w:r w:rsidR="00656758">
        <w:t xml:space="preserve"> website</w:t>
      </w:r>
      <w:r w:rsidR="00A44F29" w:rsidRPr="00140612">
        <w:t>:</w:t>
      </w:r>
      <w:r w:rsidR="00A44F29" w:rsidRPr="00455614">
        <w:rPr>
          <w:sz w:val="22"/>
          <w:szCs w:val="22"/>
        </w:rPr>
        <w:t xml:space="preserve"> </w:t>
      </w:r>
      <w:hyperlink r:id="rId21" w:history="1">
        <w:r w:rsidR="00A44F29" w:rsidRPr="008704D2">
          <w:rPr>
            <w:rStyle w:val="Hyperlink"/>
            <w:sz w:val="22"/>
            <w:szCs w:val="22"/>
          </w:rPr>
          <w:t>www.iesc.environment.gov.au/advice/proposals.html</w:t>
        </w:r>
      </w:hyperlink>
      <w:r w:rsidR="00656758" w:rsidRPr="00140612">
        <w:t xml:space="preserve">. </w:t>
      </w:r>
    </w:p>
    <w:p w14:paraId="2052AD99" w14:textId="77777777" w:rsidR="00656758" w:rsidRDefault="00866A11" w:rsidP="00455614">
      <w:pPr>
        <w:pStyle w:val="ListNumber"/>
        <w:numPr>
          <w:ilvl w:val="0"/>
          <w:numId w:val="0"/>
        </w:numPr>
        <w:spacing w:after="120"/>
      </w:pPr>
      <w:r w:rsidRPr="00866A11">
        <w:t xml:space="preserve">Amendments to the Environment Protection and Biodiversity Conservation Regulations 2000 that came into effect in July 2014 require the </w:t>
      </w:r>
      <w:r>
        <w:t>IESC</w:t>
      </w:r>
      <w:r w:rsidRPr="00866A11">
        <w:t xml:space="preserve"> to publish its advice within 10 business days</w:t>
      </w:r>
      <w:r>
        <w:t xml:space="preserve"> of </w:t>
      </w:r>
      <w:r w:rsidR="00656758">
        <w:t xml:space="preserve">it </w:t>
      </w:r>
      <w:r>
        <w:t>being provided to the relevant regulator/s</w:t>
      </w:r>
      <w:r w:rsidRPr="00866A11">
        <w:t>. Consistent with this requirement</w:t>
      </w:r>
      <w:r>
        <w:t>,</w:t>
      </w:r>
      <w:r w:rsidRPr="00866A11">
        <w:t xml:space="preserve"> the </w:t>
      </w:r>
      <w:r>
        <w:t>IESC</w:t>
      </w:r>
      <w:r w:rsidRPr="00866A11">
        <w:t xml:space="preserve"> </w:t>
      </w:r>
      <w:r w:rsidR="00656758">
        <w:t>routinely</w:t>
      </w:r>
      <w:r w:rsidRPr="00866A11">
        <w:t xml:space="preserve"> publishes its </w:t>
      </w:r>
      <w:r>
        <w:t>advice on the 10th business day</w:t>
      </w:r>
      <w:r w:rsidR="00656758">
        <w:t xml:space="preserve"> ensuring </w:t>
      </w:r>
      <w:r w:rsidR="00316F7B">
        <w:t>that this</w:t>
      </w:r>
      <w:r w:rsidR="007A2CA2">
        <w:t xml:space="preserve"> statutory obligation is</w:t>
      </w:r>
      <w:r w:rsidR="00656758">
        <w:t xml:space="preserve"> met</w:t>
      </w:r>
      <w:r w:rsidRPr="00866A11">
        <w:t xml:space="preserve">. </w:t>
      </w:r>
    </w:p>
    <w:p w14:paraId="1EDA9303" w14:textId="77777777" w:rsidR="00FA7FE8" w:rsidRPr="004E6DCB" w:rsidRDefault="00BF6BB6" w:rsidP="00D5430B">
      <w:pPr>
        <w:pStyle w:val="ListParagraph"/>
        <w:numPr>
          <w:ilvl w:val="1"/>
          <w:numId w:val="12"/>
        </w:numPr>
        <w:spacing w:after="120"/>
        <w:outlineLvl w:val="0"/>
        <w:rPr>
          <w:rFonts w:cs="Arial"/>
          <w:b/>
          <w:color w:val="31849B" w:themeColor="accent5" w:themeShade="BF"/>
          <w:szCs w:val="22"/>
        </w:rPr>
      </w:pPr>
      <w:bookmarkStart w:id="50" w:name="_Toc461101258"/>
      <w:r w:rsidRPr="00BF6BB6">
        <w:rPr>
          <w:rFonts w:cs="Arial"/>
          <w:b/>
          <w:color w:val="31849B" w:themeColor="accent5" w:themeShade="BF"/>
          <w:szCs w:val="22"/>
        </w:rPr>
        <w:t>Application of advice</w:t>
      </w:r>
      <w:bookmarkEnd w:id="50"/>
    </w:p>
    <w:p w14:paraId="4246980E" w14:textId="77777777" w:rsidR="007B1198" w:rsidRDefault="007B1198" w:rsidP="007B1198">
      <w:pPr>
        <w:pStyle w:val="ListBullet"/>
        <w:numPr>
          <w:ilvl w:val="0"/>
          <w:numId w:val="0"/>
        </w:numPr>
        <w:spacing w:after="120"/>
        <w:ind w:right="403"/>
        <w:rPr>
          <w:rFonts w:cs="Arial"/>
          <w:lang w:val="en-AU" w:eastAsia="en-US"/>
        </w:rPr>
        <w:sectPr w:rsidR="007B1198" w:rsidSect="008724C3">
          <w:type w:val="continuous"/>
          <w:pgSz w:w="11906" w:h="16838"/>
          <w:pgMar w:top="1245" w:right="991" w:bottom="284" w:left="1440" w:header="425" w:footer="189" w:gutter="0"/>
          <w:cols w:space="708"/>
          <w:titlePg/>
          <w:docGrid w:linePitch="360"/>
        </w:sectPr>
      </w:pPr>
    </w:p>
    <w:p w14:paraId="2944333E" w14:textId="77777777" w:rsidR="00C16AA8" w:rsidRDefault="00DF1CF2">
      <w:pPr>
        <w:pStyle w:val="ListBullet"/>
        <w:numPr>
          <w:ilvl w:val="0"/>
          <w:numId w:val="0"/>
        </w:numPr>
        <w:spacing w:after="120"/>
        <w:ind w:right="130"/>
      </w:pPr>
      <w:r w:rsidRPr="007B1198">
        <w:rPr>
          <w:rFonts w:cs="Arial"/>
          <w:lang w:val="en-AU" w:eastAsia="en-US"/>
        </w:rPr>
        <w:t xml:space="preserve">The IESC’s advice is </w:t>
      </w:r>
      <w:r w:rsidR="00A44F29" w:rsidRPr="007B1198">
        <w:rPr>
          <w:rFonts w:cs="Arial"/>
          <w:lang w:val="en-AU" w:eastAsia="en-US"/>
        </w:rPr>
        <w:t xml:space="preserve">required to be </w:t>
      </w:r>
      <w:r w:rsidRPr="007B1198">
        <w:rPr>
          <w:rFonts w:cs="Arial"/>
          <w:lang w:val="en-AU" w:eastAsia="en-US"/>
        </w:rPr>
        <w:t xml:space="preserve">taken into account </w:t>
      </w:r>
      <w:r w:rsidR="00A44F29" w:rsidRPr="007B1198">
        <w:rPr>
          <w:rFonts w:cs="Arial"/>
          <w:lang w:val="en-AU" w:eastAsia="en-US"/>
        </w:rPr>
        <w:t xml:space="preserve">by regulators </w:t>
      </w:r>
      <w:r w:rsidRPr="007B1198">
        <w:rPr>
          <w:rFonts w:cs="Arial"/>
          <w:lang w:val="en-AU" w:eastAsia="en-US"/>
        </w:rPr>
        <w:t>in all relevant assessment and approval decisions. Explicit adoption of advice depends on the particularities of the advice provided and the proposed project.</w:t>
      </w:r>
      <w:r w:rsidR="00B24251">
        <w:rPr>
          <w:rFonts w:cs="Arial"/>
          <w:lang w:val="en-AU" w:eastAsia="en-US"/>
        </w:rPr>
        <w:t xml:space="preserve"> The IESC</w:t>
      </w:r>
      <w:r w:rsidRPr="007B1198">
        <w:rPr>
          <w:rFonts w:cs="Arial"/>
          <w:lang w:val="en-AU" w:eastAsia="en-US"/>
        </w:rPr>
        <w:t xml:space="preserve"> </w:t>
      </w:r>
      <w:r w:rsidR="00BF6BB6" w:rsidRPr="00B24251">
        <w:rPr>
          <w:rFonts w:cs="Arial"/>
          <w:lang w:val="en-AU" w:eastAsia="en-US"/>
        </w:rPr>
        <w:t>continue</w:t>
      </w:r>
      <w:r w:rsidR="00B24251" w:rsidRPr="00B24251">
        <w:rPr>
          <w:rFonts w:cs="Arial"/>
          <w:lang w:val="en-AU" w:eastAsia="en-US"/>
        </w:rPr>
        <w:t>s</w:t>
      </w:r>
      <w:r w:rsidR="00BF6BB6" w:rsidRPr="00B24251">
        <w:rPr>
          <w:rFonts w:cs="Arial"/>
          <w:lang w:val="en-AU" w:eastAsia="en-US"/>
        </w:rPr>
        <w:t xml:space="preserve"> to be</w:t>
      </w:r>
      <w:r w:rsidR="00EC1191" w:rsidRPr="007B1198">
        <w:rPr>
          <w:rFonts w:cs="Arial"/>
          <w:lang w:val="en-AU" w:eastAsia="en-US"/>
        </w:rPr>
        <w:t xml:space="preserve"> </w:t>
      </w:r>
      <w:r w:rsidR="00236EFA">
        <w:rPr>
          <w:rFonts w:cs="Arial"/>
          <w:lang w:val="en-AU" w:eastAsia="en-US"/>
        </w:rPr>
        <w:t>the principal independent source for the Australian and state government</w:t>
      </w:r>
      <w:r w:rsidR="00236EFA" w:rsidRPr="007B1198">
        <w:rPr>
          <w:rFonts w:cs="Arial"/>
          <w:lang w:val="en-AU" w:eastAsia="en-US"/>
        </w:rPr>
        <w:t xml:space="preserve"> </w:t>
      </w:r>
      <w:r w:rsidR="00236EFA">
        <w:rPr>
          <w:rFonts w:cs="Arial"/>
          <w:lang w:val="en-AU" w:eastAsia="en-US"/>
        </w:rPr>
        <w:t>to</w:t>
      </w:r>
      <w:r w:rsidR="00236EFA" w:rsidRPr="007B1198">
        <w:rPr>
          <w:rFonts w:cs="Arial"/>
          <w:lang w:val="en-AU" w:eastAsia="en-US"/>
        </w:rPr>
        <w:t xml:space="preserve"> </w:t>
      </w:r>
      <w:r w:rsidRPr="007B1198">
        <w:rPr>
          <w:rFonts w:cs="Arial"/>
          <w:lang w:val="en-AU" w:eastAsia="en-US"/>
        </w:rPr>
        <w:t xml:space="preserve">identify </w:t>
      </w:r>
      <w:r w:rsidR="00236EFA">
        <w:rPr>
          <w:rFonts w:cs="Arial"/>
          <w:lang w:val="en-AU" w:eastAsia="en-US"/>
        </w:rPr>
        <w:t xml:space="preserve">the potential water-related impacts of coal seam gas and large coal mining development, </w:t>
      </w:r>
      <w:r w:rsidRPr="007B1198">
        <w:rPr>
          <w:rFonts w:cs="Arial"/>
          <w:lang w:val="en-AU" w:eastAsia="en-US"/>
        </w:rPr>
        <w:t xml:space="preserve">where there is insufficient information to </w:t>
      </w:r>
      <w:r w:rsidR="00236EFA">
        <w:rPr>
          <w:rFonts w:cs="Arial"/>
          <w:lang w:val="en-AU" w:eastAsia="en-US"/>
        </w:rPr>
        <w:t xml:space="preserve">adequately </w:t>
      </w:r>
      <w:r w:rsidRPr="007B1198">
        <w:rPr>
          <w:rFonts w:cs="Arial"/>
          <w:lang w:val="en-AU" w:eastAsia="en-US"/>
        </w:rPr>
        <w:t>determine the water</w:t>
      </w:r>
      <w:r w:rsidR="00236EFA">
        <w:rPr>
          <w:rFonts w:cs="Arial"/>
          <w:lang w:val="en-AU" w:eastAsia="en-US"/>
        </w:rPr>
        <w:t>-related</w:t>
      </w:r>
      <w:r w:rsidRPr="007B1198">
        <w:rPr>
          <w:rFonts w:cs="Arial"/>
          <w:lang w:val="en-AU" w:eastAsia="en-US"/>
        </w:rPr>
        <w:t xml:space="preserve"> impacts</w:t>
      </w:r>
      <w:r w:rsidR="00236EFA">
        <w:rPr>
          <w:rFonts w:cs="Arial"/>
          <w:lang w:val="en-AU" w:eastAsia="en-US"/>
        </w:rPr>
        <w:t>,</w:t>
      </w:r>
      <w:r w:rsidRPr="007B1198">
        <w:rPr>
          <w:rFonts w:cs="Arial"/>
          <w:lang w:val="en-AU" w:eastAsia="en-US"/>
        </w:rPr>
        <w:t xml:space="preserve"> and </w:t>
      </w:r>
      <w:r w:rsidR="00236EFA">
        <w:rPr>
          <w:rFonts w:cs="Arial"/>
          <w:lang w:val="en-AU" w:eastAsia="en-US"/>
        </w:rPr>
        <w:t>what</w:t>
      </w:r>
      <w:r w:rsidR="00236EFA" w:rsidRPr="007B1198">
        <w:rPr>
          <w:rFonts w:cs="Arial"/>
          <w:lang w:val="en-AU" w:eastAsia="en-US"/>
        </w:rPr>
        <w:t xml:space="preserve"> </w:t>
      </w:r>
      <w:r w:rsidR="007B1198" w:rsidRPr="007B1198">
        <w:rPr>
          <w:rFonts w:cs="Arial"/>
          <w:lang w:val="en-AU" w:eastAsia="en-US"/>
        </w:rPr>
        <w:t xml:space="preserve">additional </w:t>
      </w:r>
      <w:r w:rsidR="00203B3C" w:rsidRPr="007B1198">
        <w:rPr>
          <w:rFonts w:cs="Arial"/>
          <w:lang w:val="en-AU" w:eastAsia="en-US"/>
        </w:rPr>
        <w:t>research</w:t>
      </w:r>
      <w:r w:rsidR="00203B3C">
        <w:rPr>
          <w:rFonts w:cs="Arial"/>
          <w:lang w:val="en-AU" w:eastAsia="en-US"/>
        </w:rPr>
        <w:t>, including</w:t>
      </w:r>
      <w:r w:rsidR="00203B3C" w:rsidRPr="007B1198">
        <w:rPr>
          <w:rFonts w:cs="Arial"/>
          <w:lang w:val="en-AU" w:eastAsia="en-US"/>
        </w:rPr>
        <w:t xml:space="preserve"> </w:t>
      </w:r>
      <w:r w:rsidR="007B1198" w:rsidRPr="007B1198">
        <w:rPr>
          <w:rFonts w:cs="Arial"/>
          <w:lang w:val="en-AU" w:eastAsia="en-US"/>
        </w:rPr>
        <w:t xml:space="preserve">modelling </w:t>
      </w:r>
      <w:r w:rsidR="00203B3C">
        <w:rPr>
          <w:rFonts w:cs="Arial"/>
          <w:lang w:val="en-AU" w:eastAsia="en-US"/>
        </w:rPr>
        <w:t>of potential impacts,</w:t>
      </w:r>
      <w:r w:rsidR="007B1198" w:rsidRPr="007B1198">
        <w:rPr>
          <w:rFonts w:cs="Arial"/>
          <w:lang w:val="en-AU" w:eastAsia="en-US"/>
        </w:rPr>
        <w:t xml:space="preserve"> </w:t>
      </w:r>
      <w:r w:rsidR="00236EFA">
        <w:rPr>
          <w:rFonts w:cs="Arial"/>
          <w:lang w:val="en-AU" w:eastAsia="en-US"/>
        </w:rPr>
        <w:t xml:space="preserve">is required </w:t>
      </w:r>
      <w:r w:rsidR="00316F7B">
        <w:rPr>
          <w:rFonts w:cs="Arial"/>
          <w:lang w:val="en-AU" w:eastAsia="en-US"/>
        </w:rPr>
        <w:t xml:space="preserve">to </w:t>
      </w:r>
      <w:r w:rsidR="00236EFA">
        <w:rPr>
          <w:rFonts w:cs="Arial"/>
          <w:lang w:val="en-AU" w:eastAsia="en-US"/>
        </w:rPr>
        <w:t xml:space="preserve">deliver a </w:t>
      </w:r>
      <w:r w:rsidR="00316F7B">
        <w:rPr>
          <w:rFonts w:cs="Arial"/>
          <w:lang w:val="en-AU" w:eastAsia="en-US"/>
        </w:rPr>
        <w:t>better understanding of the impacts of the proposed development.</w:t>
      </w:r>
      <w:r w:rsidR="00095F21">
        <w:t xml:space="preserve"> The IESC’s advice is also a valuable source of information on knowledge gaps to inform research to further strengthen the science underpinning the assessment process.</w:t>
      </w:r>
    </w:p>
    <w:p w14:paraId="386EA96A" w14:textId="67124BB0" w:rsidR="00F81017" w:rsidRDefault="00CD6C17" w:rsidP="007B1198">
      <w:pPr>
        <w:pStyle w:val="ListBullet"/>
        <w:numPr>
          <w:ilvl w:val="0"/>
          <w:numId w:val="0"/>
        </w:numPr>
        <w:spacing w:after="120"/>
        <w:ind w:right="403"/>
        <w:rPr>
          <w:rFonts w:cs="Arial"/>
          <w:lang w:val="en-AU" w:eastAsia="en-US"/>
        </w:rPr>
        <w:sectPr w:rsidR="00F81017" w:rsidSect="00F81017">
          <w:type w:val="continuous"/>
          <w:pgSz w:w="11906" w:h="16838"/>
          <w:pgMar w:top="1245" w:right="991" w:bottom="284" w:left="1440" w:header="425" w:footer="189" w:gutter="0"/>
          <w:cols w:space="708"/>
          <w:titlePg/>
          <w:docGrid w:linePitch="360"/>
        </w:sectPr>
      </w:pPr>
      <w:r>
        <w:rPr>
          <w:rFonts w:cs="Arial"/>
          <w:lang w:val="en-AU" w:eastAsia="en-US"/>
        </w:rPr>
        <w:t>The IESC</w:t>
      </w:r>
      <w:r w:rsidR="004C0627">
        <w:rPr>
          <w:rFonts w:cs="Arial"/>
          <w:lang w:val="en-AU" w:eastAsia="en-US"/>
        </w:rPr>
        <w:t>’s advice draws upon relevant available information including products published under the Bioregional Assessment Program</w:t>
      </w:r>
      <w:r w:rsidR="00B8058A">
        <w:rPr>
          <w:rFonts w:cs="Arial"/>
          <w:lang w:val="en-AU" w:eastAsia="en-US"/>
        </w:rPr>
        <w:t>me</w:t>
      </w:r>
      <w:r w:rsidR="004C0627">
        <w:rPr>
          <w:rFonts w:cs="Arial"/>
          <w:lang w:val="en-AU" w:eastAsia="en-US"/>
        </w:rPr>
        <w:t xml:space="preserve"> and </w:t>
      </w:r>
      <w:r w:rsidR="00236EFA">
        <w:rPr>
          <w:rFonts w:cs="Arial"/>
          <w:lang w:val="en-AU" w:eastAsia="en-US"/>
        </w:rPr>
        <w:t xml:space="preserve">other </w:t>
      </w:r>
      <w:r w:rsidR="004C0627">
        <w:rPr>
          <w:rFonts w:cs="Arial"/>
          <w:lang w:val="en-AU" w:eastAsia="en-US"/>
        </w:rPr>
        <w:t xml:space="preserve">research undertaken by the Australian Government. </w:t>
      </w:r>
      <w:r w:rsidR="007D434A">
        <w:rPr>
          <w:rFonts w:cs="Arial"/>
          <w:lang w:val="en-AU" w:eastAsia="en-US"/>
        </w:rPr>
        <w:t>The IESC’s advice continues to play an important role in making regulators and proponents aware of this research and how it may be applied.</w:t>
      </w:r>
    </w:p>
    <w:p w14:paraId="086623D3" w14:textId="463DA18F" w:rsidR="00D75142" w:rsidRDefault="00316F7B" w:rsidP="003C3FA7">
      <w:pPr>
        <w:shd w:val="clear" w:color="auto" w:fill="FFFFFF"/>
        <w:textAlignment w:val="baseline"/>
      </w:pPr>
      <w:r>
        <w:t>The IESC’s advice</w:t>
      </w:r>
      <w:r w:rsidR="00917E93">
        <w:t xml:space="preserve"> </w:t>
      </w:r>
      <w:r w:rsidRPr="00917E93">
        <w:t>strengthen</w:t>
      </w:r>
      <w:r>
        <w:t>s</w:t>
      </w:r>
      <w:r w:rsidR="00917E93">
        <w:t xml:space="preserve"> </w:t>
      </w:r>
      <w:r w:rsidR="00917E93" w:rsidRPr="00917E93">
        <w:t>the scientific basis of regulatory decisions</w:t>
      </w:r>
      <w:r w:rsidR="00917E93">
        <w:t xml:space="preserve"> in </w:t>
      </w:r>
      <w:r w:rsidR="002C1254">
        <w:t xml:space="preserve">a </w:t>
      </w:r>
      <w:r w:rsidR="00917E93">
        <w:t xml:space="preserve">number of ways, including </w:t>
      </w:r>
      <w:r w:rsidR="000039DA">
        <w:t xml:space="preserve">by encouraging improved </w:t>
      </w:r>
      <w:r w:rsidR="006F5AEB">
        <w:t xml:space="preserve">environmental </w:t>
      </w:r>
      <w:r>
        <w:t xml:space="preserve">impact </w:t>
      </w:r>
      <w:r w:rsidR="006F5AEB">
        <w:t xml:space="preserve">assessments </w:t>
      </w:r>
      <w:r w:rsidR="000039DA">
        <w:t>by proponents.</w:t>
      </w:r>
      <w:r w:rsidR="003E6781">
        <w:t xml:space="preserve"> </w:t>
      </w:r>
      <w:r w:rsidR="00D72814" w:rsidRPr="00B24251">
        <w:t xml:space="preserve">This year the </w:t>
      </w:r>
      <w:r w:rsidR="00D72814" w:rsidRPr="004D5748">
        <w:t>IESC review</w:t>
      </w:r>
      <w:r w:rsidR="008D4626" w:rsidRPr="004D5748">
        <w:t>ed</w:t>
      </w:r>
      <w:r w:rsidR="00D72814" w:rsidRPr="004D5748">
        <w:t xml:space="preserve"> and update</w:t>
      </w:r>
      <w:r w:rsidR="008D4626" w:rsidRPr="004D5748">
        <w:t>d</w:t>
      </w:r>
      <w:r w:rsidR="00D72814" w:rsidRPr="00B24251">
        <w:t xml:space="preserve"> its </w:t>
      </w:r>
      <w:r w:rsidR="00D72814" w:rsidRPr="00B24251">
        <w:rPr>
          <w:i/>
        </w:rPr>
        <w:t xml:space="preserve">Information Guidelines for </w:t>
      </w:r>
      <w:r w:rsidR="008D4626">
        <w:rPr>
          <w:i/>
        </w:rPr>
        <w:t xml:space="preserve">the </w:t>
      </w:r>
      <w:r w:rsidR="00D72814" w:rsidRPr="00B24251">
        <w:rPr>
          <w:i/>
        </w:rPr>
        <w:t xml:space="preserve">Independent </w:t>
      </w:r>
      <w:r w:rsidR="00D75142">
        <w:rPr>
          <w:i/>
          <w:noProof/>
          <w:lang w:val="en-AU" w:eastAsia="en-AU"/>
        </w:rPr>
        <w:drawing>
          <wp:anchor distT="0" distB="0" distL="114300" distR="114300" simplePos="0" relativeHeight="251800576" behindDoc="1" locked="0" layoutInCell="1" allowOverlap="1" wp14:anchorId="5E0CD7DF" wp14:editId="2DC277AE">
            <wp:simplePos x="0" y="0"/>
            <wp:positionH relativeFrom="column">
              <wp:posOffset>3933825</wp:posOffset>
            </wp:positionH>
            <wp:positionV relativeFrom="line">
              <wp:posOffset>236220</wp:posOffset>
            </wp:positionV>
            <wp:extent cx="2062480" cy="2937510"/>
            <wp:effectExtent l="19050" t="0" r="0" b="0"/>
            <wp:wrapTight wrapText="bothSides">
              <wp:wrapPolygon edited="0">
                <wp:start x="-200" y="0"/>
                <wp:lineTo x="-200" y="21432"/>
                <wp:lineTo x="21547" y="21432"/>
                <wp:lineTo x="21547" y="0"/>
                <wp:lineTo x="-200" y="0"/>
              </wp:wrapPolygon>
            </wp:wrapTight>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cstate="print"/>
                    <a:srcRect/>
                    <a:stretch>
                      <a:fillRect/>
                    </a:stretch>
                  </pic:blipFill>
                  <pic:spPr bwMode="auto">
                    <a:xfrm>
                      <a:off x="0" y="0"/>
                      <a:ext cx="2062480" cy="2937510"/>
                    </a:xfrm>
                    <a:prstGeom prst="rect">
                      <a:avLst/>
                    </a:prstGeom>
                    <a:noFill/>
                    <a:ln w="9525">
                      <a:noFill/>
                      <a:miter lim="800000"/>
                      <a:headEnd/>
                      <a:tailEnd/>
                    </a:ln>
                  </pic:spPr>
                </pic:pic>
              </a:graphicData>
            </a:graphic>
          </wp:anchor>
        </w:drawing>
      </w:r>
      <w:r w:rsidR="00D72814" w:rsidRPr="00B24251">
        <w:rPr>
          <w:i/>
        </w:rPr>
        <w:t xml:space="preserve">Expert Scientific Committee advice on coal seam gas and large coal mining development proposals </w:t>
      </w:r>
      <w:r w:rsidR="00D72814" w:rsidRPr="00B24251">
        <w:t xml:space="preserve">(the Information Guidelines). These guidelines outline the information necessary to enable </w:t>
      </w:r>
      <w:r w:rsidR="003C6384">
        <w:t xml:space="preserve">an assessment of the water-related impacts of a proposed development, and for </w:t>
      </w:r>
      <w:r w:rsidR="00D72814" w:rsidRPr="00B24251">
        <w:t xml:space="preserve">the IESC to provide robust scientific advice to government regulators. </w:t>
      </w:r>
    </w:p>
    <w:p w14:paraId="517900BC" w14:textId="77777777" w:rsidR="00C16AA8" w:rsidRPr="00B24251" w:rsidRDefault="00D72814" w:rsidP="003C3FA7">
      <w:pPr>
        <w:shd w:val="clear" w:color="auto" w:fill="FFFFFF"/>
        <w:textAlignment w:val="baseline"/>
      </w:pPr>
      <w:r w:rsidRPr="00B24251">
        <w:t xml:space="preserve">The draft revised Information Guidelines were released for public consultation on the IESC’s website in mid-2015, as well as being sent to specific regulators for feedback. The revised Information Guidelines were endorsed by the IESC and released in October 2015. </w:t>
      </w:r>
    </w:p>
    <w:p w14:paraId="2A1E1725" w14:textId="77777777" w:rsidR="00C16AA8" w:rsidRDefault="00D72814">
      <w:pPr>
        <w:spacing w:after="120"/>
      </w:pPr>
      <w:r w:rsidRPr="00B24251">
        <w:t xml:space="preserve">The Information Guidelines can be found on the IESC’s website: </w:t>
      </w:r>
      <w:hyperlink r:id="rId23" w:history="1">
        <w:r w:rsidRPr="00B24251">
          <w:rPr>
            <w:rStyle w:val="Hyperlink"/>
            <w:sz w:val="22"/>
            <w:szCs w:val="22"/>
          </w:rPr>
          <w:t>http://iesc.environment.gov.au/publications/information-guidelines-independent-expert-scientific-committee-advice-coal-seam-gas</w:t>
        </w:r>
      </w:hyperlink>
      <w:r w:rsidRPr="00B24251">
        <w:t>.</w:t>
      </w:r>
      <w:r>
        <w:t xml:space="preserve">  </w:t>
      </w:r>
    </w:p>
    <w:p w14:paraId="5F6AC107" w14:textId="77777777" w:rsidR="000C68F3" w:rsidRDefault="000C68F3" w:rsidP="006E4638">
      <w:pPr>
        <w:pStyle w:val="ListNumber"/>
        <w:numPr>
          <w:ilvl w:val="0"/>
          <w:numId w:val="0"/>
        </w:numPr>
        <w:spacing w:after="0"/>
      </w:pPr>
    </w:p>
    <w:p w14:paraId="1D7C1A8A" w14:textId="77777777" w:rsidR="00C611ED" w:rsidRDefault="00C611ED" w:rsidP="00C611ED">
      <w:pPr>
        <w:pStyle w:val="ListNumber"/>
        <w:numPr>
          <w:ilvl w:val="0"/>
          <w:numId w:val="0"/>
        </w:numPr>
        <w:spacing w:after="0"/>
        <w:jc w:val="center"/>
      </w:pPr>
    </w:p>
    <w:p w14:paraId="3D12D050" w14:textId="77777777" w:rsidR="000C68F3" w:rsidRPr="00134463" w:rsidRDefault="000C68F3" w:rsidP="006E4638">
      <w:pPr>
        <w:pStyle w:val="ListNumber"/>
        <w:numPr>
          <w:ilvl w:val="0"/>
          <w:numId w:val="0"/>
        </w:numPr>
        <w:spacing w:after="0"/>
        <w:rPr>
          <w:sz w:val="72"/>
          <w:szCs w:val="72"/>
        </w:rPr>
        <w:sectPr w:rsidR="000C68F3" w:rsidRPr="00134463" w:rsidSect="007B1198">
          <w:type w:val="continuous"/>
          <w:pgSz w:w="11906" w:h="16838"/>
          <w:pgMar w:top="1245" w:right="991" w:bottom="284" w:left="1440" w:header="425" w:footer="189" w:gutter="0"/>
          <w:cols w:space="708"/>
          <w:titlePg/>
          <w:docGrid w:linePitch="360"/>
        </w:sectPr>
      </w:pPr>
    </w:p>
    <w:p w14:paraId="15CE5F09" w14:textId="77777777" w:rsidR="00195535" w:rsidRPr="00AB6448" w:rsidRDefault="00691800" w:rsidP="00D5430B">
      <w:pPr>
        <w:pStyle w:val="ListParagraph"/>
        <w:numPr>
          <w:ilvl w:val="0"/>
          <w:numId w:val="12"/>
        </w:numPr>
        <w:spacing w:after="120"/>
        <w:outlineLvl w:val="0"/>
        <w:rPr>
          <w:rFonts w:cs="Arial"/>
          <w:b/>
          <w:color w:val="1F497D" w:themeColor="text2"/>
          <w:sz w:val="32"/>
          <w:szCs w:val="32"/>
          <w:lang w:val="en-AU" w:eastAsia="en-US"/>
        </w:rPr>
      </w:pPr>
      <w:bookmarkStart w:id="51" w:name="_Toc370728503"/>
      <w:bookmarkStart w:id="52" w:name="_Toc370728504"/>
      <w:bookmarkStart w:id="53" w:name="_Toc370728506"/>
      <w:bookmarkStart w:id="54" w:name="_Toc370728507"/>
      <w:bookmarkStart w:id="55" w:name="_Toc370728508"/>
      <w:bookmarkStart w:id="56" w:name="_Toc370728509"/>
      <w:bookmarkStart w:id="57" w:name="_Toc370728510"/>
      <w:bookmarkStart w:id="58" w:name="_Toc370728511"/>
      <w:bookmarkStart w:id="59" w:name="_Toc370728512"/>
      <w:bookmarkStart w:id="60" w:name="_Toc370728513"/>
      <w:bookmarkStart w:id="61" w:name="_Toc370728514"/>
      <w:bookmarkStart w:id="62" w:name="_Toc370728515"/>
      <w:bookmarkStart w:id="63" w:name="_Toc370728516"/>
      <w:bookmarkStart w:id="64" w:name="_Toc370728517"/>
      <w:bookmarkStart w:id="65" w:name="_Toc461101259"/>
      <w:bookmarkStart w:id="66" w:name="_Toc370399608"/>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AB6448">
        <w:rPr>
          <w:rFonts w:cs="Arial"/>
          <w:b/>
          <w:color w:val="1F497D" w:themeColor="text2"/>
          <w:sz w:val="32"/>
          <w:szCs w:val="32"/>
          <w:lang w:val="en-AU" w:eastAsia="en-US"/>
        </w:rPr>
        <w:t>Bioregional Assessment</w:t>
      </w:r>
      <w:r w:rsidR="00D164C5" w:rsidRPr="00AB6448">
        <w:rPr>
          <w:rFonts w:cs="Arial"/>
          <w:b/>
          <w:color w:val="1F497D" w:themeColor="text2"/>
          <w:sz w:val="32"/>
          <w:szCs w:val="32"/>
          <w:lang w:val="en-AU" w:eastAsia="en-US"/>
        </w:rPr>
        <w:t>s</w:t>
      </w:r>
      <w:bookmarkEnd w:id="65"/>
      <w:r w:rsidRPr="00AB6448">
        <w:rPr>
          <w:rFonts w:cs="Arial"/>
          <w:b/>
          <w:color w:val="1F497D" w:themeColor="text2"/>
          <w:sz w:val="32"/>
          <w:szCs w:val="32"/>
          <w:lang w:val="en-AU" w:eastAsia="en-US"/>
        </w:rPr>
        <w:t xml:space="preserve"> </w:t>
      </w:r>
      <w:bookmarkEnd w:id="66"/>
    </w:p>
    <w:p w14:paraId="2920AB2C" w14:textId="77777777" w:rsidR="00195535" w:rsidRPr="003E6D5E" w:rsidRDefault="00D164C5" w:rsidP="00D5430B">
      <w:pPr>
        <w:pStyle w:val="ListParagraph"/>
        <w:numPr>
          <w:ilvl w:val="1"/>
          <w:numId w:val="12"/>
        </w:numPr>
        <w:spacing w:after="120"/>
        <w:outlineLvl w:val="0"/>
        <w:rPr>
          <w:rFonts w:cs="Arial"/>
          <w:b/>
          <w:color w:val="31849B" w:themeColor="accent5" w:themeShade="BF"/>
          <w:szCs w:val="22"/>
        </w:rPr>
      </w:pPr>
      <w:bookmarkStart w:id="67" w:name="_Toc370728521"/>
      <w:bookmarkStart w:id="68" w:name="_Toc370748389"/>
      <w:bookmarkStart w:id="69" w:name="_Toc370748440"/>
      <w:bookmarkStart w:id="70" w:name="_Toc370748550"/>
      <w:bookmarkStart w:id="71" w:name="_Toc370893804"/>
      <w:bookmarkStart w:id="72" w:name="_Toc370893933"/>
      <w:bookmarkStart w:id="73" w:name="_Toc371088366"/>
      <w:bookmarkStart w:id="74" w:name="_Toc371088688"/>
      <w:bookmarkStart w:id="75" w:name="_Toc372807772"/>
      <w:bookmarkStart w:id="76" w:name="_Toc372807845"/>
      <w:bookmarkStart w:id="77" w:name="_Toc372810463"/>
      <w:bookmarkStart w:id="78" w:name="_Toc372898017"/>
      <w:bookmarkStart w:id="79" w:name="_Toc373408226"/>
      <w:bookmarkStart w:id="80" w:name="_Toc461101260"/>
      <w:bookmarkStart w:id="81" w:name="_Toc370399610"/>
      <w:bookmarkEnd w:id="67"/>
      <w:bookmarkEnd w:id="68"/>
      <w:bookmarkEnd w:id="69"/>
      <w:bookmarkEnd w:id="70"/>
      <w:bookmarkEnd w:id="71"/>
      <w:bookmarkEnd w:id="72"/>
      <w:bookmarkEnd w:id="73"/>
      <w:bookmarkEnd w:id="74"/>
      <w:bookmarkEnd w:id="75"/>
      <w:bookmarkEnd w:id="76"/>
      <w:bookmarkEnd w:id="77"/>
      <w:bookmarkEnd w:id="78"/>
      <w:bookmarkEnd w:id="79"/>
      <w:r w:rsidRPr="003E6D5E">
        <w:rPr>
          <w:rFonts w:cs="Arial"/>
          <w:b/>
          <w:color w:val="31849B" w:themeColor="accent5" w:themeShade="BF"/>
          <w:szCs w:val="22"/>
        </w:rPr>
        <w:t>Scientific a</w:t>
      </w:r>
      <w:r w:rsidR="00B17664" w:rsidRPr="003E6D5E">
        <w:rPr>
          <w:rFonts w:cs="Arial"/>
          <w:b/>
          <w:color w:val="31849B" w:themeColor="accent5" w:themeShade="BF"/>
          <w:szCs w:val="22"/>
        </w:rPr>
        <w:t xml:space="preserve">dvice on </w:t>
      </w:r>
      <w:r w:rsidRPr="003E6D5E">
        <w:rPr>
          <w:rFonts w:cs="Arial"/>
          <w:b/>
          <w:color w:val="31849B" w:themeColor="accent5" w:themeShade="BF"/>
          <w:szCs w:val="22"/>
        </w:rPr>
        <w:t>b</w:t>
      </w:r>
      <w:r w:rsidR="00195535" w:rsidRPr="003E6D5E">
        <w:rPr>
          <w:rFonts w:cs="Arial"/>
          <w:b/>
          <w:color w:val="31849B" w:themeColor="accent5" w:themeShade="BF"/>
          <w:szCs w:val="22"/>
        </w:rPr>
        <w:t xml:space="preserve">ioregional </w:t>
      </w:r>
      <w:r w:rsidRPr="003E6D5E">
        <w:rPr>
          <w:rFonts w:cs="Arial"/>
          <w:b/>
          <w:color w:val="31849B" w:themeColor="accent5" w:themeShade="BF"/>
          <w:szCs w:val="22"/>
        </w:rPr>
        <w:t>assessments</w:t>
      </w:r>
      <w:bookmarkEnd w:id="80"/>
      <w:r w:rsidRPr="003E6D5E">
        <w:rPr>
          <w:rFonts w:cs="Arial"/>
          <w:b/>
          <w:color w:val="31849B" w:themeColor="accent5" w:themeShade="BF"/>
          <w:szCs w:val="22"/>
        </w:rPr>
        <w:t xml:space="preserve"> </w:t>
      </w:r>
      <w:bookmarkEnd w:id="81"/>
    </w:p>
    <w:p w14:paraId="655374B9" w14:textId="25F1EBE0" w:rsidR="009771B3" w:rsidRPr="00140612" w:rsidRDefault="00DB6C88" w:rsidP="00B829CD">
      <w:pPr>
        <w:pStyle w:val="ListNumber"/>
        <w:numPr>
          <w:ilvl w:val="0"/>
          <w:numId w:val="0"/>
        </w:numPr>
        <w:spacing w:after="120"/>
        <w:ind w:right="-46"/>
        <w:rPr>
          <w:rFonts w:cs="Arial"/>
        </w:rPr>
      </w:pPr>
      <w:r w:rsidRPr="00140612">
        <w:t xml:space="preserve">The IESC provides advice </w:t>
      </w:r>
      <w:r>
        <w:t>to the Minister for the Environment</w:t>
      </w:r>
      <w:r w:rsidR="00C01217">
        <w:t xml:space="preserve"> and Energy</w:t>
      </w:r>
      <w:r>
        <w:t xml:space="preserve"> </w:t>
      </w:r>
      <w:r w:rsidRPr="00140612">
        <w:t xml:space="preserve">on the Australian Government’s Bioregional Assessment </w:t>
      </w:r>
      <w:proofErr w:type="spellStart"/>
      <w:r w:rsidR="0087180A">
        <w:t>Program</w:t>
      </w:r>
      <w:r w:rsidR="00B8058A">
        <w:t>me</w:t>
      </w:r>
      <w:proofErr w:type="spellEnd"/>
      <w:r>
        <w:t>,</w:t>
      </w:r>
      <w:r w:rsidRPr="00140612">
        <w:t xml:space="preserve"> and the science underpinning the methodolog</w:t>
      </w:r>
      <w:r>
        <w:t>ies</w:t>
      </w:r>
      <w:r w:rsidRPr="00140612">
        <w:t xml:space="preserve"> used to prepare </w:t>
      </w:r>
      <w:r>
        <w:t>the assessments</w:t>
      </w:r>
      <w:r w:rsidRPr="00140612">
        <w:t xml:space="preserve">. </w:t>
      </w:r>
      <w:r w:rsidR="00594638" w:rsidRPr="00140612">
        <w:t xml:space="preserve">The bioregional assessments are being delivered through </w:t>
      </w:r>
      <w:r w:rsidR="00342897">
        <w:t xml:space="preserve">a partnership </w:t>
      </w:r>
      <w:r w:rsidR="00594638">
        <w:t xml:space="preserve">between the Australian Government </w:t>
      </w:r>
      <w:r w:rsidR="00594638" w:rsidRPr="00140612">
        <w:rPr>
          <w:rFonts w:cs="Arial"/>
        </w:rPr>
        <w:t>Department of the Environment</w:t>
      </w:r>
      <w:r w:rsidR="00C01217">
        <w:rPr>
          <w:rFonts w:cs="Arial"/>
        </w:rPr>
        <w:t xml:space="preserve"> and Energy</w:t>
      </w:r>
      <w:r w:rsidR="00594638" w:rsidRPr="00140612">
        <w:rPr>
          <w:rFonts w:cs="Arial"/>
        </w:rPr>
        <w:t>, the Bureau of Meteorology, CSIRO and Geoscience Australia.</w:t>
      </w:r>
      <w:r w:rsidR="00594638">
        <w:rPr>
          <w:rFonts w:cs="Arial"/>
        </w:rPr>
        <w:t xml:space="preserve"> </w:t>
      </w:r>
    </w:p>
    <w:p w14:paraId="4DB1D0D2" w14:textId="4DE35CF5" w:rsidR="00E22488" w:rsidRDefault="00EC74BE">
      <w:pPr>
        <w:pStyle w:val="ListNumber"/>
        <w:numPr>
          <w:ilvl w:val="0"/>
          <w:numId w:val="0"/>
        </w:numPr>
        <w:spacing w:after="120"/>
        <w:rPr>
          <w:rFonts w:cs="Arial"/>
          <w:sz w:val="22"/>
          <w:szCs w:val="22"/>
        </w:rPr>
      </w:pPr>
      <w:r>
        <w:rPr>
          <w:rFonts w:cs="Arial"/>
          <w:noProof/>
          <w:sz w:val="22"/>
          <w:szCs w:val="22"/>
          <w:lang w:val="en-AU" w:eastAsia="en-AU"/>
        </w:rPr>
        <mc:AlternateContent>
          <mc:Choice Requires="wps">
            <w:drawing>
              <wp:inline distT="0" distB="0" distL="0" distR="0" wp14:anchorId="187616BF" wp14:editId="1C38E62F">
                <wp:extent cx="6039485" cy="1736725"/>
                <wp:effectExtent l="0" t="4445" r="8890" b="1905"/>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485" cy="1736725"/>
                        </a:xfrm>
                        <a:prstGeom prst="roundRect">
                          <a:avLst>
                            <a:gd name="adj" fmla="val 16667"/>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6477E7" w14:textId="77777777" w:rsidR="00571C34" w:rsidRDefault="00571C34" w:rsidP="00B6606E">
                            <w:pPr>
                              <w:pStyle w:val="ListNumber"/>
                              <w:numPr>
                                <w:ilvl w:val="0"/>
                                <w:numId w:val="0"/>
                              </w:numPr>
                              <w:spacing w:after="0"/>
                              <w:rPr>
                                <w:rFonts w:cs="Arial"/>
                                <w:color w:val="FFFFFF" w:themeColor="background1"/>
                                <w:sz w:val="22"/>
                                <w:szCs w:val="22"/>
                              </w:rPr>
                            </w:pPr>
                            <w:r w:rsidRPr="00140612">
                              <w:rPr>
                                <w:rFonts w:cs="Arial"/>
                              </w:rPr>
                              <w:t>Bioregional assessments are regional</w:t>
                            </w:r>
                            <w:r>
                              <w:rPr>
                                <w:rFonts w:cs="Arial"/>
                              </w:rPr>
                              <w:t>-</w:t>
                            </w:r>
                            <w:r w:rsidRPr="00140612">
                              <w:rPr>
                                <w:rFonts w:cs="Arial"/>
                              </w:rPr>
                              <w:t>scale</w:t>
                            </w:r>
                            <w:r>
                              <w:rPr>
                                <w:rFonts w:cs="Arial"/>
                              </w:rPr>
                              <w:t>,</w:t>
                            </w:r>
                            <w:r w:rsidRPr="00140612">
                              <w:rPr>
                                <w:rFonts w:cs="Arial"/>
                              </w:rPr>
                              <w:t xml:space="preserve"> </w:t>
                            </w:r>
                            <w:r>
                              <w:rPr>
                                <w:rFonts w:cs="Arial"/>
                              </w:rPr>
                              <w:t xml:space="preserve">multi-discipline </w:t>
                            </w:r>
                            <w:r w:rsidRPr="00140612">
                              <w:rPr>
                                <w:rFonts w:cs="Arial"/>
                              </w:rPr>
                              <w:t xml:space="preserve">scientific studies that </w:t>
                            </w:r>
                            <w:r>
                              <w:rPr>
                                <w:rFonts w:cs="Arial"/>
                              </w:rPr>
                              <w:t xml:space="preserve">assess cumulative impacts from </w:t>
                            </w:r>
                            <w:r w:rsidRPr="00140612">
                              <w:rPr>
                                <w:rFonts w:cs="Arial"/>
                              </w:rPr>
                              <w:t xml:space="preserve">coal seam gas and </w:t>
                            </w:r>
                            <w:r>
                              <w:rPr>
                                <w:rFonts w:cs="Arial"/>
                              </w:rPr>
                              <w:t>large c</w:t>
                            </w:r>
                            <w:r w:rsidRPr="00140612">
                              <w:rPr>
                                <w:rFonts w:cs="Arial"/>
                              </w:rPr>
                              <w:t xml:space="preserve">oal mining developments. </w:t>
                            </w:r>
                            <w:r>
                              <w:rPr>
                                <w:rFonts w:cs="Arial"/>
                              </w:rPr>
                              <w:t>They</w:t>
                            </w:r>
                            <w:r w:rsidRPr="00140612">
                              <w:rPr>
                                <w:rFonts w:cs="Arial"/>
                              </w:rPr>
                              <w:t xml:space="preserve"> draw together available information about a region</w:t>
                            </w:r>
                            <w:r>
                              <w:rPr>
                                <w:rFonts w:cs="Arial"/>
                              </w:rPr>
                              <w:t>’</w:t>
                            </w:r>
                            <w:r w:rsidRPr="00140612">
                              <w:rPr>
                                <w:rFonts w:cs="Arial"/>
                              </w:rPr>
                              <w:t xml:space="preserve">s ecology, geology, hydrology and hydrogeology to provide an integrated picture of water resources in </w:t>
                            </w:r>
                            <w:r>
                              <w:rPr>
                                <w:rFonts w:cs="Arial"/>
                              </w:rPr>
                              <w:t>the landscape</w:t>
                            </w:r>
                            <w:r w:rsidRPr="00140612">
                              <w:rPr>
                                <w:rFonts w:cs="Arial"/>
                              </w:rPr>
                              <w:t xml:space="preserve">. </w:t>
                            </w:r>
                            <w:r>
                              <w:rPr>
                                <w:rFonts w:cs="Arial"/>
                              </w:rPr>
                              <w:t>In regions where coal resource developments are proposed, t</w:t>
                            </w:r>
                            <w:r w:rsidRPr="00140612">
                              <w:rPr>
                                <w:rFonts w:cs="Arial"/>
                              </w:rPr>
                              <w:t xml:space="preserve">his information is then used to </w:t>
                            </w:r>
                            <w:r>
                              <w:rPr>
                                <w:rFonts w:cs="Arial"/>
                              </w:rPr>
                              <w:t>develop</w:t>
                            </w:r>
                            <w:r w:rsidRPr="00140612">
                              <w:rPr>
                                <w:rFonts w:cs="Arial"/>
                              </w:rPr>
                              <w:t xml:space="preserve"> regional surface and ground</w:t>
                            </w:r>
                            <w:r>
                              <w:rPr>
                                <w:rFonts w:cs="Arial"/>
                              </w:rPr>
                              <w:t xml:space="preserve"> </w:t>
                            </w:r>
                            <w:r w:rsidRPr="00140612">
                              <w:rPr>
                                <w:rFonts w:cs="Arial"/>
                              </w:rPr>
                              <w:t xml:space="preserve">water models to </w:t>
                            </w:r>
                            <w:r w:rsidRPr="008440A0">
                              <w:rPr>
                                <w:rFonts w:cs="Arial"/>
                                <w:lang w:eastAsia="en-AU"/>
                              </w:rPr>
                              <w:t>assess</w:t>
                            </w:r>
                            <w:r w:rsidRPr="008440A0">
                              <w:rPr>
                                <w:rFonts w:cs="Arial"/>
                                <w:color w:val="000000"/>
                              </w:rPr>
                              <w:t xml:space="preserve"> </w:t>
                            </w:r>
                            <w:r>
                              <w:rPr>
                                <w:rFonts w:cs="Arial"/>
                                <w:color w:val="000000"/>
                              </w:rPr>
                              <w:t xml:space="preserve">where </w:t>
                            </w:r>
                            <w:r w:rsidRPr="008440A0">
                              <w:rPr>
                                <w:rFonts w:cs="Arial"/>
                                <w:color w:val="000000"/>
                              </w:rPr>
                              <w:t xml:space="preserve">potential cumulative impacts on water </w:t>
                            </w:r>
                            <w:r>
                              <w:rPr>
                                <w:rFonts w:cs="Arial"/>
                                <w:color w:val="000000"/>
                              </w:rPr>
                              <w:t>and water-dependent assets are likely to occur, and also where impacts are not likely to occur</w:t>
                            </w:r>
                            <w:r w:rsidRPr="00140612">
                              <w:rPr>
                                <w:rFonts w:cs="Arial"/>
                              </w:rPr>
                              <w:t xml:space="preserve">. </w:t>
                            </w:r>
                          </w:p>
                        </w:txbxContent>
                      </wps:txbx>
                      <wps:bodyPr rot="0" vert="horz" wrap="square" lIns="91440" tIns="0" rIns="91440" bIns="45720" anchor="t" anchorCtr="0" upright="1">
                        <a:noAutofit/>
                      </wps:bodyPr>
                    </wps:wsp>
                  </a:graphicData>
                </a:graphic>
              </wp:inline>
            </w:drawing>
          </mc:Choice>
          <mc:Fallback>
            <w:pict>
              <v:roundrect w14:anchorId="187616BF" id="AutoShape 36" o:spid="_x0000_s1030" style="width:475.55pt;height:136.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" fillcolor="#daeef3 [664]" stroked="f">
                <v:textbox inset=",0">
                  <w:txbxContent>
                    <w:p w14:paraId="436477E7" w14:textId="77777777" w:rsidR="00571C34" w:rsidRDefault="00571C34" w:rsidP="00B6606E">
                      <w:pPr>
                        <w:pStyle w:val="ListNumber"/>
                        <w:numPr>
                          <w:ilvl w:val="0"/>
                          <w:numId w:val="0"/>
                        </w:numPr>
                        <w:spacing w:after="0"/>
                        <w:rPr>
                          <w:rFonts w:cs="Arial"/>
                          <w:color w:val="FFFFFF" w:themeColor="background1"/>
                          <w:sz w:val="22"/>
                          <w:szCs w:val="22"/>
                        </w:rPr>
                      </w:pPr>
                      <w:r w:rsidRPr="00140612">
                        <w:rPr>
                          <w:rFonts w:cs="Arial"/>
                        </w:rPr>
                        <w:t>Bioregional assessments are regional</w:t>
                      </w:r>
                      <w:r>
                        <w:rPr>
                          <w:rFonts w:cs="Arial"/>
                        </w:rPr>
                        <w:t>-</w:t>
                      </w:r>
                      <w:r w:rsidRPr="00140612">
                        <w:rPr>
                          <w:rFonts w:cs="Arial"/>
                        </w:rPr>
                        <w:t>scale</w:t>
                      </w:r>
                      <w:r>
                        <w:rPr>
                          <w:rFonts w:cs="Arial"/>
                        </w:rPr>
                        <w:t>,</w:t>
                      </w:r>
                      <w:r w:rsidRPr="00140612">
                        <w:rPr>
                          <w:rFonts w:cs="Arial"/>
                        </w:rPr>
                        <w:t xml:space="preserve"> </w:t>
                      </w:r>
                      <w:r>
                        <w:rPr>
                          <w:rFonts w:cs="Arial"/>
                        </w:rPr>
                        <w:t xml:space="preserve">multi-discipline </w:t>
                      </w:r>
                      <w:r w:rsidRPr="00140612">
                        <w:rPr>
                          <w:rFonts w:cs="Arial"/>
                        </w:rPr>
                        <w:t xml:space="preserve">scientific studies that </w:t>
                      </w:r>
                      <w:r>
                        <w:rPr>
                          <w:rFonts w:cs="Arial"/>
                        </w:rPr>
                        <w:t xml:space="preserve">assess cumulative impacts from </w:t>
                      </w:r>
                      <w:r w:rsidRPr="00140612">
                        <w:rPr>
                          <w:rFonts w:cs="Arial"/>
                        </w:rPr>
                        <w:t xml:space="preserve">coal seam gas and </w:t>
                      </w:r>
                      <w:r>
                        <w:rPr>
                          <w:rFonts w:cs="Arial"/>
                        </w:rPr>
                        <w:t>large c</w:t>
                      </w:r>
                      <w:r w:rsidRPr="00140612">
                        <w:rPr>
                          <w:rFonts w:cs="Arial"/>
                        </w:rPr>
                        <w:t xml:space="preserve">oal mining developments. </w:t>
                      </w:r>
                      <w:r>
                        <w:rPr>
                          <w:rFonts w:cs="Arial"/>
                        </w:rPr>
                        <w:t>They</w:t>
                      </w:r>
                      <w:r w:rsidRPr="00140612">
                        <w:rPr>
                          <w:rFonts w:cs="Arial"/>
                        </w:rPr>
                        <w:t xml:space="preserve"> draw together available information about a region</w:t>
                      </w:r>
                      <w:r>
                        <w:rPr>
                          <w:rFonts w:cs="Arial"/>
                        </w:rPr>
                        <w:t>’</w:t>
                      </w:r>
                      <w:r w:rsidRPr="00140612">
                        <w:rPr>
                          <w:rFonts w:cs="Arial"/>
                        </w:rPr>
                        <w:t xml:space="preserve">s ecology, geology, hydrology and hydrogeology to provide an integrated picture of water resources in </w:t>
                      </w:r>
                      <w:r>
                        <w:rPr>
                          <w:rFonts w:cs="Arial"/>
                        </w:rPr>
                        <w:t>the landscape</w:t>
                      </w:r>
                      <w:r w:rsidRPr="00140612">
                        <w:rPr>
                          <w:rFonts w:cs="Arial"/>
                        </w:rPr>
                        <w:t xml:space="preserve">. </w:t>
                      </w:r>
                      <w:r>
                        <w:rPr>
                          <w:rFonts w:cs="Arial"/>
                        </w:rPr>
                        <w:t>In regions where coal resource developments are proposed, t</w:t>
                      </w:r>
                      <w:r w:rsidRPr="00140612">
                        <w:rPr>
                          <w:rFonts w:cs="Arial"/>
                        </w:rPr>
                        <w:t xml:space="preserve">his information is then used to </w:t>
                      </w:r>
                      <w:r>
                        <w:rPr>
                          <w:rFonts w:cs="Arial"/>
                        </w:rPr>
                        <w:t>develop</w:t>
                      </w:r>
                      <w:r w:rsidRPr="00140612">
                        <w:rPr>
                          <w:rFonts w:cs="Arial"/>
                        </w:rPr>
                        <w:t xml:space="preserve"> regional surface and ground</w:t>
                      </w:r>
                      <w:r>
                        <w:rPr>
                          <w:rFonts w:cs="Arial"/>
                        </w:rPr>
                        <w:t xml:space="preserve"> </w:t>
                      </w:r>
                      <w:r w:rsidRPr="00140612">
                        <w:rPr>
                          <w:rFonts w:cs="Arial"/>
                        </w:rPr>
                        <w:t xml:space="preserve">water models to </w:t>
                      </w:r>
                      <w:r w:rsidRPr="008440A0">
                        <w:rPr>
                          <w:rFonts w:cs="Arial"/>
                          <w:lang w:eastAsia="en-AU"/>
                        </w:rPr>
                        <w:t>assess</w:t>
                      </w:r>
                      <w:r w:rsidRPr="008440A0">
                        <w:rPr>
                          <w:rFonts w:cs="Arial"/>
                          <w:color w:val="000000"/>
                        </w:rPr>
                        <w:t xml:space="preserve"> </w:t>
                      </w:r>
                      <w:r>
                        <w:rPr>
                          <w:rFonts w:cs="Arial"/>
                          <w:color w:val="000000"/>
                        </w:rPr>
                        <w:t xml:space="preserve">where </w:t>
                      </w:r>
                      <w:r w:rsidRPr="008440A0">
                        <w:rPr>
                          <w:rFonts w:cs="Arial"/>
                          <w:color w:val="000000"/>
                        </w:rPr>
                        <w:t xml:space="preserve">potential cumulative impacts on water </w:t>
                      </w:r>
                      <w:r>
                        <w:rPr>
                          <w:rFonts w:cs="Arial"/>
                          <w:color w:val="000000"/>
                        </w:rPr>
                        <w:t>and water-dependent assets are likely to occur, and also where impacts are not likely to occur</w:t>
                      </w:r>
                      <w:r w:rsidRPr="00140612">
                        <w:rPr>
                          <w:rFonts w:cs="Arial"/>
                        </w:rPr>
                        <w:t xml:space="preserve">. </w:t>
                      </w:r>
                    </w:p>
                  </w:txbxContent>
                </v:textbox>
                <w10:anchorlock/>
              </v:roundrect>
            </w:pict>
          </mc:Fallback>
        </mc:AlternateContent>
      </w:r>
    </w:p>
    <w:p w14:paraId="39A4EC8B" w14:textId="77777777" w:rsidR="00F64C83" w:rsidRDefault="00C16AA8" w:rsidP="00E04827">
      <w:pPr>
        <w:autoSpaceDE w:val="0"/>
        <w:autoSpaceDN w:val="0"/>
        <w:adjustRightInd w:val="0"/>
        <w:spacing w:after="120"/>
      </w:pPr>
      <w:r>
        <w:rPr>
          <w:rFonts w:cs="Arial"/>
          <w:noProof/>
          <w:lang w:val="en-AU" w:eastAsia="en-AU"/>
        </w:rPr>
        <w:drawing>
          <wp:anchor distT="0" distB="0" distL="114300" distR="114300" simplePos="0" relativeHeight="251799552" behindDoc="1" locked="0" layoutInCell="1" allowOverlap="1" wp14:anchorId="67550B56" wp14:editId="44A0CD04">
            <wp:simplePos x="0" y="0"/>
            <wp:positionH relativeFrom="column">
              <wp:posOffset>4135755</wp:posOffset>
            </wp:positionH>
            <wp:positionV relativeFrom="paragraph">
              <wp:posOffset>77470</wp:posOffset>
            </wp:positionV>
            <wp:extent cx="1892300" cy="2740025"/>
            <wp:effectExtent l="19050" t="0" r="0" b="0"/>
            <wp:wrapTight wrapText="bothSides">
              <wp:wrapPolygon edited="0">
                <wp:start x="-217" y="0"/>
                <wp:lineTo x="-217" y="21475"/>
                <wp:lineTo x="21528" y="21475"/>
                <wp:lineTo x="21528" y="0"/>
                <wp:lineTo x="-217"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cstate="print"/>
                    <a:srcRect/>
                    <a:stretch>
                      <a:fillRect/>
                    </a:stretch>
                  </pic:blipFill>
                  <pic:spPr bwMode="auto">
                    <a:xfrm>
                      <a:off x="0" y="0"/>
                      <a:ext cx="1892300" cy="2740025"/>
                    </a:xfrm>
                    <a:prstGeom prst="rect">
                      <a:avLst/>
                    </a:prstGeom>
                    <a:noFill/>
                    <a:ln w="9525">
                      <a:noFill/>
                      <a:miter lim="800000"/>
                      <a:headEnd/>
                      <a:tailEnd/>
                    </a:ln>
                  </pic:spPr>
                </pic:pic>
              </a:graphicData>
            </a:graphic>
          </wp:anchor>
        </w:drawing>
      </w:r>
      <w:r w:rsidR="00AF54A1">
        <w:rPr>
          <w:rFonts w:cs="Arial"/>
          <w:lang w:eastAsia="en-AU"/>
        </w:rPr>
        <w:t>A</w:t>
      </w:r>
      <w:r w:rsidR="00AF54A1" w:rsidRPr="00E2145C">
        <w:rPr>
          <w:rFonts w:cs="Arial"/>
          <w:lang w:eastAsia="en-AU"/>
        </w:rPr>
        <w:t xml:space="preserve">n internationally peer-reviewed </w:t>
      </w:r>
      <w:r w:rsidR="00AB25D9" w:rsidRPr="00140612">
        <w:rPr>
          <w:rFonts w:cs="Arial"/>
        </w:rPr>
        <w:t xml:space="preserve">scientific </w:t>
      </w:r>
      <w:r w:rsidR="000E0BCC" w:rsidRPr="00140612">
        <w:rPr>
          <w:rFonts w:cs="Arial"/>
        </w:rPr>
        <w:t>m</w:t>
      </w:r>
      <w:r w:rsidR="00AB25D9" w:rsidRPr="00140612">
        <w:rPr>
          <w:rFonts w:cs="Arial"/>
        </w:rPr>
        <w:t xml:space="preserve">ethodology </w:t>
      </w:r>
      <w:r w:rsidR="008A481E" w:rsidRPr="00140612">
        <w:rPr>
          <w:rFonts w:cs="Arial"/>
        </w:rPr>
        <w:t xml:space="preserve">to </w:t>
      </w:r>
      <w:r w:rsidR="00FF20AA" w:rsidRPr="00140612">
        <w:rPr>
          <w:rFonts w:cs="Arial"/>
        </w:rPr>
        <w:t>gui</w:t>
      </w:r>
      <w:r w:rsidR="005B1CB9" w:rsidRPr="00140612">
        <w:rPr>
          <w:rFonts w:cs="Arial"/>
        </w:rPr>
        <w:t xml:space="preserve">de bioregional assessments </w:t>
      </w:r>
      <w:r w:rsidR="00F64C83">
        <w:rPr>
          <w:rFonts w:cs="Arial"/>
        </w:rPr>
        <w:t xml:space="preserve">was released by the </w:t>
      </w:r>
      <w:r w:rsidR="00921EA1">
        <w:rPr>
          <w:rFonts w:cs="Arial"/>
        </w:rPr>
        <w:t xml:space="preserve">Australian Government </w:t>
      </w:r>
      <w:r w:rsidR="00F64C83">
        <w:rPr>
          <w:rFonts w:cs="Arial"/>
        </w:rPr>
        <w:t>Minister for the Environment in October 2013, following endorsement by the IESC</w:t>
      </w:r>
      <w:r w:rsidR="00FF20AA" w:rsidRPr="00140612">
        <w:rPr>
          <w:rFonts w:cs="Arial"/>
        </w:rPr>
        <w:t xml:space="preserve">. The methodology </w:t>
      </w:r>
      <w:r w:rsidR="00B84050" w:rsidRPr="00140612">
        <w:t>articulate</w:t>
      </w:r>
      <w:r w:rsidR="005B1CB9" w:rsidRPr="00140612">
        <w:t>s</w:t>
      </w:r>
      <w:r w:rsidR="00B84050" w:rsidRPr="00140612">
        <w:t xml:space="preserve"> the scientific and intellectual basis for a consistent approach to all </w:t>
      </w:r>
      <w:r w:rsidR="00FF20AA" w:rsidRPr="00140612">
        <w:t>bioregional assessment</w:t>
      </w:r>
      <w:r w:rsidR="005B1CB9" w:rsidRPr="00140612">
        <w:t>s</w:t>
      </w:r>
      <w:r w:rsidR="00FF20AA" w:rsidRPr="00140612">
        <w:t xml:space="preserve">. </w:t>
      </w:r>
    </w:p>
    <w:p w14:paraId="07136BB0" w14:textId="342A35C8" w:rsidR="00AB6448" w:rsidRDefault="00956B53" w:rsidP="00594638">
      <w:pPr>
        <w:pStyle w:val="ListNumber"/>
        <w:numPr>
          <w:ilvl w:val="0"/>
          <w:numId w:val="0"/>
        </w:numPr>
        <w:spacing w:after="120"/>
      </w:pPr>
      <w:r>
        <w:t>This year, t</w:t>
      </w:r>
      <w:r w:rsidR="00DD07DD" w:rsidRPr="00140612">
        <w:t xml:space="preserve">he IESC </w:t>
      </w:r>
      <w:r w:rsidR="00F64C83">
        <w:t>has</w:t>
      </w:r>
      <w:r w:rsidR="00DD07DD" w:rsidRPr="00140612">
        <w:t xml:space="preserve"> provid</w:t>
      </w:r>
      <w:r w:rsidR="00F64C83">
        <w:t>ed</w:t>
      </w:r>
      <w:r w:rsidR="00DD07DD" w:rsidRPr="00140612">
        <w:t xml:space="preserve"> </w:t>
      </w:r>
      <w:r>
        <w:t xml:space="preserve">further </w:t>
      </w:r>
      <w:r w:rsidR="00DD07DD" w:rsidRPr="00140612">
        <w:t xml:space="preserve">advice on the development of </w:t>
      </w:r>
      <w:r w:rsidR="0019091A">
        <w:t>11</w:t>
      </w:r>
      <w:r w:rsidR="0006484C">
        <w:t> </w:t>
      </w:r>
      <w:proofErr w:type="spellStart"/>
      <w:r w:rsidR="00DD07DD" w:rsidRPr="00140612">
        <w:t>submethodologies</w:t>
      </w:r>
      <w:proofErr w:type="spellEnd"/>
      <w:r>
        <w:t>,</w:t>
      </w:r>
      <w:r w:rsidR="00DD07DD" w:rsidRPr="00140612">
        <w:t xml:space="preserve"> which </w:t>
      </w:r>
      <w:r w:rsidR="00EC637E" w:rsidRPr="00140612">
        <w:t xml:space="preserve">describe in detail the processes </w:t>
      </w:r>
      <w:r w:rsidR="00F64C83">
        <w:t xml:space="preserve">to be </w:t>
      </w:r>
      <w:r w:rsidR="00EC637E" w:rsidRPr="00140612">
        <w:t xml:space="preserve">followed </w:t>
      </w:r>
      <w:r>
        <w:t xml:space="preserve">under </w:t>
      </w:r>
      <w:r w:rsidR="00EC637E" w:rsidRPr="00140612">
        <w:t xml:space="preserve">the overarching methodology. Two </w:t>
      </w:r>
      <w:proofErr w:type="spellStart"/>
      <w:r w:rsidR="00EC637E" w:rsidRPr="00140612">
        <w:t>submethodologies</w:t>
      </w:r>
      <w:proofErr w:type="spellEnd"/>
      <w:r w:rsidR="00EC637E" w:rsidRPr="00140612">
        <w:t xml:space="preserve"> </w:t>
      </w:r>
      <w:r w:rsidR="00B8058A">
        <w:t>have been released</w:t>
      </w:r>
      <w:r w:rsidR="00921EA1">
        <w:t xml:space="preserve"> and</w:t>
      </w:r>
      <w:r w:rsidR="00EC637E" w:rsidRPr="00140612">
        <w:t xml:space="preserve"> are available on the </w:t>
      </w:r>
      <w:r w:rsidR="00EC497F">
        <w:t>B</w:t>
      </w:r>
      <w:r w:rsidR="00EC637E" w:rsidRPr="00140612">
        <w:t xml:space="preserve">ioregional </w:t>
      </w:r>
      <w:r w:rsidR="00EC497F">
        <w:t>A</w:t>
      </w:r>
      <w:r w:rsidR="00EC637E" w:rsidRPr="00140612">
        <w:t>ssessment</w:t>
      </w:r>
      <w:r w:rsidR="00EC497F">
        <w:t xml:space="preserve"> I</w:t>
      </w:r>
      <w:r>
        <w:t xml:space="preserve">nformation </w:t>
      </w:r>
      <w:r w:rsidR="00EC497F">
        <w:t>P</w:t>
      </w:r>
      <w:r>
        <w:t>latform</w:t>
      </w:r>
      <w:r w:rsidR="00374D1E">
        <w:t xml:space="preserve"> (see 3.</w:t>
      </w:r>
      <w:r w:rsidR="00EC4085">
        <w:t>3</w:t>
      </w:r>
      <w:r w:rsidR="003C6384">
        <w:t>)</w:t>
      </w:r>
      <w:r w:rsidR="00EC637E" w:rsidRPr="00140612">
        <w:t>.</w:t>
      </w:r>
      <w:r w:rsidR="007D434A">
        <w:t xml:space="preserve"> The IESC continues to draw upon these products as </w:t>
      </w:r>
      <w:r w:rsidR="007D434A" w:rsidRPr="004D5748">
        <w:t xml:space="preserve">they </w:t>
      </w:r>
      <w:r w:rsidR="008D4626" w:rsidRPr="004D5748">
        <w:t>become</w:t>
      </w:r>
      <w:r w:rsidR="007D434A" w:rsidRPr="004D5748">
        <w:t xml:space="preserve"> available</w:t>
      </w:r>
      <w:r w:rsidR="007D434A">
        <w:t xml:space="preserve"> to inform its advice.</w:t>
      </w:r>
    </w:p>
    <w:p w14:paraId="0F16F497" w14:textId="77777777" w:rsidR="00374D1E" w:rsidRDefault="00374D1E" w:rsidP="00374D1E">
      <w:pPr>
        <w:pStyle w:val="ListParagraph"/>
        <w:keepNext/>
        <w:numPr>
          <w:ilvl w:val="1"/>
          <w:numId w:val="12"/>
        </w:numPr>
        <w:spacing w:after="120"/>
        <w:ind w:left="431" w:hanging="431"/>
        <w:outlineLvl w:val="0"/>
        <w:rPr>
          <w:rFonts w:cs="Arial"/>
          <w:b/>
          <w:color w:val="31849B" w:themeColor="accent5" w:themeShade="BF"/>
          <w:szCs w:val="22"/>
        </w:rPr>
      </w:pPr>
      <w:bookmarkStart w:id="82" w:name="_Toc461101261"/>
      <w:r>
        <w:rPr>
          <w:rFonts w:cs="Arial"/>
          <w:b/>
          <w:color w:val="31849B" w:themeColor="accent5" w:themeShade="BF"/>
          <w:szCs w:val="22"/>
        </w:rPr>
        <w:t>Bioregions</w:t>
      </w:r>
      <w:bookmarkEnd w:id="82"/>
    </w:p>
    <w:p w14:paraId="7EB1FA6D" w14:textId="77777777" w:rsidR="00374D1E" w:rsidRDefault="00374D1E" w:rsidP="00374D1E">
      <w:pPr>
        <w:pStyle w:val="ListBullet"/>
        <w:numPr>
          <w:ilvl w:val="0"/>
          <w:numId w:val="0"/>
        </w:numPr>
        <w:spacing w:after="120"/>
      </w:pPr>
      <w:r>
        <w:t>Bioregional assessments are being undertaken across New South Wales, Queensland, South Australia and Victoria. The assessments focus on bioregions which are defined by landscape-scale natural features such as geological and river basins that support distinctive ecosystems.</w:t>
      </w:r>
    </w:p>
    <w:p w14:paraId="0CE122EF" w14:textId="77777777" w:rsidR="00374D1E" w:rsidRPr="00CE33E6" w:rsidRDefault="00374D1E" w:rsidP="00374D1E">
      <w:pPr>
        <w:pStyle w:val="ListBullet"/>
        <w:numPr>
          <w:ilvl w:val="0"/>
          <w:numId w:val="0"/>
        </w:numPr>
        <w:spacing w:after="120"/>
        <w:rPr>
          <w:b/>
        </w:rPr>
      </w:pPr>
      <w:r w:rsidRPr="00CE33E6">
        <w:rPr>
          <w:b/>
        </w:rPr>
        <w:t>Lake Eyre Basin bioregion</w:t>
      </w:r>
    </w:p>
    <w:p w14:paraId="3405DDB4" w14:textId="77777777" w:rsidR="00374D1E" w:rsidRDefault="00374D1E" w:rsidP="00374D1E">
      <w:pPr>
        <w:pStyle w:val="ListBullet"/>
        <w:numPr>
          <w:ilvl w:val="0"/>
          <w:numId w:val="0"/>
        </w:numPr>
        <w:spacing w:after="120"/>
      </w:pPr>
      <w:r>
        <w:t xml:space="preserve">The Lake Eyre Basin bioregion covers an area of about 1.31 million square </w:t>
      </w:r>
      <w:proofErr w:type="spellStart"/>
      <w:r>
        <w:t>kilometres</w:t>
      </w:r>
      <w:proofErr w:type="spellEnd"/>
      <w:r>
        <w:t xml:space="preserve"> of central and north-eastern Australia, which is almost one-sixth of the country. It extends across parts of Queensland, South Australia, New South Wales and the Northern Territory and incorporates the whole of the Lake Eyre drainage basin. </w:t>
      </w:r>
    </w:p>
    <w:p w14:paraId="601702AD" w14:textId="77777777" w:rsidR="00374D1E" w:rsidRPr="00CE33E6" w:rsidRDefault="00374D1E" w:rsidP="00374D1E">
      <w:pPr>
        <w:pStyle w:val="ListBullet"/>
        <w:numPr>
          <w:ilvl w:val="0"/>
          <w:numId w:val="0"/>
        </w:numPr>
        <w:spacing w:after="120"/>
        <w:rPr>
          <w:b/>
        </w:rPr>
      </w:pPr>
      <w:r w:rsidRPr="00CE33E6">
        <w:rPr>
          <w:b/>
        </w:rPr>
        <w:t>Northern Inland Catchments bioregion</w:t>
      </w:r>
    </w:p>
    <w:p w14:paraId="6DCEA134" w14:textId="77777777" w:rsidR="00374D1E" w:rsidRDefault="00374D1E" w:rsidP="00374D1E">
      <w:pPr>
        <w:pStyle w:val="ListBullet"/>
        <w:numPr>
          <w:ilvl w:val="0"/>
          <w:numId w:val="0"/>
        </w:numPr>
        <w:spacing w:after="120"/>
      </w:pPr>
      <w:r>
        <w:t xml:space="preserve">The Northern Inland Catchments bioregion is located west of the Great Dividing Range in eastern Australia and includes parts of the Murray–Darling Basin in northern New South Wales and </w:t>
      </w:r>
      <w:r>
        <w:lastRenderedPageBreak/>
        <w:t>southern Queensland. The bioregion was selected for assessment because of the likely coal seam gas and coal mining development and the potential for water dependent impacts on the environment and other water-using industries such as agriculture.</w:t>
      </w:r>
    </w:p>
    <w:p w14:paraId="2B0B397C" w14:textId="77777777" w:rsidR="00374D1E" w:rsidRPr="00D53A66" w:rsidRDefault="00374D1E" w:rsidP="00CB4BBE">
      <w:pPr>
        <w:pStyle w:val="ListBullet"/>
        <w:numPr>
          <w:ilvl w:val="0"/>
          <w:numId w:val="0"/>
        </w:numPr>
        <w:spacing w:after="60"/>
        <w:rPr>
          <w:b/>
        </w:rPr>
      </w:pPr>
      <w:r w:rsidRPr="00D53A66">
        <w:rPr>
          <w:b/>
        </w:rPr>
        <w:t>Clarence-Moreton bioregion</w:t>
      </w:r>
    </w:p>
    <w:p w14:paraId="68A90B9B" w14:textId="15464202" w:rsidR="00374D1E" w:rsidRDefault="00374D1E" w:rsidP="00CB4BBE">
      <w:pPr>
        <w:pStyle w:val="ListBullet"/>
        <w:numPr>
          <w:ilvl w:val="0"/>
          <w:numId w:val="0"/>
        </w:numPr>
        <w:spacing w:after="60"/>
      </w:pPr>
      <w:r>
        <w:t>The Clarence-Moreton bioregion extends across north-east New South Wales and south-east Queensland. It contains large river systems and extensive wetlands, some of which are nationally important. Many of these wetlands are home to water-dependent plants and animals that are listed as rare or threatened under Queensland and Commonwealth legislation. The bioregion contains numerous national parks and forest reserves and includes sites of international importance for bird conservation. </w:t>
      </w:r>
    </w:p>
    <w:p w14:paraId="382F370A" w14:textId="77777777" w:rsidR="00374D1E" w:rsidRPr="00D53A66" w:rsidRDefault="00374D1E" w:rsidP="00CB4BBE">
      <w:pPr>
        <w:pStyle w:val="ListBullet"/>
        <w:numPr>
          <w:ilvl w:val="0"/>
          <w:numId w:val="0"/>
        </w:numPr>
        <w:spacing w:after="60"/>
        <w:rPr>
          <w:b/>
        </w:rPr>
      </w:pPr>
      <w:r w:rsidRPr="00D53A66">
        <w:rPr>
          <w:b/>
        </w:rPr>
        <w:t>Northern Sydney Basin bioregion</w:t>
      </w:r>
    </w:p>
    <w:p w14:paraId="065F4C89" w14:textId="77777777" w:rsidR="00374D1E" w:rsidRPr="00D53A66" w:rsidRDefault="00374D1E" w:rsidP="00CB4BBE">
      <w:pPr>
        <w:pStyle w:val="NormalWeb"/>
        <w:spacing w:before="0" w:beforeAutospacing="0" w:after="60" w:afterAutospacing="0"/>
        <w:rPr>
          <w:rFonts w:asciiTheme="minorHAnsi" w:eastAsiaTheme="minorEastAsia" w:hAnsiTheme="minorHAnsi" w:cstheme="minorBidi"/>
          <w:lang w:val="en-US" w:eastAsia="ja-JP"/>
        </w:rPr>
      </w:pPr>
      <w:r w:rsidRPr="00D53A66">
        <w:rPr>
          <w:rFonts w:asciiTheme="minorHAnsi" w:eastAsiaTheme="minorEastAsia" w:hAnsiTheme="minorHAnsi" w:cstheme="minorBidi"/>
          <w:lang w:val="en-US" w:eastAsia="ja-JP"/>
        </w:rPr>
        <w:t xml:space="preserve">The Northern Sydney Basin bioregion is located east of the Great Dividing Range and is entirely within New South Wales. This bioregion contains two </w:t>
      </w:r>
      <w:proofErr w:type="spellStart"/>
      <w:r w:rsidRPr="00D53A66">
        <w:rPr>
          <w:rFonts w:asciiTheme="minorHAnsi" w:eastAsiaTheme="minorEastAsia" w:hAnsiTheme="minorHAnsi" w:cstheme="minorBidi"/>
          <w:lang w:val="en-US" w:eastAsia="ja-JP"/>
        </w:rPr>
        <w:t>subregions</w:t>
      </w:r>
      <w:proofErr w:type="spellEnd"/>
      <w:r w:rsidRPr="00D53A66">
        <w:rPr>
          <w:rFonts w:asciiTheme="minorHAnsi" w:eastAsiaTheme="minorEastAsia" w:hAnsiTheme="minorHAnsi" w:cstheme="minorBidi"/>
          <w:lang w:val="en-US" w:eastAsia="ja-JP"/>
        </w:rPr>
        <w:t xml:space="preserve">: the </w:t>
      </w:r>
      <w:hyperlink r:id="rId25" w:history="1">
        <w:r w:rsidRPr="00D53A66">
          <w:rPr>
            <w:rFonts w:asciiTheme="minorHAnsi" w:eastAsiaTheme="minorEastAsia" w:hAnsiTheme="minorHAnsi" w:cstheme="minorBidi"/>
            <w:lang w:val="en-US" w:eastAsia="ja-JP"/>
          </w:rPr>
          <w:t xml:space="preserve">Gloucester </w:t>
        </w:r>
        <w:proofErr w:type="spellStart"/>
        <w:r w:rsidRPr="00D53A66">
          <w:rPr>
            <w:rFonts w:asciiTheme="minorHAnsi" w:eastAsiaTheme="minorEastAsia" w:hAnsiTheme="minorHAnsi" w:cstheme="minorBidi"/>
            <w:lang w:val="en-US" w:eastAsia="ja-JP"/>
          </w:rPr>
          <w:t>subregion</w:t>
        </w:r>
        <w:proofErr w:type="spellEnd"/>
      </w:hyperlink>
      <w:r w:rsidRPr="00D53A66">
        <w:rPr>
          <w:rFonts w:asciiTheme="minorHAnsi" w:eastAsiaTheme="minorEastAsia" w:hAnsiTheme="minorHAnsi" w:cstheme="minorBidi"/>
          <w:lang w:val="en-US" w:eastAsia="ja-JP"/>
        </w:rPr>
        <w:t xml:space="preserve"> and </w:t>
      </w:r>
      <w:hyperlink r:id="rId26" w:history="1">
        <w:r w:rsidRPr="00D53A66">
          <w:rPr>
            <w:rFonts w:asciiTheme="minorHAnsi" w:eastAsiaTheme="minorEastAsia" w:hAnsiTheme="minorHAnsi" w:cstheme="minorBidi"/>
            <w:lang w:val="en-US" w:eastAsia="ja-JP"/>
          </w:rPr>
          <w:t xml:space="preserve">Hunter </w:t>
        </w:r>
        <w:proofErr w:type="spellStart"/>
        <w:r w:rsidRPr="00D53A66">
          <w:rPr>
            <w:rFonts w:asciiTheme="minorHAnsi" w:eastAsiaTheme="minorEastAsia" w:hAnsiTheme="minorHAnsi" w:cstheme="minorBidi"/>
            <w:lang w:val="en-US" w:eastAsia="ja-JP"/>
          </w:rPr>
          <w:t>subregion</w:t>
        </w:r>
        <w:proofErr w:type="spellEnd"/>
      </w:hyperlink>
      <w:r w:rsidRPr="00D53A66">
        <w:rPr>
          <w:rFonts w:asciiTheme="minorHAnsi" w:eastAsiaTheme="minorEastAsia" w:hAnsiTheme="minorHAnsi" w:cstheme="minorBidi"/>
          <w:lang w:val="en-US" w:eastAsia="ja-JP"/>
        </w:rPr>
        <w:t xml:space="preserve">. The </w:t>
      </w:r>
      <w:proofErr w:type="spellStart"/>
      <w:r w:rsidRPr="00D53A66">
        <w:rPr>
          <w:rFonts w:asciiTheme="minorHAnsi" w:eastAsiaTheme="minorEastAsia" w:hAnsiTheme="minorHAnsi" w:cstheme="minorBidi"/>
          <w:lang w:val="en-US" w:eastAsia="ja-JP"/>
        </w:rPr>
        <w:t>subregions</w:t>
      </w:r>
      <w:proofErr w:type="spellEnd"/>
      <w:r w:rsidRPr="00D53A66">
        <w:rPr>
          <w:rFonts w:asciiTheme="minorHAnsi" w:eastAsiaTheme="minorEastAsia" w:hAnsiTheme="minorHAnsi" w:cstheme="minorBidi"/>
          <w:lang w:val="en-US" w:eastAsia="ja-JP"/>
        </w:rPr>
        <w:t xml:space="preserve"> were selected because they are areas of significant c</w:t>
      </w:r>
      <w:r>
        <w:rPr>
          <w:rFonts w:asciiTheme="minorHAnsi" w:eastAsiaTheme="minorEastAsia" w:hAnsiTheme="minorHAnsi" w:cstheme="minorBidi"/>
          <w:lang w:val="en-US" w:eastAsia="ja-JP"/>
        </w:rPr>
        <w:t>urrent coal mining development.</w:t>
      </w:r>
    </w:p>
    <w:p w14:paraId="1107C557" w14:textId="77777777" w:rsidR="00374D1E" w:rsidRPr="00D53A66" w:rsidRDefault="00374D1E" w:rsidP="00CB4BBE">
      <w:pPr>
        <w:pStyle w:val="ListBullet"/>
        <w:numPr>
          <w:ilvl w:val="0"/>
          <w:numId w:val="0"/>
        </w:numPr>
        <w:spacing w:after="60"/>
        <w:rPr>
          <w:b/>
        </w:rPr>
      </w:pPr>
      <w:r w:rsidRPr="00D53A66">
        <w:rPr>
          <w:b/>
        </w:rPr>
        <w:t>Sydney Basin bioregion</w:t>
      </w:r>
    </w:p>
    <w:p w14:paraId="722A5C77" w14:textId="77777777" w:rsidR="00374D1E" w:rsidRDefault="00374D1E" w:rsidP="00CB4BBE">
      <w:pPr>
        <w:pStyle w:val="ListBullet"/>
        <w:numPr>
          <w:ilvl w:val="0"/>
          <w:numId w:val="0"/>
        </w:numPr>
        <w:spacing w:after="60"/>
      </w:pPr>
      <w:r>
        <w:t xml:space="preserve">The Sydney Basin bioregion includes Australia’s largest city, Sydney, as well as the cities and towns of Wollongong, </w:t>
      </w:r>
      <w:proofErr w:type="spellStart"/>
      <w:r>
        <w:t>Bowral</w:t>
      </w:r>
      <w:proofErr w:type="spellEnd"/>
      <w:r>
        <w:t xml:space="preserve">, Moss Vale, </w:t>
      </w:r>
      <w:proofErr w:type="spellStart"/>
      <w:r>
        <w:t>Nowra</w:t>
      </w:r>
      <w:proofErr w:type="spellEnd"/>
      <w:r>
        <w:t xml:space="preserve"> and Lithgow. It also includes significant parts of the Blue Mountains, Wollemi and Moreton national parks. </w:t>
      </w:r>
    </w:p>
    <w:p w14:paraId="5E2A3478" w14:textId="77777777" w:rsidR="00374D1E" w:rsidRPr="005E1C21" w:rsidRDefault="00374D1E" w:rsidP="00CB4BBE">
      <w:pPr>
        <w:pStyle w:val="ListBullet"/>
        <w:numPr>
          <w:ilvl w:val="0"/>
          <w:numId w:val="0"/>
        </w:numPr>
        <w:spacing w:after="60"/>
        <w:rPr>
          <w:b/>
        </w:rPr>
      </w:pPr>
      <w:proofErr w:type="spellStart"/>
      <w:r w:rsidRPr="005E1C21">
        <w:rPr>
          <w:b/>
        </w:rPr>
        <w:t>Gippsland</w:t>
      </w:r>
      <w:proofErr w:type="spellEnd"/>
      <w:r w:rsidRPr="005E1C21">
        <w:rPr>
          <w:b/>
        </w:rPr>
        <w:t xml:space="preserve"> Basin bioregion</w:t>
      </w:r>
    </w:p>
    <w:p w14:paraId="142BC786" w14:textId="492ED1E2" w:rsidR="00CB4BBE" w:rsidRDefault="00374D1E" w:rsidP="00CB4BBE">
      <w:pPr>
        <w:pStyle w:val="ListBullet"/>
        <w:numPr>
          <w:ilvl w:val="0"/>
          <w:numId w:val="0"/>
        </w:numPr>
        <w:spacing w:after="60"/>
      </w:pPr>
      <w:r>
        <w:t xml:space="preserve">The </w:t>
      </w:r>
      <w:proofErr w:type="spellStart"/>
      <w:r>
        <w:t>Gippsland</w:t>
      </w:r>
      <w:proofErr w:type="spellEnd"/>
      <w:r>
        <w:t xml:space="preserve"> Basin bioregion is in south-eastern Victoria and includes the area between the foothills of the Great Dividing Range to the north, and the Bass Strait coast to the south, </w:t>
      </w:r>
      <w:proofErr w:type="spellStart"/>
      <w:r>
        <w:t>Warragul</w:t>
      </w:r>
      <w:proofErr w:type="spellEnd"/>
      <w:r>
        <w:t xml:space="preserve"> to the west, and </w:t>
      </w:r>
      <w:proofErr w:type="spellStart"/>
      <w:r>
        <w:t>Cann</w:t>
      </w:r>
      <w:proofErr w:type="spellEnd"/>
      <w:r>
        <w:t xml:space="preserve"> River to the east. Key rivers include the Latrobe River, Thomson River, Macalister River, Mitchell River and Tambo River. All key rivers drain seaward, many passing through nationally and internationally significant wetlands, such as </w:t>
      </w:r>
      <w:proofErr w:type="spellStart"/>
      <w:r>
        <w:t>Gippsland</w:t>
      </w:r>
      <w:proofErr w:type="spellEnd"/>
      <w:r>
        <w:t xml:space="preserve"> Lakes and Corner Inlet.</w:t>
      </w:r>
    </w:p>
    <w:p w14:paraId="0BEEAD1A" w14:textId="7CE0789C" w:rsidR="00EA5092" w:rsidRDefault="00EA5092" w:rsidP="00CB4BBE">
      <w:pPr>
        <w:pStyle w:val="ListBullet"/>
        <w:numPr>
          <w:ilvl w:val="0"/>
          <w:numId w:val="0"/>
        </w:numPr>
        <w:spacing w:after="60"/>
      </w:pPr>
      <w:r>
        <w:rPr>
          <w:noProof/>
          <w:lang w:val="en-AU" w:eastAsia="en-AU"/>
        </w:rPr>
        <w:drawing>
          <wp:anchor distT="0" distB="0" distL="114300" distR="114300" simplePos="0" relativeHeight="251830272" behindDoc="0" locked="0" layoutInCell="1" allowOverlap="1" wp14:anchorId="2AEF1DD6" wp14:editId="3D912184">
            <wp:simplePos x="0" y="0"/>
            <wp:positionH relativeFrom="page">
              <wp:align>center</wp:align>
            </wp:positionH>
            <wp:positionV relativeFrom="line">
              <wp:posOffset>12065</wp:posOffset>
            </wp:positionV>
            <wp:extent cx="4319270" cy="3401060"/>
            <wp:effectExtent l="0" t="0" r="5080" b="8890"/>
            <wp:wrapTight wrapText="bothSides">
              <wp:wrapPolygon edited="0">
                <wp:start x="0" y="0"/>
                <wp:lineTo x="0" y="21535"/>
                <wp:lineTo x="21530" y="21535"/>
                <wp:lineTo x="21530" y="0"/>
                <wp:lineTo x="0" y="0"/>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319270" cy="3401060"/>
                    </a:xfrm>
                    <a:prstGeom prst="rect">
                      <a:avLst/>
                    </a:prstGeom>
                  </pic:spPr>
                </pic:pic>
              </a:graphicData>
            </a:graphic>
          </wp:anchor>
        </w:drawing>
      </w:r>
    </w:p>
    <w:p w14:paraId="6E9210AE" w14:textId="77777777" w:rsidR="00CB4BBE" w:rsidRDefault="00CB4BBE">
      <w:pPr>
        <w:spacing w:after="0"/>
      </w:pPr>
    </w:p>
    <w:p w14:paraId="7496DB78" w14:textId="77777777" w:rsidR="00CB4BBE" w:rsidRDefault="00CB4BBE">
      <w:pPr>
        <w:spacing w:after="0"/>
      </w:pPr>
    </w:p>
    <w:p w14:paraId="5A6E78F6" w14:textId="77777777" w:rsidR="00CB4BBE" w:rsidRDefault="00CB4BBE">
      <w:pPr>
        <w:spacing w:after="0"/>
      </w:pPr>
    </w:p>
    <w:p w14:paraId="5B2364A2" w14:textId="77777777" w:rsidR="00CB4BBE" w:rsidRDefault="00CB4BBE">
      <w:pPr>
        <w:spacing w:after="0"/>
      </w:pPr>
    </w:p>
    <w:p w14:paraId="77D890EF" w14:textId="77777777" w:rsidR="00CB4BBE" w:rsidRDefault="00CB4BBE">
      <w:pPr>
        <w:spacing w:after="0"/>
      </w:pPr>
    </w:p>
    <w:p w14:paraId="4A3D2B37" w14:textId="77777777" w:rsidR="00CB4BBE" w:rsidRDefault="00CB4BBE">
      <w:pPr>
        <w:spacing w:after="0"/>
      </w:pPr>
    </w:p>
    <w:p w14:paraId="27AFC9B4" w14:textId="77777777" w:rsidR="00CB4BBE" w:rsidRDefault="00CB4BBE">
      <w:pPr>
        <w:spacing w:after="0"/>
      </w:pPr>
    </w:p>
    <w:p w14:paraId="1DD9C760" w14:textId="77777777" w:rsidR="00CB4BBE" w:rsidRDefault="00CB4BBE">
      <w:pPr>
        <w:spacing w:after="0"/>
      </w:pPr>
    </w:p>
    <w:p w14:paraId="46C25E34" w14:textId="77777777" w:rsidR="00CB4BBE" w:rsidRDefault="00CB4BBE">
      <w:pPr>
        <w:spacing w:after="0"/>
      </w:pPr>
    </w:p>
    <w:p w14:paraId="29A4D0CD" w14:textId="77777777" w:rsidR="00CB4BBE" w:rsidRDefault="00CB4BBE">
      <w:pPr>
        <w:spacing w:after="0"/>
      </w:pPr>
    </w:p>
    <w:p w14:paraId="32EB0F22" w14:textId="77777777" w:rsidR="00CB4BBE" w:rsidRDefault="00CB4BBE">
      <w:pPr>
        <w:spacing w:after="0"/>
      </w:pPr>
    </w:p>
    <w:p w14:paraId="7EB049D7" w14:textId="77777777" w:rsidR="00CB4BBE" w:rsidRDefault="00CB4BBE">
      <w:pPr>
        <w:spacing w:after="0"/>
      </w:pPr>
    </w:p>
    <w:p w14:paraId="4C0DA9AD" w14:textId="77777777" w:rsidR="00CB4BBE" w:rsidRDefault="00CB4BBE">
      <w:pPr>
        <w:spacing w:after="0"/>
      </w:pPr>
    </w:p>
    <w:p w14:paraId="43333354" w14:textId="77777777" w:rsidR="00CB4BBE" w:rsidRDefault="00CB4BBE">
      <w:pPr>
        <w:spacing w:after="0"/>
      </w:pPr>
    </w:p>
    <w:p w14:paraId="1E45036C" w14:textId="77777777" w:rsidR="00CB4BBE" w:rsidRDefault="00CB4BBE">
      <w:pPr>
        <w:spacing w:after="0"/>
      </w:pPr>
    </w:p>
    <w:p w14:paraId="58A0FAE8" w14:textId="20C9E954" w:rsidR="00CB4BBE" w:rsidRDefault="00EA5092">
      <w:pPr>
        <w:spacing w:after="0"/>
      </w:pPr>
      <w:r>
        <w:rPr>
          <w:noProof/>
          <w:lang w:val="en-AU" w:eastAsia="en-AU"/>
        </w:rPr>
        <mc:AlternateContent>
          <mc:Choice Requires="wps">
            <w:drawing>
              <wp:anchor distT="0" distB="0" distL="114300" distR="114300" simplePos="0" relativeHeight="251662334" behindDoc="0" locked="0" layoutInCell="1" allowOverlap="1" wp14:anchorId="05DC510C" wp14:editId="4207EE83">
                <wp:simplePos x="0" y="0"/>
                <wp:positionH relativeFrom="column">
                  <wp:posOffset>477520</wp:posOffset>
                </wp:positionH>
                <wp:positionV relativeFrom="paragraph">
                  <wp:posOffset>392430</wp:posOffset>
                </wp:positionV>
                <wp:extent cx="2870200" cy="236855"/>
                <wp:effectExtent l="1270" t="2540" r="0" b="0"/>
                <wp:wrapTopAndBottom/>
                <wp:docPr id="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2204F" w14:textId="77777777" w:rsidR="00571C34" w:rsidRDefault="00571C34" w:rsidP="00374D1E">
                            <w:pPr>
                              <w:rPr>
                                <w:rFonts w:cs="Arial"/>
                                <w:i/>
                                <w:sz w:val="20"/>
                                <w:szCs w:val="20"/>
                              </w:rPr>
                            </w:pPr>
                            <w:r>
                              <w:rPr>
                                <w:rFonts w:cs="Arial"/>
                                <w:i/>
                                <w:sz w:val="20"/>
                                <w:szCs w:val="20"/>
                              </w:rPr>
                              <w:t>Map: Bioregional Assessment Areas</w:t>
                            </w:r>
                          </w:p>
                          <w:p w14:paraId="579E637F" w14:textId="77777777" w:rsidR="00571C34" w:rsidRDefault="00571C34" w:rsidP="00374D1E">
                            <w:pPr>
                              <w:rPr>
                                <w:rFonts w:cs="Arial"/>
                                <w:i/>
                                <w:sz w:val="20"/>
                                <w:szCs w:val="20"/>
                              </w:rPr>
                            </w:pPr>
                          </w:p>
                          <w:p w14:paraId="725BDD78" w14:textId="77777777" w:rsidR="00571C34" w:rsidRDefault="00571C34" w:rsidP="00374D1E">
                            <w:pPr>
                              <w:rPr>
                                <w:rFonts w:cs="Arial"/>
                                <w:i/>
                                <w:sz w:val="20"/>
                                <w:szCs w:val="20"/>
                              </w:rPr>
                            </w:pPr>
                          </w:p>
                          <w:p w14:paraId="494C38BB" w14:textId="77777777" w:rsidR="00571C34" w:rsidRDefault="00571C34" w:rsidP="00374D1E">
                            <w:pPr>
                              <w:rPr>
                                <w:rFonts w:cs="Arial"/>
                                <w:i/>
                                <w:sz w:val="20"/>
                                <w:szCs w:val="20"/>
                              </w:rPr>
                            </w:pPr>
                          </w:p>
                          <w:p w14:paraId="0C294CC2" w14:textId="77777777" w:rsidR="00571C34" w:rsidRDefault="00571C34" w:rsidP="00374D1E">
                            <w:pPr>
                              <w:rPr>
                                <w:rFonts w:cs="Arial"/>
                                <w:i/>
                                <w:sz w:val="20"/>
                                <w:szCs w:val="20"/>
                              </w:rPr>
                            </w:pPr>
                          </w:p>
                          <w:p w14:paraId="27725464" w14:textId="77777777" w:rsidR="00571C34" w:rsidRPr="00657333" w:rsidRDefault="00571C34" w:rsidP="00374D1E">
                            <w:pPr>
                              <w:rPr>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DC510C" id="_x0000_t202" coordsize="21600,21600" o:spt="202" path="m,l,21600r21600,l21600,xe">
                <v:stroke joinstyle="miter"/>
                <v:path gradientshapeok="t" o:connecttype="rect"/>
              </v:shapetype>
              <v:shape id="Text Box 33" o:spid="_x0000_s1031" type="#_x0000_t202" style="position:absolute;margin-left:37.6pt;margin-top:30.9pt;width:226pt;height:18.65pt;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wN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" stroked="f">
                <v:textbox>
                  <w:txbxContent>
                    <w:p w14:paraId="6702204F" w14:textId="77777777" w:rsidR="00571C34" w:rsidRDefault="00571C34" w:rsidP="00374D1E">
                      <w:pPr>
                        <w:rPr>
                          <w:rFonts w:cs="Arial"/>
                          <w:i/>
                          <w:sz w:val="20"/>
                          <w:szCs w:val="20"/>
                        </w:rPr>
                      </w:pPr>
                      <w:r>
                        <w:rPr>
                          <w:rFonts w:cs="Arial"/>
                          <w:i/>
                          <w:sz w:val="20"/>
                          <w:szCs w:val="20"/>
                        </w:rPr>
                        <w:t>Map: Bioregional Assessment Areas</w:t>
                      </w:r>
                    </w:p>
                    <w:p w14:paraId="579E637F" w14:textId="77777777" w:rsidR="00571C34" w:rsidRDefault="00571C34" w:rsidP="00374D1E">
                      <w:pPr>
                        <w:rPr>
                          <w:rFonts w:cs="Arial"/>
                          <w:i/>
                          <w:sz w:val="20"/>
                          <w:szCs w:val="20"/>
                        </w:rPr>
                      </w:pPr>
                    </w:p>
                    <w:p w14:paraId="725BDD78" w14:textId="77777777" w:rsidR="00571C34" w:rsidRDefault="00571C34" w:rsidP="00374D1E">
                      <w:pPr>
                        <w:rPr>
                          <w:rFonts w:cs="Arial"/>
                          <w:i/>
                          <w:sz w:val="20"/>
                          <w:szCs w:val="20"/>
                        </w:rPr>
                      </w:pPr>
                    </w:p>
                    <w:p w14:paraId="494C38BB" w14:textId="77777777" w:rsidR="00571C34" w:rsidRDefault="00571C34" w:rsidP="00374D1E">
                      <w:pPr>
                        <w:rPr>
                          <w:rFonts w:cs="Arial"/>
                          <w:i/>
                          <w:sz w:val="20"/>
                          <w:szCs w:val="20"/>
                        </w:rPr>
                      </w:pPr>
                    </w:p>
                    <w:p w14:paraId="0C294CC2" w14:textId="77777777" w:rsidR="00571C34" w:rsidRDefault="00571C34" w:rsidP="00374D1E">
                      <w:pPr>
                        <w:rPr>
                          <w:rFonts w:cs="Arial"/>
                          <w:i/>
                          <w:sz w:val="20"/>
                          <w:szCs w:val="20"/>
                        </w:rPr>
                      </w:pPr>
                    </w:p>
                    <w:p w14:paraId="27725464" w14:textId="77777777" w:rsidR="00571C34" w:rsidRPr="00657333" w:rsidRDefault="00571C34" w:rsidP="00374D1E">
                      <w:pPr>
                        <w:rPr>
                          <w:i/>
                          <w:sz w:val="20"/>
                          <w:szCs w:val="20"/>
                        </w:rPr>
                      </w:pPr>
                    </w:p>
                  </w:txbxContent>
                </v:textbox>
                <w10:wrap type="topAndBottom"/>
              </v:shape>
            </w:pict>
          </mc:Fallback>
        </mc:AlternateContent>
      </w:r>
    </w:p>
    <w:p w14:paraId="32C68AB9" w14:textId="478A541E" w:rsidR="00CB4BBE" w:rsidRDefault="00CB4BBE">
      <w:pPr>
        <w:spacing w:after="0"/>
      </w:pPr>
    </w:p>
    <w:p w14:paraId="05C49907" w14:textId="76D354C0" w:rsidR="00CB4BBE" w:rsidRDefault="00CB4BBE">
      <w:pPr>
        <w:spacing w:after="0"/>
      </w:pPr>
    </w:p>
    <w:p w14:paraId="4C05DC30" w14:textId="10CF5B9C" w:rsidR="00CB4BBE" w:rsidRDefault="00CB4BBE">
      <w:pPr>
        <w:spacing w:after="0"/>
      </w:pPr>
      <w:r w:rsidRPr="00195535">
        <w:rPr>
          <w:b/>
          <w:sz w:val="22"/>
          <w:szCs w:val="22"/>
        </w:rPr>
        <w:t>Further information:</w:t>
      </w:r>
      <w:r>
        <w:rPr>
          <w:b/>
          <w:sz w:val="22"/>
          <w:szCs w:val="22"/>
        </w:rPr>
        <w:t xml:space="preserve"> </w:t>
      </w:r>
      <w:hyperlink r:id="rId28" w:history="1">
        <w:r w:rsidRPr="005E1C21">
          <w:rPr>
            <w:rStyle w:val="Hyperlink"/>
            <w:sz w:val="20"/>
            <w:szCs w:val="20"/>
          </w:rPr>
          <w:t>http://www.bioregionalassessments.gov.au/assessments</w:t>
        </w:r>
      </w:hyperlink>
      <w:r>
        <w:br w:type="page"/>
      </w:r>
    </w:p>
    <w:p w14:paraId="17DCF901" w14:textId="2ED4BB6A" w:rsidR="00374D1E" w:rsidRPr="00083456" w:rsidRDefault="00374D1E" w:rsidP="00374D1E">
      <w:pPr>
        <w:pStyle w:val="ListParagraph"/>
        <w:numPr>
          <w:ilvl w:val="1"/>
          <w:numId w:val="12"/>
        </w:numPr>
        <w:spacing w:before="120" w:after="120"/>
        <w:outlineLvl w:val="0"/>
        <w:rPr>
          <w:rFonts w:cs="Arial"/>
          <w:b/>
          <w:color w:val="31849B" w:themeColor="accent5" w:themeShade="BF"/>
          <w:szCs w:val="22"/>
        </w:rPr>
      </w:pPr>
      <w:bookmarkStart w:id="83" w:name="_Toc461101262"/>
      <w:r w:rsidRPr="00BF6BB6">
        <w:rPr>
          <w:rFonts w:cs="Arial"/>
          <w:b/>
          <w:color w:val="31849B" w:themeColor="accent5" w:themeShade="BF"/>
          <w:szCs w:val="22"/>
        </w:rPr>
        <w:lastRenderedPageBreak/>
        <w:t>Bioregional Assessment Information Platform</w:t>
      </w:r>
      <w:bookmarkEnd w:id="83"/>
    </w:p>
    <w:p w14:paraId="13494D7E" w14:textId="77777777" w:rsidR="00374D1E" w:rsidRDefault="00374D1E" w:rsidP="00374D1E">
      <w:pPr>
        <w:tabs>
          <w:tab w:val="left" w:pos="0"/>
        </w:tabs>
        <w:autoSpaceDE w:val="0"/>
        <w:autoSpaceDN w:val="0"/>
        <w:adjustRightInd w:val="0"/>
        <w:spacing w:after="120"/>
      </w:pPr>
      <w:r w:rsidRPr="008B53F6">
        <w:t>In April 2016 the Bioregional Assessment Information Platform went live, marking a step change in the delivery of science that will allow government</w:t>
      </w:r>
      <w:r>
        <w:t>s</w:t>
      </w:r>
      <w:r w:rsidRPr="008B53F6">
        <w:t>, industry, natural resource managers</w:t>
      </w:r>
      <w:r>
        <w:t>, the IESC</w:t>
      </w:r>
      <w:r w:rsidRPr="008B53F6">
        <w:t xml:space="preserve"> and other interested parties to easily access all assessment products, methods, maps, models and datasets. </w:t>
      </w:r>
    </w:p>
    <w:p w14:paraId="7E2EA21A" w14:textId="77777777" w:rsidR="00374D1E" w:rsidRPr="004F1755" w:rsidRDefault="00D24F13" w:rsidP="00374D1E">
      <w:pPr>
        <w:tabs>
          <w:tab w:val="left" w:pos="0"/>
        </w:tabs>
        <w:autoSpaceDE w:val="0"/>
        <w:autoSpaceDN w:val="0"/>
        <w:adjustRightInd w:val="0"/>
        <w:spacing w:after="120"/>
        <w:rPr>
          <w:rFonts w:cs="Arial"/>
          <w:noProof/>
          <w:lang w:val="en-AU" w:eastAsia="en-AU"/>
        </w:rPr>
      </w:pPr>
      <w:r>
        <w:rPr>
          <w:noProof/>
          <w:lang w:val="en-AU" w:eastAsia="en-AU"/>
        </w:rPr>
        <w:drawing>
          <wp:anchor distT="0" distB="0" distL="114300" distR="114300" simplePos="0" relativeHeight="251829248" behindDoc="1" locked="0" layoutInCell="1" allowOverlap="1" wp14:anchorId="701DECFB" wp14:editId="47195F28">
            <wp:simplePos x="0" y="0"/>
            <wp:positionH relativeFrom="column">
              <wp:posOffset>-52705</wp:posOffset>
            </wp:positionH>
            <wp:positionV relativeFrom="line">
              <wp:posOffset>179070</wp:posOffset>
            </wp:positionV>
            <wp:extent cx="2825750" cy="1851025"/>
            <wp:effectExtent l="57150" t="19050" r="107950" b="73025"/>
            <wp:wrapTight wrapText="bothSides">
              <wp:wrapPolygon edited="0">
                <wp:start x="-437" y="-222"/>
                <wp:lineTo x="-146" y="22452"/>
                <wp:lineTo x="22134" y="22452"/>
                <wp:lineTo x="22425" y="21341"/>
                <wp:lineTo x="22425" y="2668"/>
                <wp:lineTo x="22280" y="222"/>
                <wp:lineTo x="22134" y="-222"/>
                <wp:lineTo x="-437" y="-222"/>
              </wp:wrapPolygon>
            </wp:wrapTight>
            <wp:docPr id="18" name="Picture 2"/>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rotWithShape="1">
                    <a:blip r:embed="rId29" cstate="print"/>
                    <a:srcRect l="1370" t="10038" r="3227"/>
                    <a:stretch/>
                  </pic:blipFill>
                  <pic:spPr bwMode="auto">
                    <a:xfrm>
                      <a:off x="0" y="0"/>
                      <a:ext cx="2825750" cy="1851025"/>
                    </a:xfrm>
                    <a:prstGeom prst="rect">
                      <a:avLst/>
                    </a:prstGeom>
                    <a:noFill/>
                    <a:ln w="3175">
                      <a:solidFill>
                        <a:schemeClr val="accent1">
                          <a:lumMod val="75000"/>
                        </a:schemeClr>
                      </a:solidFill>
                      <a:miter lim="800000"/>
                      <a:headEnd/>
                      <a:tailEnd/>
                    </a:ln>
                    <a:effectLst>
                      <a:outerShdw blurRad="50800" dist="38100" dir="2700000" algn="tl" rotWithShape="0">
                        <a:prstClr val="black">
                          <a:alpha val="40000"/>
                        </a:prstClr>
                      </a:outerShdw>
                    </a:effectLst>
                    <a:extLst>
                      <a:ext uri="{909E8E84-426E-40dd-AFC4-6F175D3DCCD1}"/>
                    </a:extLst>
                  </pic:spPr>
                </pic:pic>
              </a:graphicData>
            </a:graphic>
          </wp:anchor>
        </w:drawing>
      </w:r>
      <w:r w:rsidR="00374D1E" w:rsidRPr="008B53F6">
        <w:t xml:space="preserve">Over 50 bioregional assessment products providing background scientific information and over 600 datasets across 12 regions have already been released. The final bioregional assessments are expected to be completed by </w:t>
      </w:r>
      <w:proofErr w:type="spellStart"/>
      <w:r w:rsidR="00374D1E" w:rsidRPr="008B53F6">
        <w:t>mid 2017</w:t>
      </w:r>
      <w:proofErr w:type="spellEnd"/>
      <w:r w:rsidR="00374D1E" w:rsidRPr="008B53F6">
        <w:t xml:space="preserve">. </w:t>
      </w:r>
    </w:p>
    <w:p w14:paraId="5E0DBCA6" w14:textId="5D021898" w:rsidR="00374D1E" w:rsidRDefault="00374D1E" w:rsidP="00374D1E">
      <w:pPr>
        <w:autoSpaceDE w:val="0"/>
        <w:autoSpaceDN w:val="0"/>
        <w:adjustRightInd w:val="0"/>
        <w:spacing w:after="120"/>
        <w:rPr>
          <w:rFonts w:cs="Arial"/>
          <w:noProof/>
          <w:lang w:val="en-AU" w:eastAsia="en-AU"/>
        </w:rPr>
      </w:pPr>
      <w:r w:rsidRPr="004B12AD">
        <w:rPr>
          <w:rFonts w:cs="Arial"/>
          <w:noProof/>
          <w:lang w:val="en-AU" w:eastAsia="en-AU"/>
        </w:rPr>
        <w:t xml:space="preserve">The Information Platform can be found at: </w:t>
      </w:r>
      <w:hyperlink r:id="rId30" w:history="1">
        <w:r w:rsidRPr="00EA5092">
          <w:rPr>
            <w:rStyle w:val="Hyperlink"/>
            <w:rFonts w:cs="Arial"/>
            <w:noProof/>
            <w:lang w:val="en-AU" w:eastAsia="en-AU"/>
          </w:rPr>
          <w:t>www.bioregionalassessments.gov.au</w:t>
        </w:r>
      </w:hyperlink>
    </w:p>
    <w:p w14:paraId="500B1A39" w14:textId="77777777" w:rsidR="00374D1E" w:rsidRDefault="00374D1E">
      <w:pPr>
        <w:spacing w:after="0"/>
      </w:pPr>
    </w:p>
    <w:p w14:paraId="54F9E874" w14:textId="77777777" w:rsidR="00D24F13" w:rsidRDefault="00D24F13">
      <w:pPr>
        <w:spacing w:after="0"/>
      </w:pPr>
    </w:p>
    <w:p w14:paraId="12578BA0" w14:textId="77777777" w:rsidR="00436AD8" w:rsidRDefault="00436AD8">
      <w:pPr>
        <w:spacing w:after="0"/>
      </w:pPr>
    </w:p>
    <w:p w14:paraId="439438AA" w14:textId="77777777" w:rsidR="00D24F13" w:rsidRDefault="00D24F13">
      <w:pPr>
        <w:spacing w:after="0"/>
      </w:pPr>
    </w:p>
    <w:p w14:paraId="284EACCC" w14:textId="77777777" w:rsidR="00083456" w:rsidRPr="00AB6448" w:rsidRDefault="00083456" w:rsidP="00083456">
      <w:pPr>
        <w:pStyle w:val="ListParagraph"/>
        <w:numPr>
          <w:ilvl w:val="1"/>
          <w:numId w:val="12"/>
        </w:numPr>
        <w:spacing w:after="120"/>
        <w:outlineLvl w:val="0"/>
        <w:rPr>
          <w:rFonts w:cs="Arial"/>
          <w:b/>
          <w:color w:val="31849B" w:themeColor="accent5" w:themeShade="BF"/>
          <w:szCs w:val="22"/>
        </w:rPr>
      </w:pPr>
      <w:bookmarkStart w:id="84" w:name="_Toc461101263"/>
      <w:r w:rsidRPr="00AB6448">
        <w:rPr>
          <w:rFonts w:cs="Arial"/>
          <w:b/>
          <w:color w:val="31849B" w:themeColor="accent5" w:themeShade="BF"/>
          <w:szCs w:val="22"/>
        </w:rPr>
        <w:t>The future of Bioregional Assessments</w:t>
      </w:r>
      <w:bookmarkEnd w:id="84"/>
    </w:p>
    <w:p w14:paraId="6D47DC2F" w14:textId="3D2512A6" w:rsidR="00B24BA2" w:rsidRPr="00B24BA2" w:rsidRDefault="00C62DE7" w:rsidP="00B24BA2">
      <w:r>
        <w:t xml:space="preserve">The </w:t>
      </w:r>
      <w:r w:rsidR="00B24BA2">
        <w:t xml:space="preserve">Bioregional </w:t>
      </w:r>
      <w:r w:rsidR="007F669A">
        <w:t>A</w:t>
      </w:r>
      <w:r w:rsidR="00B24BA2">
        <w:t xml:space="preserve">ssessment </w:t>
      </w:r>
      <w:proofErr w:type="spellStart"/>
      <w:r w:rsidR="007F669A">
        <w:t>P</w:t>
      </w:r>
      <w:r>
        <w:t>rogram</w:t>
      </w:r>
      <w:r w:rsidR="00B8058A">
        <w:t>me</w:t>
      </w:r>
      <w:r>
        <w:t>’s</w:t>
      </w:r>
      <w:proofErr w:type="spellEnd"/>
      <w:r>
        <w:t xml:space="preserve"> analytical work has focused primarily on regions with</w:t>
      </w:r>
      <w:r w:rsidR="00B24BA2">
        <w:t xml:space="preserve"> the highest coal and coal seam gas development</w:t>
      </w:r>
      <w:r w:rsidR="00C01217">
        <w:t xml:space="preserve"> activity. It is expected that </w:t>
      </w:r>
      <w:r>
        <w:t xml:space="preserve">completed assessments </w:t>
      </w:r>
      <w:r w:rsidR="00B2593C">
        <w:t xml:space="preserve">for </w:t>
      </w:r>
      <w:r w:rsidR="007F669A">
        <w:t xml:space="preserve">the </w:t>
      </w:r>
      <w:r w:rsidR="00B67748">
        <w:t xml:space="preserve">Clarence-Moreton, </w:t>
      </w:r>
      <w:r>
        <w:t xml:space="preserve">Gloucester, </w:t>
      </w:r>
      <w:proofErr w:type="spellStart"/>
      <w:r>
        <w:t>Maranoa-Balonne-Condamine</w:t>
      </w:r>
      <w:proofErr w:type="spellEnd"/>
      <w:r>
        <w:t xml:space="preserve">, Galilee, Hunter and </w:t>
      </w:r>
      <w:proofErr w:type="spellStart"/>
      <w:r>
        <w:t>Namoi</w:t>
      </w:r>
      <w:proofErr w:type="spellEnd"/>
      <w:r>
        <w:t xml:space="preserve"> regions </w:t>
      </w:r>
      <w:r w:rsidR="00B2593C">
        <w:t xml:space="preserve">will be published </w:t>
      </w:r>
      <w:r w:rsidR="003E4BF3">
        <w:t>in the first half</w:t>
      </w:r>
      <w:r w:rsidR="006C3438">
        <w:t xml:space="preserve"> of 2017.</w:t>
      </w:r>
      <w:r w:rsidR="00B24BA2">
        <w:t xml:space="preserve"> </w:t>
      </w:r>
      <w:r w:rsidR="00B2593C">
        <w:t xml:space="preserve">In addition to being able to read the </w:t>
      </w:r>
      <w:r w:rsidR="00B24BA2">
        <w:t xml:space="preserve">assessments, users will be able to </w:t>
      </w:r>
      <w:proofErr w:type="spellStart"/>
      <w:r w:rsidR="00B24BA2">
        <w:t>visualise</w:t>
      </w:r>
      <w:proofErr w:type="spellEnd"/>
      <w:r w:rsidR="00B24BA2">
        <w:t xml:space="preserve"> where potential impacts from coal resource developments are likely to occur through a map-based component on the online Information Platform</w:t>
      </w:r>
      <w:r w:rsidR="00B2593C">
        <w:t xml:space="preserve"> and access </w:t>
      </w:r>
      <w:r w:rsidR="007C771A">
        <w:t xml:space="preserve">the </w:t>
      </w:r>
      <w:r w:rsidR="00B2593C">
        <w:t xml:space="preserve">data and models that underpin the </w:t>
      </w:r>
      <w:r w:rsidR="00D24F13">
        <w:rPr>
          <w:noProof/>
          <w:lang w:val="en-AU" w:eastAsia="en-AU"/>
        </w:rPr>
        <w:drawing>
          <wp:anchor distT="0" distB="0" distL="114300" distR="114300" simplePos="0" relativeHeight="251807744" behindDoc="1" locked="0" layoutInCell="1" allowOverlap="1" wp14:anchorId="336452AE" wp14:editId="2AC4AC30">
            <wp:simplePos x="0" y="0"/>
            <wp:positionH relativeFrom="column">
              <wp:posOffset>-146685</wp:posOffset>
            </wp:positionH>
            <wp:positionV relativeFrom="line">
              <wp:posOffset>354330</wp:posOffset>
            </wp:positionV>
            <wp:extent cx="1948180" cy="2910840"/>
            <wp:effectExtent l="19050" t="0" r="0" b="0"/>
            <wp:wrapTight wrapText="bothSides">
              <wp:wrapPolygon edited="0">
                <wp:start x="-211" y="0"/>
                <wp:lineTo x="-211" y="21487"/>
                <wp:lineTo x="21544" y="21487"/>
                <wp:lineTo x="21544" y="0"/>
                <wp:lineTo x="-211" y="0"/>
              </wp:wrapPolygon>
            </wp:wrapTight>
            <wp:docPr id="13" name="Picture 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icPr>
                  <pic:blipFill>
                    <a:blip r:embed="rId31" cstate="print"/>
                    <a:stretch>
                      <a:fillRect/>
                    </a:stretch>
                  </pic:blipFill>
                  <pic:spPr>
                    <a:xfrm>
                      <a:off x="0" y="0"/>
                      <a:ext cx="1948180" cy="2910840"/>
                    </a:xfrm>
                    <a:prstGeom prst="rect">
                      <a:avLst/>
                    </a:prstGeom>
                  </pic:spPr>
                </pic:pic>
              </a:graphicData>
            </a:graphic>
          </wp:anchor>
        </w:drawing>
      </w:r>
      <w:r w:rsidR="00B2593C">
        <w:t>assessments</w:t>
      </w:r>
      <w:r w:rsidR="00B24BA2">
        <w:t xml:space="preserve">. </w:t>
      </w:r>
    </w:p>
    <w:p w14:paraId="78D6DB40" w14:textId="7553D593" w:rsidR="00B24BA2" w:rsidRPr="00B24BA2" w:rsidRDefault="00B24BA2" w:rsidP="00B24BA2">
      <w:r>
        <w:t xml:space="preserve">Fact sheets outlining assessment findings for the regions with low development activity will be </w:t>
      </w:r>
      <w:r w:rsidR="007C771A">
        <w:t>released</w:t>
      </w:r>
      <w:r>
        <w:t xml:space="preserve"> in late 2016. These include the Central West, Gwydir, Cooper, </w:t>
      </w:r>
      <w:proofErr w:type="spellStart"/>
      <w:r>
        <w:t>Pedirka</w:t>
      </w:r>
      <w:proofErr w:type="spellEnd"/>
      <w:r>
        <w:t xml:space="preserve"> and </w:t>
      </w:r>
      <w:proofErr w:type="spellStart"/>
      <w:r>
        <w:t>Arckaringa</w:t>
      </w:r>
      <w:proofErr w:type="spellEnd"/>
      <w:r>
        <w:t xml:space="preserve"> </w:t>
      </w:r>
      <w:proofErr w:type="spellStart"/>
      <w:r>
        <w:t>subregions</w:t>
      </w:r>
      <w:proofErr w:type="spellEnd"/>
      <w:r>
        <w:t xml:space="preserve">. Assessment activities for the </w:t>
      </w:r>
      <w:proofErr w:type="spellStart"/>
      <w:r>
        <w:t>Gippsland</w:t>
      </w:r>
      <w:proofErr w:type="spellEnd"/>
      <w:r>
        <w:t xml:space="preserve"> and Sydney Basin bioregions </w:t>
      </w:r>
      <w:r w:rsidR="00B8058A">
        <w:t xml:space="preserve">are likely to </w:t>
      </w:r>
      <w:r>
        <w:t>be completed in early 2017.</w:t>
      </w:r>
    </w:p>
    <w:p w14:paraId="65A620E8" w14:textId="0829BC5A" w:rsidR="00D24F13" w:rsidRDefault="00B24BA2" w:rsidP="00B24BA2">
      <w:r>
        <w:t xml:space="preserve">Throughout 2016-17, the program is planning a staged engagement process to support the release and adoption of bioregional assessment products. This will ensure that stakeholders are kept up-to-date on progress with the assessments and gain an understanding of the products that are available and how they can be used. The program will work with </w:t>
      </w:r>
      <w:r w:rsidR="00C01217">
        <w:t>the Australian</w:t>
      </w:r>
      <w:r>
        <w:t>, state and local government</w:t>
      </w:r>
      <w:r w:rsidR="00C01217">
        <w:t>s</w:t>
      </w:r>
      <w:r>
        <w:t>, industry, natural resource management groups and peak representative bodies so they can understand the key findings of the assessments for the high development regions</w:t>
      </w:r>
      <w:r w:rsidR="00F62CF2">
        <w:t>, to support their release during the first half of 2017.</w:t>
      </w:r>
    </w:p>
    <w:p w14:paraId="31494B75" w14:textId="77777777" w:rsidR="00D24F13" w:rsidRDefault="00D24F13">
      <w:pPr>
        <w:spacing w:after="0"/>
      </w:pPr>
      <w:r>
        <w:br w:type="page"/>
      </w:r>
    </w:p>
    <w:p w14:paraId="63E0A5E9" w14:textId="77777777" w:rsidR="009E0479" w:rsidRDefault="00660C7C" w:rsidP="00D5430B">
      <w:pPr>
        <w:pStyle w:val="ListParagraph"/>
        <w:keepNext/>
        <w:numPr>
          <w:ilvl w:val="1"/>
          <w:numId w:val="12"/>
        </w:numPr>
        <w:spacing w:after="120"/>
        <w:ind w:left="431" w:hanging="431"/>
        <w:outlineLvl w:val="0"/>
        <w:rPr>
          <w:rFonts w:cs="Arial"/>
          <w:b/>
          <w:color w:val="31849B" w:themeColor="accent5" w:themeShade="BF"/>
          <w:szCs w:val="22"/>
        </w:rPr>
      </w:pPr>
      <w:bookmarkStart w:id="85" w:name="_Toc461101264"/>
      <w:r>
        <w:rPr>
          <w:rFonts w:cs="Arial"/>
          <w:b/>
          <w:color w:val="31849B" w:themeColor="accent5" w:themeShade="BF"/>
          <w:szCs w:val="22"/>
        </w:rPr>
        <w:lastRenderedPageBreak/>
        <w:t>Q</w:t>
      </w:r>
      <w:r w:rsidR="00E4001C" w:rsidRPr="000825B2">
        <w:rPr>
          <w:rFonts w:cs="Arial"/>
          <w:b/>
          <w:color w:val="31849B" w:themeColor="accent5" w:themeShade="BF"/>
          <w:szCs w:val="22"/>
        </w:rPr>
        <w:t xml:space="preserve">uality assurance and </w:t>
      </w:r>
      <w:r w:rsidR="00A403DD">
        <w:rPr>
          <w:rFonts w:cs="Arial"/>
          <w:b/>
          <w:color w:val="31849B" w:themeColor="accent5" w:themeShade="BF"/>
          <w:szCs w:val="22"/>
        </w:rPr>
        <w:t xml:space="preserve">technical </w:t>
      </w:r>
      <w:r w:rsidR="00E4001C" w:rsidRPr="000825B2">
        <w:rPr>
          <w:rFonts w:cs="Arial"/>
          <w:b/>
          <w:color w:val="31849B" w:themeColor="accent5" w:themeShade="BF"/>
          <w:szCs w:val="22"/>
        </w:rPr>
        <w:t>products</w:t>
      </w:r>
      <w:bookmarkEnd w:id="85"/>
    </w:p>
    <w:p w14:paraId="3C49D6C1" w14:textId="77777777" w:rsidR="00CC046B" w:rsidRDefault="00C90950" w:rsidP="00CC046B">
      <w:pPr>
        <w:pStyle w:val="ListBullet"/>
        <w:numPr>
          <w:ilvl w:val="0"/>
          <w:numId w:val="0"/>
        </w:numPr>
        <w:spacing w:after="120"/>
      </w:pPr>
      <w:r w:rsidRPr="00140612">
        <w:t>The</w:t>
      </w:r>
      <w:r w:rsidR="000E0BCC" w:rsidRPr="00140612">
        <w:t xml:space="preserve"> IESC </w:t>
      </w:r>
      <w:r w:rsidR="00B73DA2" w:rsidRPr="00140612">
        <w:t>provides</w:t>
      </w:r>
      <w:r w:rsidRPr="00140612">
        <w:t xml:space="preserve"> advice on quality assurance process</w:t>
      </w:r>
      <w:r w:rsidR="000357AD">
        <w:t>es for bioregional assessments</w:t>
      </w:r>
      <w:r w:rsidR="006310D6" w:rsidRPr="00140612">
        <w:t>.</w:t>
      </w:r>
      <w:r w:rsidR="00CC046B">
        <w:t xml:space="preserve"> This includes </w:t>
      </w:r>
      <w:r w:rsidR="00AF22E8" w:rsidRPr="00140612">
        <w:t>provid</w:t>
      </w:r>
      <w:r w:rsidR="000F7F25" w:rsidRPr="00140612">
        <w:t>ing</w:t>
      </w:r>
      <w:r w:rsidR="00AF22E8" w:rsidRPr="00140612">
        <w:t xml:space="preserve"> input </w:t>
      </w:r>
      <w:r w:rsidR="00CC046B">
        <w:t>in</w:t>
      </w:r>
      <w:r w:rsidR="00AF22E8" w:rsidRPr="00140612">
        <w:t xml:space="preserve">to </w:t>
      </w:r>
      <w:r w:rsidR="006D7A7F">
        <w:t xml:space="preserve">the assessments </w:t>
      </w:r>
      <w:r w:rsidR="00AF22E8" w:rsidRPr="00140612">
        <w:t>and review</w:t>
      </w:r>
      <w:r w:rsidR="000F7F25" w:rsidRPr="00140612">
        <w:t>ing</w:t>
      </w:r>
      <w:r w:rsidR="00AF22E8" w:rsidRPr="00140612">
        <w:t xml:space="preserve"> </w:t>
      </w:r>
      <w:r w:rsidR="00521937" w:rsidRPr="00140612">
        <w:t xml:space="preserve">bioregional assessment </w:t>
      </w:r>
      <w:r w:rsidR="00AF22E8" w:rsidRPr="00140612">
        <w:t>technical</w:t>
      </w:r>
      <w:r w:rsidR="00B949CE" w:rsidRPr="00140612">
        <w:t xml:space="preserve"> products</w:t>
      </w:r>
      <w:r w:rsidR="00AB557D" w:rsidRPr="00140612">
        <w:t xml:space="preserve">. </w:t>
      </w:r>
    </w:p>
    <w:p w14:paraId="77C06E4C" w14:textId="77777777" w:rsidR="006D7A7F" w:rsidRDefault="00660C7C" w:rsidP="006D7A7F">
      <w:pPr>
        <w:pStyle w:val="ListNumber"/>
        <w:numPr>
          <w:ilvl w:val="0"/>
          <w:numId w:val="0"/>
        </w:numPr>
        <w:spacing w:after="120"/>
        <w:ind w:right="-46"/>
      </w:pPr>
      <w:r>
        <w:t xml:space="preserve">This year, the IESC has continued to review background information and, importantly, has reviewed the first hydrological </w:t>
      </w:r>
      <w:r w:rsidR="005622E4">
        <w:t>modelling</w:t>
      </w:r>
      <w:r>
        <w:t xml:space="preserve"> products </w:t>
      </w:r>
      <w:r w:rsidR="002C2413">
        <w:t xml:space="preserve">produced </w:t>
      </w:r>
      <w:r w:rsidR="00A9155E">
        <w:t xml:space="preserve">for the Gloucester and </w:t>
      </w:r>
      <w:proofErr w:type="spellStart"/>
      <w:r w:rsidR="00A9155E">
        <w:t>Maranoa-Balonne-Condamine</w:t>
      </w:r>
      <w:proofErr w:type="spellEnd"/>
      <w:r w:rsidR="00A9155E">
        <w:t xml:space="preserve"> regions</w:t>
      </w:r>
      <w:r w:rsidR="002C2413">
        <w:t xml:space="preserve">. The IESC </w:t>
      </w:r>
      <w:r w:rsidR="00A403DD">
        <w:t>continues to provide</w:t>
      </w:r>
      <w:r w:rsidR="002C2413">
        <w:t xml:space="preserve"> thorough feedback to the </w:t>
      </w:r>
      <w:r w:rsidR="0087180A">
        <w:t>program</w:t>
      </w:r>
      <w:r w:rsidR="002C2413">
        <w:t xml:space="preserve"> partners to ensure that the scientific process is </w:t>
      </w:r>
      <w:r w:rsidR="00A9155E">
        <w:t>clear and sound, with</w:t>
      </w:r>
      <w:r w:rsidR="002C2413">
        <w:t xml:space="preserve"> all assumptions specified.</w:t>
      </w:r>
      <w:r w:rsidR="006D7A7F" w:rsidRPr="006D7A7F">
        <w:t xml:space="preserve"> </w:t>
      </w:r>
    </w:p>
    <w:p w14:paraId="2C543EB0" w14:textId="77777777" w:rsidR="00272FFC" w:rsidRDefault="006D7A7F" w:rsidP="006D7A7F">
      <w:pPr>
        <w:pStyle w:val="ListNumber"/>
        <w:numPr>
          <w:ilvl w:val="0"/>
          <w:numId w:val="0"/>
        </w:numPr>
        <w:spacing w:after="120"/>
        <w:ind w:right="-46"/>
      </w:pPr>
      <w:r>
        <w:t>In 2016, IESC members have participate</w:t>
      </w:r>
      <w:r w:rsidR="00342897">
        <w:t>d</w:t>
      </w:r>
      <w:r>
        <w:t xml:space="preserve"> in expert workshops to develop the assessments</w:t>
      </w:r>
      <w:r w:rsidR="00342897">
        <w:t xml:space="preserve"> as well as </w:t>
      </w:r>
      <w:r>
        <w:t xml:space="preserve">workshops on ecological </w:t>
      </w:r>
      <w:r w:rsidR="005622E4">
        <w:t>modelling</w:t>
      </w:r>
      <w:r>
        <w:t xml:space="preserve"> for the Galilee and Hunter </w:t>
      </w:r>
      <w:proofErr w:type="spellStart"/>
      <w:r>
        <w:t>subregions</w:t>
      </w:r>
      <w:proofErr w:type="spellEnd"/>
      <w:r>
        <w:t>.</w:t>
      </w:r>
    </w:p>
    <w:p w14:paraId="36F5C120" w14:textId="77777777" w:rsidR="00142234" w:rsidRPr="00941883" w:rsidRDefault="00142234" w:rsidP="006D7A7F">
      <w:pPr>
        <w:pStyle w:val="ListNumber"/>
        <w:numPr>
          <w:ilvl w:val="0"/>
          <w:numId w:val="0"/>
        </w:numPr>
        <w:spacing w:after="120"/>
        <w:ind w:right="-46"/>
        <w:rPr>
          <w:sz w:val="16"/>
          <w:szCs w:val="16"/>
        </w:rPr>
      </w:pPr>
    </w:p>
    <w:p w14:paraId="0CFEC4A4" w14:textId="0565E280" w:rsidR="00272FFC" w:rsidRDefault="00EC74BE" w:rsidP="00142234">
      <w:pPr>
        <w:pStyle w:val="ListNumber"/>
        <w:numPr>
          <w:ilvl w:val="0"/>
          <w:numId w:val="0"/>
        </w:numPr>
        <w:spacing w:after="120"/>
        <w:ind w:right="-46"/>
      </w:pPr>
      <w:r>
        <w:rPr>
          <w:rFonts w:cs="Arial"/>
          <w:noProof/>
          <w:sz w:val="22"/>
          <w:szCs w:val="22"/>
          <w:lang w:val="en-AU" w:eastAsia="en-AU"/>
        </w:rPr>
        <mc:AlternateContent>
          <mc:Choice Requires="wps">
            <w:drawing>
              <wp:inline distT="0" distB="0" distL="0" distR="0" wp14:anchorId="560E7225" wp14:editId="15700469">
                <wp:extent cx="6153150" cy="1578610"/>
                <wp:effectExtent l="0" t="635" r="0" b="1905"/>
                <wp:docPr id="1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57861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37BB3E" w14:textId="1AD24F2D" w:rsidR="00571C34" w:rsidRPr="00941883" w:rsidRDefault="00571C34" w:rsidP="00142234">
                            <w:pPr>
                              <w:pStyle w:val="ListBullet"/>
                              <w:numPr>
                                <w:ilvl w:val="0"/>
                                <w:numId w:val="0"/>
                              </w:numPr>
                              <w:rPr>
                                <w:rFonts w:cs="Arial"/>
                              </w:rPr>
                            </w:pPr>
                            <w:r w:rsidRPr="00941883">
                              <w:rPr>
                                <w:rFonts w:cs="Arial"/>
                              </w:rPr>
                              <w:t xml:space="preserve">The first component of work that brings together background information about each </w:t>
                            </w:r>
                            <w:proofErr w:type="spellStart"/>
                            <w:r w:rsidRPr="00941883">
                              <w:rPr>
                                <w:rFonts w:cs="Arial"/>
                              </w:rPr>
                              <w:t>subregion</w:t>
                            </w:r>
                            <w:proofErr w:type="spellEnd"/>
                            <w:r w:rsidRPr="00941883">
                              <w:rPr>
                                <w:rFonts w:cs="Arial"/>
                              </w:rPr>
                              <w:t xml:space="preserve"> or bioregion in reports and registers will be available as technical products are </w:t>
                            </w:r>
                            <w:proofErr w:type="spellStart"/>
                            <w:r w:rsidRPr="00941883">
                              <w:rPr>
                                <w:rFonts w:cs="Arial"/>
                              </w:rPr>
                              <w:t>finalised</w:t>
                            </w:r>
                            <w:proofErr w:type="spellEnd"/>
                            <w:r w:rsidRPr="00941883">
                              <w:rPr>
                                <w:rFonts w:cs="Arial"/>
                              </w:rPr>
                              <w:t xml:space="preserve"> through to mid-2016. Full results from the bioregional assessments are expected to</w:t>
                            </w:r>
                            <w:r w:rsidR="00EA5092">
                              <w:rPr>
                                <w:rFonts w:cs="Arial"/>
                              </w:rPr>
                              <w:t xml:space="preserve"> start being released from late </w:t>
                            </w:r>
                            <w:r w:rsidRPr="00941883">
                              <w:rPr>
                                <w:rFonts w:cs="Arial"/>
                              </w:rPr>
                              <w:t>2016 through to mid-2017. This will include products providing model-data analysis and impact analysis which will be jointly released with a synthesis of the full bioregional assessment.</w:t>
                            </w:r>
                          </w:p>
                          <w:p w14:paraId="4F1710AA" w14:textId="77777777" w:rsidR="00571C34" w:rsidRDefault="00571C34" w:rsidP="00142234">
                            <w:pPr>
                              <w:pStyle w:val="ListBullet"/>
                              <w:numPr>
                                <w:ilvl w:val="0"/>
                                <w:numId w:val="0"/>
                              </w:numPr>
                              <w:rPr>
                                <w:b/>
                                <w:sz w:val="22"/>
                                <w:szCs w:val="22"/>
                              </w:rPr>
                            </w:pPr>
                            <w:r w:rsidRPr="00195535">
                              <w:rPr>
                                <w:b/>
                                <w:sz w:val="22"/>
                                <w:szCs w:val="22"/>
                              </w:rPr>
                              <w:t>Further information:</w:t>
                            </w:r>
                            <w:r>
                              <w:rPr>
                                <w:b/>
                                <w:sz w:val="22"/>
                                <w:szCs w:val="22"/>
                              </w:rPr>
                              <w:t xml:space="preserve"> </w:t>
                            </w:r>
                            <w:hyperlink r:id="rId32" w:history="1">
                              <w:r w:rsidRPr="00D12371">
                                <w:rPr>
                                  <w:rStyle w:val="Hyperlink"/>
                                  <w:b/>
                                  <w:sz w:val="22"/>
                                  <w:szCs w:val="22"/>
                                </w:rPr>
                                <w:t>http://www.bioregionalassessments.gov.au/</w:t>
                              </w:r>
                            </w:hyperlink>
                          </w:p>
                          <w:p w14:paraId="42E72D1D" w14:textId="77777777" w:rsidR="00571C34" w:rsidRPr="0008653F" w:rsidRDefault="00571C34" w:rsidP="00142234">
                            <w:pPr>
                              <w:pStyle w:val="ListBullet"/>
                              <w:numPr>
                                <w:ilvl w:val="0"/>
                                <w:numId w:val="0"/>
                              </w:numPr>
                              <w:rPr>
                                <w:rFonts w:cs="Arial"/>
                                <w:sz w:val="22"/>
                                <w:szCs w:val="22"/>
                              </w:rPr>
                            </w:pPr>
                          </w:p>
                        </w:txbxContent>
                      </wps:txbx>
                      <wps:bodyPr rot="0" vert="horz" wrap="square" lIns="91440" tIns="0" rIns="91440" bIns="0" anchor="t" anchorCtr="0" upright="1">
                        <a:noAutofit/>
                      </wps:bodyPr>
                    </wps:wsp>
                  </a:graphicData>
                </a:graphic>
              </wp:inline>
            </w:drawing>
          </mc:Choice>
          <mc:Fallback>
            <w:pict>
              <v:roundrect w14:anchorId="560E7225" id="AutoShape 35" o:spid="_x0000_s1032" style="width:484.5pt;height:124.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" fillcolor="#b8cce4 [1300]" stroked="f">
                <v:textbox inset=",0,,0">
                  <w:txbxContent>
                    <w:p w14:paraId="2237BB3E" w14:textId="1AD24F2D" w:rsidR="00571C34" w:rsidRPr="00941883" w:rsidRDefault="00571C34" w:rsidP="00142234">
                      <w:pPr>
                        <w:pStyle w:val="ListBullet"/>
                        <w:numPr>
                          <w:ilvl w:val="0"/>
                          <w:numId w:val="0"/>
                        </w:numPr>
                        <w:rPr>
                          <w:rFonts w:cs="Arial"/>
                        </w:rPr>
                      </w:pPr>
                      <w:r w:rsidRPr="00941883">
                        <w:rPr>
                          <w:rFonts w:cs="Arial"/>
                        </w:rPr>
                        <w:t xml:space="preserve">The first component of work that brings together background information about each </w:t>
                      </w:r>
                      <w:proofErr w:type="spellStart"/>
                      <w:r w:rsidRPr="00941883">
                        <w:rPr>
                          <w:rFonts w:cs="Arial"/>
                        </w:rPr>
                        <w:t>subregion</w:t>
                      </w:r>
                      <w:proofErr w:type="spellEnd"/>
                      <w:r w:rsidRPr="00941883">
                        <w:rPr>
                          <w:rFonts w:cs="Arial"/>
                        </w:rPr>
                        <w:t xml:space="preserve"> or bioregion in reports and registers will be available as technical products are </w:t>
                      </w:r>
                      <w:proofErr w:type="spellStart"/>
                      <w:r w:rsidRPr="00941883">
                        <w:rPr>
                          <w:rFonts w:cs="Arial"/>
                        </w:rPr>
                        <w:t>finalised</w:t>
                      </w:r>
                      <w:proofErr w:type="spellEnd"/>
                      <w:r w:rsidRPr="00941883">
                        <w:rPr>
                          <w:rFonts w:cs="Arial"/>
                        </w:rPr>
                        <w:t xml:space="preserve"> through to mid-2016. Full results from the bioregional assessments are expected to</w:t>
                      </w:r>
                      <w:r w:rsidR="00EA5092">
                        <w:rPr>
                          <w:rFonts w:cs="Arial"/>
                        </w:rPr>
                        <w:t xml:space="preserve"> start being released from late </w:t>
                      </w:r>
                      <w:r w:rsidRPr="00941883">
                        <w:rPr>
                          <w:rFonts w:cs="Arial"/>
                        </w:rPr>
                        <w:t>2016 through to mid-2017. This will include products providing model-data analysis and impact analysis which will be jointly released with a synthesis of the full bioregional assessment.</w:t>
                      </w:r>
                    </w:p>
                    <w:p w14:paraId="4F1710AA" w14:textId="77777777" w:rsidR="00571C34" w:rsidRDefault="00571C34" w:rsidP="00142234">
                      <w:pPr>
                        <w:pStyle w:val="ListBullet"/>
                        <w:numPr>
                          <w:ilvl w:val="0"/>
                          <w:numId w:val="0"/>
                        </w:numPr>
                        <w:rPr>
                          <w:b/>
                          <w:sz w:val="22"/>
                          <w:szCs w:val="22"/>
                        </w:rPr>
                      </w:pPr>
                      <w:r w:rsidRPr="00195535">
                        <w:rPr>
                          <w:b/>
                          <w:sz w:val="22"/>
                          <w:szCs w:val="22"/>
                        </w:rPr>
                        <w:t>Further information:</w:t>
                      </w:r>
                      <w:r>
                        <w:rPr>
                          <w:b/>
                          <w:sz w:val="22"/>
                          <w:szCs w:val="22"/>
                        </w:rPr>
                        <w:t xml:space="preserve"> </w:t>
                      </w:r>
                      <w:hyperlink r:id="rId41" w:history="1">
                        <w:r w:rsidRPr="00D12371">
                          <w:rPr>
                            <w:rStyle w:val="Hyperlink"/>
                            <w:b/>
                            <w:sz w:val="22"/>
                            <w:szCs w:val="22"/>
                          </w:rPr>
                          <w:t>http://www.bioregionalassessments.gov.au/</w:t>
                        </w:r>
                      </w:hyperlink>
                    </w:p>
                    <w:p w14:paraId="42E72D1D" w14:textId="77777777" w:rsidR="00571C34" w:rsidRPr="0008653F" w:rsidRDefault="00571C34" w:rsidP="00142234">
                      <w:pPr>
                        <w:pStyle w:val="ListBullet"/>
                        <w:numPr>
                          <w:ilvl w:val="0"/>
                          <w:numId w:val="0"/>
                        </w:numPr>
                        <w:rPr>
                          <w:rFonts w:cs="Arial"/>
                          <w:sz w:val="22"/>
                          <w:szCs w:val="22"/>
                        </w:rPr>
                      </w:pPr>
                    </w:p>
                  </w:txbxContent>
                </v:textbox>
                <w10:anchorlock/>
              </v:roundrect>
            </w:pict>
          </mc:Fallback>
        </mc:AlternateContent>
      </w:r>
    </w:p>
    <w:p w14:paraId="24CA7D27" w14:textId="77777777" w:rsidR="00342897" w:rsidRDefault="00342897">
      <w:pPr>
        <w:spacing w:after="0"/>
        <w:rPr>
          <w:rFonts w:cs="Arial"/>
          <w:b/>
          <w:color w:val="31849B" w:themeColor="accent5" w:themeShade="BF"/>
          <w:szCs w:val="22"/>
        </w:rPr>
      </w:pPr>
    </w:p>
    <w:p w14:paraId="07301624" w14:textId="77777777" w:rsidR="002D45CD" w:rsidRPr="0014146B" w:rsidRDefault="000C4260" w:rsidP="002D45CD">
      <w:pPr>
        <w:pStyle w:val="ListParagraph"/>
        <w:numPr>
          <w:ilvl w:val="1"/>
          <w:numId w:val="12"/>
        </w:numPr>
        <w:spacing w:after="120"/>
        <w:outlineLvl w:val="0"/>
        <w:rPr>
          <w:rFonts w:cs="Arial"/>
          <w:b/>
          <w:color w:val="31849B" w:themeColor="accent5" w:themeShade="BF"/>
          <w:szCs w:val="22"/>
        </w:rPr>
      </w:pPr>
      <w:bookmarkStart w:id="86" w:name="_Toc461101265"/>
      <w:bookmarkStart w:id="87" w:name="_Toc370399613"/>
      <w:r>
        <w:rPr>
          <w:rFonts w:cs="Arial"/>
          <w:b/>
          <w:color w:val="31849B" w:themeColor="accent5" w:themeShade="BF"/>
          <w:szCs w:val="22"/>
        </w:rPr>
        <w:t xml:space="preserve">Case study: </w:t>
      </w:r>
      <w:r w:rsidR="002D45CD" w:rsidRPr="0014146B">
        <w:rPr>
          <w:rFonts w:cs="Arial"/>
          <w:b/>
          <w:color w:val="31849B" w:themeColor="accent5" w:themeShade="BF"/>
          <w:szCs w:val="22"/>
        </w:rPr>
        <w:t>‘Deep dive’ into the</w:t>
      </w:r>
      <w:r w:rsidR="00234457" w:rsidRPr="0014146B">
        <w:rPr>
          <w:rFonts w:cs="Arial"/>
          <w:b/>
          <w:color w:val="31849B" w:themeColor="accent5" w:themeShade="BF"/>
          <w:szCs w:val="22"/>
        </w:rPr>
        <w:t xml:space="preserve"> bioregional assessments</w:t>
      </w:r>
      <w:bookmarkEnd w:id="86"/>
      <w:r w:rsidR="00234457" w:rsidRPr="0014146B">
        <w:rPr>
          <w:rFonts w:cs="Arial"/>
          <w:b/>
          <w:color w:val="31849B" w:themeColor="accent5" w:themeShade="BF"/>
          <w:szCs w:val="22"/>
        </w:rPr>
        <w:t xml:space="preserve"> </w:t>
      </w:r>
    </w:p>
    <w:p w14:paraId="5ACE15CE" w14:textId="7547D23F" w:rsidR="002D45CD" w:rsidRDefault="0014146B" w:rsidP="002D45CD">
      <w:pPr>
        <w:pStyle w:val="ListBullet"/>
        <w:numPr>
          <w:ilvl w:val="0"/>
          <w:numId w:val="0"/>
        </w:numPr>
        <w:spacing w:after="120"/>
        <w:rPr>
          <w:rFonts w:cs="Arial"/>
          <w:lang w:val="en-AU" w:eastAsia="en-US"/>
        </w:rPr>
      </w:pPr>
      <w:r>
        <w:rPr>
          <w:rFonts w:cs="Arial"/>
          <w:lang w:val="en-AU" w:eastAsia="en-US"/>
        </w:rPr>
        <w:t xml:space="preserve">In March and June 2016, the IESC held two workshops with </w:t>
      </w:r>
      <w:r w:rsidR="00EB62B5">
        <w:rPr>
          <w:rFonts w:cs="Arial"/>
          <w:lang w:val="en-AU" w:eastAsia="en-US"/>
        </w:rPr>
        <w:t>Bioregional Assessment P</w:t>
      </w:r>
      <w:r w:rsidR="0087180A">
        <w:rPr>
          <w:rFonts w:cs="Arial"/>
          <w:lang w:val="en-AU" w:eastAsia="en-US"/>
        </w:rPr>
        <w:t>rogram</w:t>
      </w:r>
      <w:r w:rsidR="00B8058A">
        <w:rPr>
          <w:rFonts w:cs="Arial"/>
          <w:lang w:val="en-AU" w:eastAsia="en-US"/>
        </w:rPr>
        <w:t>me</w:t>
      </w:r>
      <w:r>
        <w:rPr>
          <w:rFonts w:cs="Arial"/>
          <w:lang w:val="en-AU" w:eastAsia="en-US"/>
        </w:rPr>
        <w:t xml:space="preserve"> partners to better understand </w:t>
      </w:r>
      <w:r w:rsidR="0065178B">
        <w:rPr>
          <w:rFonts w:cs="Arial"/>
          <w:lang w:val="en-AU" w:eastAsia="en-US"/>
        </w:rPr>
        <w:t>the application of</w:t>
      </w:r>
      <w:r>
        <w:rPr>
          <w:rFonts w:cs="Arial"/>
          <w:lang w:val="en-AU" w:eastAsia="en-US"/>
        </w:rPr>
        <w:t xml:space="preserve"> the bioregional assessments methodology. At the</w:t>
      </w:r>
      <w:r w:rsidR="005C095C">
        <w:rPr>
          <w:rFonts w:cs="Arial"/>
          <w:lang w:val="en-AU" w:eastAsia="en-US"/>
        </w:rPr>
        <w:t xml:space="preserve"> first</w:t>
      </w:r>
      <w:r>
        <w:rPr>
          <w:rFonts w:cs="Arial"/>
          <w:lang w:val="en-AU" w:eastAsia="en-US"/>
        </w:rPr>
        <w:t xml:space="preserve"> workshop, the IESC stepped through the </w:t>
      </w:r>
      <w:r w:rsidR="005C095C">
        <w:rPr>
          <w:rFonts w:cs="Arial"/>
          <w:lang w:val="en-AU" w:eastAsia="en-US"/>
        </w:rPr>
        <w:t>first three</w:t>
      </w:r>
      <w:r>
        <w:rPr>
          <w:rFonts w:cs="Arial"/>
          <w:lang w:val="en-AU" w:eastAsia="en-US"/>
        </w:rPr>
        <w:t xml:space="preserve"> components of a bioregional assessment, </w:t>
      </w:r>
      <w:r w:rsidR="0065178B">
        <w:rPr>
          <w:rFonts w:cs="Arial"/>
          <w:lang w:val="en-AU" w:eastAsia="en-US"/>
        </w:rPr>
        <w:t xml:space="preserve">including </w:t>
      </w:r>
      <w:r>
        <w:rPr>
          <w:rFonts w:cs="Arial"/>
          <w:lang w:val="en-AU" w:eastAsia="en-US"/>
        </w:rPr>
        <w:t>the hydrological modelling</w:t>
      </w:r>
      <w:r w:rsidR="005C095C">
        <w:rPr>
          <w:rFonts w:cs="Arial"/>
          <w:lang w:val="en-AU" w:eastAsia="en-US"/>
        </w:rPr>
        <w:t xml:space="preserve">. At the second, the IESC focused on the </w:t>
      </w:r>
      <w:r w:rsidR="0065178B">
        <w:rPr>
          <w:rFonts w:cs="Arial"/>
          <w:lang w:val="en-AU" w:eastAsia="en-US"/>
        </w:rPr>
        <w:t>last</w:t>
      </w:r>
      <w:r w:rsidR="005C095C">
        <w:rPr>
          <w:rFonts w:cs="Arial"/>
          <w:lang w:val="en-AU" w:eastAsia="en-US"/>
        </w:rPr>
        <w:t xml:space="preserve"> two components</w:t>
      </w:r>
      <w:r w:rsidR="00B60B11">
        <w:rPr>
          <w:rFonts w:cs="Arial"/>
          <w:lang w:val="en-AU" w:eastAsia="en-US"/>
        </w:rPr>
        <w:t>,</w:t>
      </w:r>
      <w:r w:rsidR="005C095C">
        <w:rPr>
          <w:rFonts w:cs="Arial"/>
          <w:lang w:val="en-AU" w:eastAsia="en-US"/>
        </w:rPr>
        <w:t xml:space="preserve"> </w:t>
      </w:r>
      <w:r w:rsidR="0065178B">
        <w:rPr>
          <w:rFonts w:cs="Arial"/>
          <w:lang w:val="en-AU" w:eastAsia="en-US"/>
        </w:rPr>
        <w:t xml:space="preserve">with worked examples from the </w:t>
      </w:r>
      <w:r w:rsidR="005C095C">
        <w:rPr>
          <w:rFonts w:cs="Arial"/>
          <w:lang w:val="en-AU" w:eastAsia="en-US"/>
        </w:rPr>
        <w:t>ecological modelling</w:t>
      </w:r>
      <w:r>
        <w:rPr>
          <w:rFonts w:cs="Arial"/>
          <w:lang w:val="en-AU" w:eastAsia="en-US"/>
        </w:rPr>
        <w:t xml:space="preserve"> and the impact and risk analysis. </w:t>
      </w:r>
    </w:p>
    <w:p w14:paraId="2F27588D" w14:textId="151E6095" w:rsidR="005C095C" w:rsidRDefault="00EC74BE" w:rsidP="005C095C">
      <w:pPr>
        <w:rPr>
          <w:rFonts w:cs="Arial"/>
          <w:lang w:val="en-AU" w:eastAsia="en-US"/>
        </w:rPr>
      </w:pPr>
      <w:r>
        <w:rPr>
          <w:rFonts w:cs="Arial"/>
          <w:noProof/>
          <w:lang w:val="en-AU" w:eastAsia="en-AU"/>
        </w:rPr>
        <mc:AlternateContent>
          <mc:Choice Requires="wps">
            <w:drawing>
              <wp:anchor distT="0" distB="0" distL="114300" distR="114300" simplePos="0" relativeHeight="251823104" behindDoc="0" locked="0" layoutInCell="1" allowOverlap="1" wp14:anchorId="78848973" wp14:editId="307E857B">
                <wp:simplePos x="0" y="0"/>
                <wp:positionH relativeFrom="column">
                  <wp:posOffset>-97155</wp:posOffset>
                </wp:positionH>
                <wp:positionV relativeFrom="paragraph">
                  <wp:posOffset>1881505</wp:posOffset>
                </wp:positionV>
                <wp:extent cx="3157855" cy="550545"/>
                <wp:effectExtent l="0" t="635" r="0" b="1270"/>
                <wp:wrapSquare wrapText="bothSides"/>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CFD1E" w14:textId="77777777" w:rsidR="00571C34" w:rsidRPr="00657333" w:rsidRDefault="00571C34" w:rsidP="009A40AC">
                            <w:pPr>
                              <w:rPr>
                                <w:i/>
                                <w:sz w:val="20"/>
                                <w:szCs w:val="20"/>
                              </w:rPr>
                            </w:pPr>
                            <w:r>
                              <w:rPr>
                                <w:rFonts w:cs="Arial"/>
                                <w:i/>
                                <w:sz w:val="20"/>
                                <w:szCs w:val="20"/>
                              </w:rPr>
                              <w:t xml:space="preserve">Photo: Anthony Swirepik (Department of the Environment and Energy) and IESC member </w:t>
                            </w:r>
                            <w:proofErr w:type="spellStart"/>
                            <w:r>
                              <w:rPr>
                                <w:rFonts w:cs="Arial"/>
                                <w:i/>
                                <w:sz w:val="20"/>
                                <w:szCs w:val="20"/>
                              </w:rPr>
                              <w:t>Dr</w:t>
                            </w:r>
                            <w:proofErr w:type="spellEnd"/>
                            <w:r>
                              <w:rPr>
                                <w:rFonts w:cs="Arial"/>
                                <w:i/>
                                <w:sz w:val="20"/>
                                <w:szCs w:val="20"/>
                              </w:rPr>
                              <w:t xml:space="preserve"> Ian Prosser attending ‘Deep dive’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48973" id="Text Box 26" o:spid="_x0000_s1033" type="#_x0000_t202" style="position:absolute;margin-left:-7.65pt;margin-top:148.15pt;width:248.65pt;height:4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vC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" stroked="f">
                <v:textbox>
                  <w:txbxContent>
                    <w:p w14:paraId="43ACFD1E" w14:textId="77777777" w:rsidR="00571C34" w:rsidRPr="00657333" w:rsidRDefault="00571C34" w:rsidP="009A40AC">
                      <w:pPr>
                        <w:rPr>
                          <w:i/>
                          <w:sz w:val="20"/>
                          <w:szCs w:val="20"/>
                        </w:rPr>
                      </w:pPr>
                      <w:r>
                        <w:rPr>
                          <w:rFonts w:cs="Arial"/>
                          <w:i/>
                          <w:sz w:val="20"/>
                          <w:szCs w:val="20"/>
                        </w:rPr>
                        <w:t>Photo: Anthony Swirepik (Department of the Environment and Energy) and IESC member Dr Ian Prosser attending ‘Deep dive’</w:t>
                      </w:r>
                    </w:p>
                  </w:txbxContent>
                </v:textbox>
                <w10:wrap type="square"/>
              </v:shape>
            </w:pict>
          </mc:Fallback>
        </mc:AlternateContent>
      </w:r>
      <w:r w:rsidR="005C095C" w:rsidRPr="005C095C">
        <w:rPr>
          <w:lang w:val="en-AU" w:eastAsia="en-US"/>
        </w:rPr>
        <w:t>The workshop</w:t>
      </w:r>
      <w:r w:rsidR="005C095C">
        <w:rPr>
          <w:lang w:val="en-AU" w:eastAsia="en-US"/>
        </w:rPr>
        <w:t>s</w:t>
      </w:r>
      <w:r w:rsidR="005C095C" w:rsidRPr="005C095C">
        <w:rPr>
          <w:lang w:val="en-AU" w:eastAsia="en-US"/>
        </w:rPr>
        <w:t xml:space="preserve"> included discussions on the usefulness, limitations, rigour and degree of </w:t>
      </w:r>
      <w:r w:rsidR="009A40AC">
        <w:rPr>
          <w:noProof/>
          <w:lang w:val="en-AU" w:eastAsia="en-AU"/>
        </w:rPr>
        <w:drawing>
          <wp:anchor distT="0" distB="0" distL="114300" distR="114300" simplePos="0" relativeHeight="251822080" behindDoc="1" locked="0" layoutInCell="1" allowOverlap="1" wp14:anchorId="0F99FED0" wp14:editId="21D129B0">
            <wp:simplePos x="0" y="0"/>
            <wp:positionH relativeFrom="column">
              <wp:posOffset>19050</wp:posOffset>
            </wp:positionH>
            <wp:positionV relativeFrom="line">
              <wp:posOffset>-87630</wp:posOffset>
            </wp:positionV>
            <wp:extent cx="3032125" cy="1786255"/>
            <wp:effectExtent l="19050" t="0" r="0" b="0"/>
            <wp:wrapTight wrapText="bothSides">
              <wp:wrapPolygon edited="0">
                <wp:start x="-136" y="0"/>
                <wp:lineTo x="-136" y="21423"/>
                <wp:lineTo x="21577" y="21423"/>
                <wp:lineTo x="21577" y="0"/>
                <wp:lineTo x="-136"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cstate="print"/>
                    <a:srcRect/>
                    <a:stretch>
                      <a:fillRect/>
                    </a:stretch>
                  </pic:blipFill>
                  <pic:spPr bwMode="auto">
                    <a:xfrm>
                      <a:off x="0" y="0"/>
                      <a:ext cx="3032125" cy="1786255"/>
                    </a:xfrm>
                    <a:prstGeom prst="rect">
                      <a:avLst/>
                    </a:prstGeom>
                    <a:noFill/>
                    <a:ln w="9525">
                      <a:noFill/>
                      <a:miter lim="800000"/>
                      <a:headEnd/>
                      <a:tailEnd/>
                    </a:ln>
                  </pic:spPr>
                </pic:pic>
              </a:graphicData>
            </a:graphic>
          </wp:anchor>
        </w:drawing>
      </w:r>
      <w:r w:rsidR="005C095C" w:rsidRPr="005C095C">
        <w:rPr>
          <w:lang w:val="en-AU" w:eastAsia="en-US"/>
        </w:rPr>
        <w:t xml:space="preserve">uncertainty associated with </w:t>
      </w:r>
      <w:r w:rsidR="005C095C">
        <w:rPr>
          <w:lang w:val="en-AU" w:eastAsia="en-US"/>
        </w:rPr>
        <w:t xml:space="preserve">assessment </w:t>
      </w:r>
      <w:r w:rsidR="005C095C" w:rsidRPr="005C095C">
        <w:rPr>
          <w:lang w:val="en-AU" w:eastAsia="en-US"/>
        </w:rPr>
        <w:t xml:space="preserve">results. </w:t>
      </w:r>
      <w:r w:rsidR="005C095C">
        <w:rPr>
          <w:lang w:val="en-AU" w:eastAsia="en-US"/>
        </w:rPr>
        <w:t>Communication of the</w:t>
      </w:r>
      <w:r w:rsidR="005C095C" w:rsidRPr="005C095C">
        <w:rPr>
          <w:lang w:val="en-AU" w:eastAsia="en-US"/>
        </w:rPr>
        <w:t xml:space="preserve"> complex </w:t>
      </w:r>
      <w:r w:rsidR="005C095C">
        <w:rPr>
          <w:lang w:val="en-AU" w:eastAsia="en-US"/>
        </w:rPr>
        <w:t xml:space="preserve">messages arising from the </w:t>
      </w:r>
      <w:r w:rsidR="0087180A">
        <w:rPr>
          <w:lang w:val="en-AU" w:eastAsia="en-US"/>
        </w:rPr>
        <w:t>program</w:t>
      </w:r>
      <w:r w:rsidR="005C095C">
        <w:rPr>
          <w:lang w:val="en-AU" w:eastAsia="en-US"/>
        </w:rPr>
        <w:t xml:space="preserve"> </w:t>
      </w:r>
      <w:r w:rsidR="005C095C" w:rsidRPr="005C095C">
        <w:rPr>
          <w:lang w:val="en-AU" w:eastAsia="en-US"/>
        </w:rPr>
        <w:t xml:space="preserve">was also discussed. </w:t>
      </w:r>
      <w:r w:rsidR="005C095C" w:rsidRPr="005C095C">
        <w:rPr>
          <w:rFonts w:cs="Arial"/>
          <w:lang w:val="en-AU" w:eastAsia="en-US"/>
        </w:rPr>
        <w:t>The IESC considered that the workshop</w:t>
      </w:r>
      <w:r w:rsidR="005C095C">
        <w:rPr>
          <w:rFonts w:cs="Arial"/>
          <w:lang w:val="en-AU" w:eastAsia="en-US"/>
        </w:rPr>
        <w:t>s</w:t>
      </w:r>
      <w:r w:rsidR="005C095C" w:rsidRPr="005C095C">
        <w:rPr>
          <w:rFonts w:cs="Arial"/>
          <w:lang w:val="en-AU" w:eastAsia="en-US"/>
        </w:rPr>
        <w:t xml:space="preserve"> </w:t>
      </w:r>
      <w:r w:rsidR="005C095C">
        <w:rPr>
          <w:rFonts w:cs="Arial"/>
          <w:lang w:val="en-AU" w:eastAsia="en-US"/>
        </w:rPr>
        <w:t>were</w:t>
      </w:r>
      <w:r w:rsidR="005C095C" w:rsidRPr="005C095C">
        <w:rPr>
          <w:rFonts w:cs="Arial"/>
          <w:lang w:val="en-AU" w:eastAsia="en-US"/>
        </w:rPr>
        <w:t xml:space="preserve"> very worthwhile</w:t>
      </w:r>
      <w:r w:rsidR="005C095C">
        <w:rPr>
          <w:rFonts w:cs="Arial"/>
          <w:lang w:val="en-AU" w:eastAsia="en-US"/>
        </w:rPr>
        <w:t xml:space="preserve"> and</w:t>
      </w:r>
      <w:r w:rsidR="005C095C" w:rsidRPr="005C095C">
        <w:rPr>
          <w:rFonts w:cs="Arial"/>
          <w:lang w:val="en-AU" w:eastAsia="en-US"/>
        </w:rPr>
        <w:t xml:space="preserve"> reiterated its commitment to provide further advice </w:t>
      </w:r>
      <w:r w:rsidR="005C095C" w:rsidRPr="005C095C">
        <w:rPr>
          <w:lang w:val="en-AU" w:eastAsia="en-US"/>
        </w:rPr>
        <w:t xml:space="preserve">to </w:t>
      </w:r>
      <w:r w:rsidR="005C095C">
        <w:rPr>
          <w:lang w:val="en-AU" w:eastAsia="en-US"/>
        </w:rPr>
        <w:t xml:space="preserve">ensure </w:t>
      </w:r>
      <w:r w:rsidR="005C095C" w:rsidRPr="004D5748">
        <w:rPr>
          <w:lang w:val="en-AU" w:eastAsia="en-US"/>
        </w:rPr>
        <w:t>that</w:t>
      </w:r>
      <w:r w:rsidR="00EA5092" w:rsidRPr="004D5748">
        <w:rPr>
          <w:lang w:val="en-AU" w:eastAsia="en-US"/>
        </w:rPr>
        <w:t xml:space="preserve"> quality-assured, fit-for-</w:t>
      </w:r>
      <w:r w:rsidR="005C095C" w:rsidRPr="004D5748">
        <w:rPr>
          <w:lang w:val="en-AU" w:eastAsia="en-US"/>
        </w:rPr>
        <w:t>purpose</w:t>
      </w:r>
      <w:r w:rsidR="005C095C" w:rsidRPr="005C095C">
        <w:rPr>
          <w:lang w:val="en-AU" w:eastAsia="en-US"/>
        </w:rPr>
        <w:t xml:space="preserve"> products</w:t>
      </w:r>
      <w:r w:rsidR="005C095C">
        <w:rPr>
          <w:lang w:val="en-AU" w:eastAsia="en-US"/>
        </w:rPr>
        <w:t xml:space="preserve"> are delivered</w:t>
      </w:r>
      <w:r w:rsidR="005C095C" w:rsidRPr="005C095C">
        <w:rPr>
          <w:rFonts w:cs="Arial"/>
          <w:lang w:val="en-AU" w:eastAsia="en-US"/>
        </w:rPr>
        <w:t>.</w:t>
      </w:r>
    </w:p>
    <w:p w14:paraId="137CF576" w14:textId="77777777" w:rsidR="00006222" w:rsidRDefault="00006222" w:rsidP="005C095C">
      <w:pPr>
        <w:rPr>
          <w:rFonts w:cs="Arial"/>
          <w:lang w:val="en-AU" w:eastAsia="en-US"/>
        </w:rPr>
      </w:pPr>
    </w:p>
    <w:p w14:paraId="3BE17A59" w14:textId="77777777" w:rsidR="000F7F25" w:rsidRDefault="000F7F25" w:rsidP="004133DA">
      <w:pPr>
        <w:pStyle w:val="ListBullet"/>
        <w:numPr>
          <w:ilvl w:val="0"/>
          <w:numId w:val="0"/>
        </w:numPr>
        <w:spacing w:after="0"/>
        <w:rPr>
          <w:sz w:val="22"/>
          <w:szCs w:val="22"/>
        </w:rPr>
      </w:pPr>
    </w:p>
    <w:p w14:paraId="541F70F0" w14:textId="77777777" w:rsidR="002D45CD" w:rsidRPr="004133DA" w:rsidRDefault="002D45CD" w:rsidP="004133DA">
      <w:pPr>
        <w:pStyle w:val="ListBullet"/>
        <w:numPr>
          <w:ilvl w:val="0"/>
          <w:numId w:val="0"/>
        </w:numPr>
        <w:spacing w:after="0"/>
        <w:rPr>
          <w:sz w:val="22"/>
          <w:szCs w:val="22"/>
        </w:rPr>
        <w:sectPr w:rsidR="002D45CD" w:rsidRPr="004133DA" w:rsidSect="004F1755">
          <w:headerReference w:type="default" r:id="rId43"/>
          <w:type w:val="continuous"/>
          <w:pgSz w:w="11906" w:h="16838"/>
          <w:pgMar w:top="1245" w:right="849" w:bottom="284" w:left="1440" w:header="425" w:footer="69" w:gutter="0"/>
          <w:cols w:space="708"/>
          <w:docGrid w:linePitch="360"/>
        </w:sectPr>
      </w:pPr>
    </w:p>
    <w:p w14:paraId="553C8166" w14:textId="77777777" w:rsidR="00195535" w:rsidRPr="00642C3B" w:rsidRDefault="0037669A" w:rsidP="00D5430B">
      <w:pPr>
        <w:pStyle w:val="ListParagraph"/>
        <w:numPr>
          <w:ilvl w:val="0"/>
          <w:numId w:val="12"/>
        </w:numPr>
        <w:spacing w:after="120"/>
        <w:outlineLvl w:val="0"/>
        <w:rPr>
          <w:rFonts w:cs="Arial"/>
          <w:b/>
          <w:color w:val="1F497D" w:themeColor="text2"/>
          <w:sz w:val="32"/>
          <w:szCs w:val="32"/>
          <w:lang w:val="en-AU" w:eastAsia="en-US"/>
        </w:rPr>
      </w:pPr>
      <w:bookmarkStart w:id="88" w:name="_Toc461101266"/>
      <w:r w:rsidRPr="00642C3B">
        <w:rPr>
          <w:rFonts w:cs="Arial"/>
          <w:b/>
          <w:color w:val="1F497D" w:themeColor="text2"/>
          <w:sz w:val="32"/>
          <w:szCs w:val="32"/>
          <w:lang w:val="en-AU" w:eastAsia="en-US"/>
        </w:rPr>
        <w:lastRenderedPageBreak/>
        <w:t>R</w:t>
      </w:r>
      <w:r w:rsidR="00CA2552" w:rsidRPr="00642C3B">
        <w:rPr>
          <w:rFonts w:cs="Arial"/>
          <w:b/>
          <w:color w:val="1F497D" w:themeColor="text2"/>
          <w:sz w:val="32"/>
          <w:szCs w:val="32"/>
          <w:lang w:val="en-AU" w:eastAsia="en-US"/>
        </w:rPr>
        <w:t>esearch</w:t>
      </w:r>
      <w:bookmarkEnd w:id="88"/>
      <w:r w:rsidR="00127A19" w:rsidRPr="00642C3B">
        <w:rPr>
          <w:rFonts w:cs="Arial"/>
          <w:b/>
          <w:color w:val="1F497D" w:themeColor="text2"/>
          <w:sz w:val="32"/>
          <w:szCs w:val="32"/>
          <w:lang w:val="en-AU" w:eastAsia="en-US"/>
        </w:rPr>
        <w:t xml:space="preserve"> </w:t>
      </w:r>
      <w:bookmarkStart w:id="89" w:name="_Toc370728528"/>
      <w:bookmarkStart w:id="90" w:name="_Toc370748554"/>
      <w:bookmarkStart w:id="91" w:name="_Toc370893808"/>
      <w:bookmarkStart w:id="92" w:name="_Toc370893937"/>
      <w:bookmarkStart w:id="93" w:name="_Toc371088370"/>
      <w:bookmarkStart w:id="94" w:name="_Toc371088692"/>
      <w:bookmarkStart w:id="95" w:name="_Toc372807849"/>
      <w:bookmarkStart w:id="96" w:name="_Toc372810467"/>
      <w:bookmarkStart w:id="97" w:name="_Toc372898021"/>
      <w:bookmarkStart w:id="98" w:name="_Toc373408230"/>
      <w:bookmarkEnd w:id="87"/>
      <w:bookmarkEnd w:id="89"/>
      <w:bookmarkEnd w:id="90"/>
      <w:bookmarkEnd w:id="91"/>
      <w:bookmarkEnd w:id="92"/>
      <w:bookmarkEnd w:id="93"/>
      <w:bookmarkEnd w:id="94"/>
      <w:bookmarkEnd w:id="95"/>
      <w:bookmarkEnd w:id="96"/>
      <w:bookmarkEnd w:id="97"/>
      <w:bookmarkEnd w:id="98"/>
    </w:p>
    <w:p w14:paraId="0D3D1A92" w14:textId="77777777" w:rsidR="009771B3" w:rsidRPr="00AF64FA" w:rsidRDefault="00EF767E" w:rsidP="00D5430B">
      <w:pPr>
        <w:pStyle w:val="ListParagraph"/>
        <w:numPr>
          <w:ilvl w:val="1"/>
          <w:numId w:val="12"/>
        </w:numPr>
        <w:spacing w:after="120"/>
        <w:outlineLvl w:val="0"/>
        <w:rPr>
          <w:rFonts w:cs="Arial"/>
          <w:b/>
          <w:color w:val="31849B" w:themeColor="accent5" w:themeShade="BF"/>
          <w:szCs w:val="22"/>
        </w:rPr>
      </w:pPr>
      <w:bookmarkStart w:id="99" w:name="_Toc461101267"/>
      <w:bookmarkStart w:id="100" w:name="_Toc370399614"/>
      <w:r w:rsidRPr="00AF64FA">
        <w:rPr>
          <w:rFonts w:cs="Arial"/>
          <w:b/>
          <w:color w:val="31849B" w:themeColor="accent5" w:themeShade="BF"/>
          <w:szCs w:val="22"/>
        </w:rPr>
        <w:t>Scientific a</w:t>
      </w:r>
      <w:r w:rsidR="00250849" w:rsidRPr="00AF64FA">
        <w:rPr>
          <w:rFonts w:cs="Arial"/>
          <w:b/>
          <w:color w:val="31849B" w:themeColor="accent5" w:themeShade="BF"/>
          <w:szCs w:val="22"/>
        </w:rPr>
        <w:t xml:space="preserve">dvice on research </w:t>
      </w:r>
      <w:r w:rsidRPr="00AF64FA">
        <w:rPr>
          <w:rFonts w:cs="Arial"/>
          <w:b/>
          <w:color w:val="31849B" w:themeColor="accent5" w:themeShade="BF"/>
          <w:szCs w:val="22"/>
        </w:rPr>
        <w:t>priorities</w:t>
      </w:r>
      <w:bookmarkEnd w:id="99"/>
      <w:r w:rsidRPr="00AF64FA">
        <w:rPr>
          <w:rFonts w:cs="Arial"/>
          <w:b/>
          <w:color w:val="31849B" w:themeColor="accent5" w:themeShade="BF"/>
          <w:szCs w:val="22"/>
        </w:rPr>
        <w:t xml:space="preserve"> </w:t>
      </w:r>
    </w:p>
    <w:p w14:paraId="7C3117D2" w14:textId="77777777" w:rsidR="00EF767E" w:rsidRDefault="000454AC" w:rsidP="00250849">
      <w:pPr>
        <w:pStyle w:val="ListBullet"/>
        <w:numPr>
          <w:ilvl w:val="0"/>
          <w:numId w:val="0"/>
        </w:numPr>
        <w:spacing w:after="120"/>
      </w:pPr>
      <w:r w:rsidRPr="00140612">
        <w:t>T</w:t>
      </w:r>
      <w:r w:rsidR="009F1984" w:rsidRPr="00140612">
        <w:t xml:space="preserve">he </w:t>
      </w:r>
      <w:r w:rsidRPr="00140612">
        <w:t xml:space="preserve">IESC </w:t>
      </w:r>
      <w:r w:rsidR="009F1984" w:rsidRPr="00140612">
        <w:t>pro</w:t>
      </w:r>
      <w:r w:rsidRPr="00140612">
        <w:t>vides</w:t>
      </w:r>
      <w:r w:rsidR="009F1984" w:rsidRPr="00140612">
        <w:t xml:space="preserve"> scientific advice </w:t>
      </w:r>
      <w:r w:rsidR="00424EAC" w:rsidRPr="00140612">
        <w:t xml:space="preserve">to </w:t>
      </w:r>
      <w:r w:rsidR="00B7789A" w:rsidRPr="00140612">
        <w:t xml:space="preserve">the </w:t>
      </w:r>
      <w:r w:rsidR="00EF767E">
        <w:t>Minister for the Environment</w:t>
      </w:r>
      <w:r w:rsidR="005622E4">
        <w:t xml:space="preserve"> and Energy</w:t>
      </w:r>
      <w:r w:rsidR="00B7789A" w:rsidRPr="00140612">
        <w:t xml:space="preserve"> </w:t>
      </w:r>
      <w:r w:rsidR="00EF767E" w:rsidRPr="00EF767E">
        <w:t>on priorities and project</w:t>
      </w:r>
      <w:r w:rsidR="00EF767E">
        <w:t>s for the Australian Government’</w:t>
      </w:r>
      <w:r w:rsidR="00EF767E" w:rsidRPr="00EF767E">
        <w:t xml:space="preserve">s research </w:t>
      </w:r>
      <w:r w:rsidR="004430E4">
        <w:t>into the</w:t>
      </w:r>
      <w:r w:rsidR="00EF767E" w:rsidRPr="00EF767E">
        <w:t xml:space="preserve"> water-related impacts of coal seam gas and large coal mining development</w:t>
      </w:r>
      <w:r w:rsidR="00EF767E">
        <w:t>.</w:t>
      </w:r>
      <w:r w:rsidR="003A10A1" w:rsidRPr="003A10A1">
        <w:t xml:space="preserve"> </w:t>
      </w:r>
      <w:r w:rsidR="003A10A1" w:rsidRPr="00EF767E">
        <w:t xml:space="preserve">The research aims to strengthen the science underpinning regulatory decisions, including by informing the advice the </w:t>
      </w:r>
      <w:r w:rsidR="003A10A1">
        <w:t>IESC</w:t>
      </w:r>
      <w:r w:rsidR="003A10A1" w:rsidRPr="00EF767E">
        <w:t xml:space="preserve"> provides to regulators.</w:t>
      </w:r>
      <w:r w:rsidR="00015BA6">
        <w:t xml:space="preserve"> </w:t>
      </w:r>
      <w:r w:rsidR="00E93849">
        <w:t>For example, during</w:t>
      </w:r>
      <w:r w:rsidR="00015BA6">
        <w:t xml:space="preserve"> 2015-16, the IESC cited </w:t>
      </w:r>
      <w:r w:rsidR="009A40D1">
        <w:t>Australian Government</w:t>
      </w:r>
      <w:r w:rsidR="00015BA6">
        <w:t xml:space="preserve"> research products in its advice to regulators on peat swamps and management of subsidence due to longwall coal mining.</w:t>
      </w:r>
    </w:p>
    <w:p w14:paraId="026BC9C1" w14:textId="77777777" w:rsidR="00EF767E" w:rsidRDefault="00EF767E" w:rsidP="00250849">
      <w:pPr>
        <w:pStyle w:val="ListBullet"/>
        <w:numPr>
          <w:ilvl w:val="0"/>
          <w:numId w:val="0"/>
        </w:numPr>
        <w:spacing w:after="120"/>
        <w:rPr>
          <w:rFonts w:cs="Arial"/>
          <w:lang w:val="en-AU" w:eastAsia="en-US"/>
        </w:rPr>
      </w:pPr>
      <w:r>
        <w:t>The IESC has previously provided advice</w:t>
      </w:r>
      <w:r w:rsidR="00B75F3E">
        <w:t xml:space="preserve"> on </w:t>
      </w:r>
      <w:r w:rsidR="00B75F3E" w:rsidRPr="00140612">
        <w:rPr>
          <w:rFonts w:cs="Arial"/>
          <w:lang w:val="en-AU" w:eastAsia="en-US"/>
        </w:rPr>
        <w:t xml:space="preserve">priorities for new research </w:t>
      </w:r>
      <w:r w:rsidR="004430E4">
        <w:rPr>
          <w:rFonts w:cs="Arial"/>
          <w:lang w:val="en-AU" w:eastAsia="en-US"/>
        </w:rPr>
        <w:t>to address knowledge gaps</w:t>
      </w:r>
      <w:r w:rsidR="003A10A1">
        <w:rPr>
          <w:rFonts w:cs="Arial"/>
          <w:lang w:val="en-AU" w:eastAsia="en-US"/>
        </w:rPr>
        <w:t>.</w:t>
      </w:r>
      <w:r w:rsidR="003A10A1" w:rsidRPr="003A10A1">
        <w:t xml:space="preserve"> </w:t>
      </w:r>
      <w:r w:rsidR="003A10A1">
        <w:rPr>
          <w:rFonts w:cs="Arial"/>
          <w:lang w:val="en-AU" w:eastAsia="en-US"/>
        </w:rPr>
        <w:t>This</w:t>
      </w:r>
      <w:r w:rsidR="003A10A1" w:rsidRPr="00140612">
        <w:rPr>
          <w:rFonts w:cs="Arial"/>
          <w:lang w:val="en-AU" w:eastAsia="en-US"/>
        </w:rPr>
        <w:t xml:space="preserve"> advice concentrated on areas of high risk, significant knowledge gaps and where there was potential to produce outputs of national significance within three years</w:t>
      </w:r>
      <w:r w:rsidR="003A10A1">
        <w:rPr>
          <w:rFonts w:cs="Arial"/>
          <w:lang w:val="en-AU" w:eastAsia="en-US"/>
        </w:rPr>
        <w:t>.</w:t>
      </w:r>
      <w:r w:rsidR="003A10A1" w:rsidRPr="00140612">
        <w:rPr>
          <w:rFonts w:cs="Arial"/>
          <w:lang w:val="en-AU" w:eastAsia="en-US"/>
        </w:rPr>
        <w:t xml:space="preserve"> The IESC also took into account current and emerging research being undertaken in Australia and overseas. </w:t>
      </w:r>
    </w:p>
    <w:p w14:paraId="7C27AB54" w14:textId="77777777" w:rsidR="003A10A1" w:rsidRPr="00140612" w:rsidRDefault="004430E4" w:rsidP="003A10A1">
      <w:pPr>
        <w:pStyle w:val="ListBullet"/>
        <w:numPr>
          <w:ilvl w:val="0"/>
          <w:numId w:val="0"/>
        </w:numPr>
        <w:spacing w:after="120"/>
        <w:rPr>
          <w:rFonts w:cs="Arial"/>
          <w:lang w:val="en-AU" w:eastAsia="en-US"/>
        </w:rPr>
      </w:pPr>
      <w:r>
        <w:rPr>
          <w:rFonts w:cs="Arial"/>
          <w:lang w:val="en-AU" w:eastAsia="en-US"/>
        </w:rPr>
        <w:t>This process</w:t>
      </w:r>
      <w:r w:rsidR="003A10A1" w:rsidRPr="00140612">
        <w:rPr>
          <w:rFonts w:cs="Arial"/>
          <w:lang w:val="en-AU" w:eastAsia="en-US"/>
        </w:rPr>
        <w:t xml:space="preserve"> identified research needs </w:t>
      </w:r>
      <w:r>
        <w:rPr>
          <w:rFonts w:cs="Arial"/>
          <w:lang w:val="en-AU" w:eastAsia="en-US"/>
        </w:rPr>
        <w:t>across</w:t>
      </w:r>
      <w:r w:rsidR="003A10A1" w:rsidRPr="00140612">
        <w:rPr>
          <w:rFonts w:cs="Arial"/>
          <w:lang w:val="en-AU" w:eastAsia="en-US"/>
        </w:rPr>
        <w:t xml:space="preserve"> </w:t>
      </w:r>
      <w:r w:rsidR="003A10A1">
        <w:rPr>
          <w:rFonts w:cs="Arial"/>
          <w:lang w:val="en-AU" w:eastAsia="en-US"/>
        </w:rPr>
        <w:t>three</w:t>
      </w:r>
      <w:r w:rsidR="003A10A1" w:rsidRPr="00140612">
        <w:rPr>
          <w:rFonts w:cs="Arial"/>
          <w:lang w:val="en-AU" w:eastAsia="en-US"/>
        </w:rPr>
        <w:t xml:space="preserve"> priority themes: </w:t>
      </w:r>
    </w:p>
    <w:p w14:paraId="18E4BAE5" w14:textId="77777777" w:rsidR="003A10A1" w:rsidRPr="00140612" w:rsidRDefault="003A10A1" w:rsidP="003A10A1">
      <w:pPr>
        <w:pStyle w:val="ListBullet"/>
        <w:spacing w:after="60"/>
        <w:rPr>
          <w:lang w:val="en-AU" w:eastAsia="en-US"/>
        </w:rPr>
      </w:pPr>
      <w:r w:rsidRPr="00140612">
        <w:rPr>
          <w:lang w:val="en-AU" w:eastAsia="en-US"/>
        </w:rPr>
        <w:t>Hydrology</w:t>
      </w:r>
      <w:r w:rsidRPr="00140612">
        <w:t>—</w:t>
      </w:r>
      <w:r>
        <w:t>improved scientific</w:t>
      </w:r>
      <w:r>
        <w:rPr>
          <w:lang w:val="en-AU" w:eastAsia="en-US"/>
        </w:rPr>
        <w:t xml:space="preserve"> understanding and m</w:t>
      </w:r>
      <w:r w:rsidRPr="00140612">
        <w:rPr>
          <w:lang w:val="en-AU" w:eastAsia="en-US"/>
        </w:rPr>
        <w:t>odelling of alterations to groundwater and surface water characteristics and processes.</w:t>
      </w:r>
    </w:p>
    <w:p w14:paraId="19E293AC" w14:textId="77777777" w:rsidR="003A10A1" w:rsidRPr="00140612" w:rsidRDefault="003A10A1" w:rsidP="003A10A1">
      <w:pPr>
        <w:pStyle w:val="ListBullet"/>
        <w:spacing w:after="60"/>
        <w:rPr>
          <w:lang w:val="en-AU" w:eastAsia="en-US"/>
        </w:rPr>
      </w:pPr>
      <w:r w:rsidRPr="00140612">
        <w:rPr>
          <w:lang w:val="en-AU" w:eastAsia="en-US"/>
        </w:rPr>
        <w:t>Ecosystems and water</w:t>
      </w:r>
      <w:r w:rsidRPr="00140612">
        <w:t>—</w:t>
      </w:r>
      <w:r w:rsidRPr="00140612">
        <w:rPr>
          <w:lang w:val="en-AU" w:eastAsia="en-US"/>
        </w:rPr>
        <w:t>strengthening knowledge of potential impacts on key species and ecosystems, as well as methods for monitoring and mitigating these impacts.</w:t>
      </w:r>
    </w:p>
    <w:p w14:paraId="2447F4F8" w14:textId="5F59C427" w:rsidR="003A10A1" w:rsidRPr="00140612" w:rsidRDefault="003A10A1" w:rsidP="003A10A1">
      <w:pPr>
        <w:pStyle w:val="ListBullet"/>
        <w:spacing w:after="60"/>
        <w:rPr>
          <w:lang w:val="en-AU" w:eastAsia="en-US"/>
        </w:rPr>
      </w:pPr>
      <w:r w:rsidRPr="00140612">
        <w:rPr>
          <w:lang w:val="en-AU" w:eastAsia="en-US"/>
        </w:rPr>
        <w:t>Chemicals</w:t>
      </w:r>
      <w:r w:rsidRPr="00140612">
        <w:t>—</w:t>
      </w:r>
      <w:r w:rsidR="00752AAB">
        <w:rPr>
          <w:color w:val="000000"/>
        </w:rPr>
        <w:t xml:space="preserve"> improved scientific understanding of coal seam gas chemicals, their movement in surface and groundwater systems, and their toxicity</w:t>
      </w:r>
      <w:r w:rsidRPr="00140612">
        <w:rPr>
          <w:lang w:val="en-AU" w:eastAsia="en-US"/>
        </w:rPr>
        <w:t>.</w:t>
      </w:r>
    </w:p>
    <w:p w14:paraId="778D8C82" w14:textId="77777777" w:rsidR="003A10A1" w:rsidRPr="00140612" w:rsidRDefault="003A10A1" w:rsidP="003A10A1">
      <w:pPr>
        <w:pStyle w:val="ListBullet"/>
        <w:numPr>
          <w:ilvl w:val="0"/>
          <w:numId w:val="0"/>
        </w:numPr>
        <w:spacing w:after="60"/>
        <w:rPr>
          <w:lang w:val="en-AU" w:eastAsia="en-US"/>
        </w:rPr>
      </w:pPr>
      <w:r w:rsidRPr="00140612">
        <w:rPr>
          <w:lang w:val="en-AU" w:eastAsia="en-US"/>
        </w:rPr>
        <w:t>Cumulative impacts</w:t>
      </w:r>
      <w:r>
        <w:rPr>
          <w:lang w:val="en-AU" w:eastAsia="en-US"/>
        </w:rPr>
        <w:t xml:space="preserve"> are also of interest and form a cross-cutting issue that </w:t>
      </w:r>
      <w:r w:rsidR="00921EA1">
        <w:rPr>
          <w:lang w:val="en-AU" w:eastAsia="en-US"/>
        </w:rPr>
        <w:t>is</w:t>
      </w:r>
      <w:r>
        <w:rPr>
          <w:lang w:val="en-AU" w:eastAsia="en-US"/>
        </w:rPr>
        <w:t xml:space="preserve"> informed by bioregional assessments and research in the priority themes.</w:t>
      </w:r>
    </w:p>
    <w:p w14:paraId="0C543CD5" w14:textId="77777777" w:rsidR="003A10A1" w:rsidRDefault="003A10A1" w:rsidP="003A10A1">
      <w:pPr>
        <w:pStyle w:val="ListBullet"/>
        <w:numPr>
          <w:ilvl w:val="0"/>
          <w:numId w:val="0"/>
        </w:numPr>
        <w:spacing w:after="120"/>
        <w:rPr>
          <w:rFonts w:ascii="Times New Roman" w:eastAsia="Times New Roman" w:hAnsi="Times New Roman"/>
          <w:snapToGrid w:val="0"/>
          <w:color w:val="000000"/>
          <w:w w:val="0"/>
          <w:u w:color="000000"/>
          <w:bdr w:val="none" w:sz="0" w:space="0" w:color="000000"/>
          <w:shd w:val="clear" w:color="000000" w:fill="000000"/>
        </w:rPr>
      </w:pPr>
      <w:r w:rsidRPr="00140612">
        <w:rPr>
          <w:rFonts w:cs="Arial"/>
          <w:lang w:val="en-AU" w:eastAsia="en-US"/>
        </w:rPr>
        <w:t xml:space="preserve">The </w:t>
      </w:r>
      <w:r w:rsidR="00921EA1">
        <w:rPr>
          <w:rFonts w:cs="Arial"/>
          <w:lang w:val="en-AU" w:eastAsia="en-US"/>
        </w:rPr>
        <w:t xml:space="preserve">Australian Government </w:t>
      </w:r>
      <w:r w:rsidRPr="00140612">
        <w:rPr>
          <w:rFonts w:cs="Arial"/>
          <w:lang w:val="en-AU" w:eastAsia="en-US"/>
        </w:rPr>
        <w:t>Department of the Environment</w:t>
      </w:r>
      <w:r w:rsidR="005622E4">
        <w:rPr>
          <w:rFonts w:cs="Arial"/>
          <w:lang w:val="en-AU" w:eastAsia="en-US"/>
        </w:rPr>
        <w:t xml:space="preserve"> and Energy</w:t>
      </w:r>
      <w:r w:rsidRPr="00140612">
        <w:rPr>
          <w:rFonts w:cs="Arial"/>
          <w:lang w:val="en-AU" w:eastAsia="en-US"/>
        </w:rPr>
        <w:t xml:space="preserve"> progress</w:t>
      </w:r>
      <w:r w:rsidR="006A3F77">
        <w:rPr>
          <w:rFonts w:cs="Arial"/>
          <w:lang w:val="en-AU" w:eastAsia="en-US"/>
        </w:rPr>
        <w:t>ed</w:t>
      </w:r>
      <w:r w:rsidRPr="00140612">
        <w:rPr>
          <w:rFonts w:cs="Arial"/>
          <w:lang w:val="en-AU" w:eastAsia="en-US"/>
        </w:rPr>
        <w:t xml:space="preserve"> priority research projects within these themes</w:t>
      </w:r>
      <w:r w:rsidR="002446A9">
        <w:rPr>
          <w:rFonts w:cs="Arial"/>
          <w:lang w:val="en-AU" w:eastAsia="en-US"/>
        </w:rPr>
        <w:t>. R</w:t>
      </w:r>
      <w:r w:rsidR="006A3F77">
        <w:rPr>
          <w:rFonts w:cs="Arial"/>
          <w:lang w:val="en-AU" w:eastAsia="en-US"/>
        </w:rPr>
        <w:t>eports from 17 projects</w:t>
      </w:r>
      <w:r w:rsidR="005622E4">
        <w:rPr>
          <w:rFonts w:cs="Arial"/>
          <w:lang w:val="en-AU" w:eastAsia="en-US"/>
        </w:rPr>
        <w:t xml:space="preserve"> have been published</w:t>
      </w:r>
      <w:r w:rsidR="00B60B11">
        <w:rPr>
          <w:rFonts w:cs="Arial"/>
          <w:lang w:val="en-AU" w:eastAsia="en-US"/>
        </w:rPr>
        <w:t>.</w:t>
      </w:r>
      <w:r w:rsidR="005622E4">
        <w:rPr>
          <w:rFonts w:cs="Arial"/>
          <w:lang w:val="en-AU" w:eastAsia="en-US"/>
        </w:rPr>
        <w:t xml:space="preserve"> </w:t>
      </w:r>
      <w:r w:rsidR="00B60B11">
        <w:rPr>
          <w:rFonts w:cs="Arial"/>
          <w:lang w:val="en-AU" w:eastAsia="en-US"/>
        </w:rPr>
        <w:t>G</w:t>
      </w:r>
      <w:r w:rsidR="006A3F77">
        <w:rPr>
          <w:rFonts w:cs="Arial"/>
          <w:lang w:val="en-AU" w:eastAsia="en-US"/>
        </w:rPr>
        <w:t xml:space="preserve">iven the progress made in the research program, the IESC </w:t>
      </w:r>
      <w:r w:rsidR="00E93849">
        <w:rPr>
          <w:rFonts w:cs="Arial"/>
          <w:lang w:val="en-AU" w:eastAsia="en-US"/>
        </w:rPr>
        <w:t xml:space="preserve">has </w:t>
      </w:r>
      <w:r w:rsidR="00341674">
        <w:rPr>
          <w:rFonts w:cs="Arial"/>
          <w:lang w:val="en-AU" w:eastAsia="en-US"/>
        </w:rPr>
        <w:t>decided to</w:t>
      </w:r>
      <w:r w:rsidR="006A3F77">
        <w:rPr>
          <w:rFonts w:cs="Arial"/>
          <w:lang w:val="en-AU" w:eastAsia="en-US"/>
        </w:rPr>
        <w:t xml:space="preserve"> </w:t>
      </w:r>
      <w:r w:rsidR="00E93849">
        <w:rPr>
          <w:rFonts w:cs="Arial"/>
          <w:lang w:val="en-AU" w:eastAsia="en-US"/>
        </w:rPr>
        <w:t xml:space="preserve">undertake a </w:t>
      </w:r>
      <w:r w:rsidR="006A3F77">
        <w:rPr>
          <w:rFonts w:cs="Arial"/>
          <w:lang w:val="en-AU" w:eastAsia="en-US"/>
        </w:rPr>
        <w:t xml:space="preserve">review </w:t>
      </w:r>
      <w:r w:rsidR="00E93849">
        <w:rPr>
          <w:rFonts w:cs="Arial"/>
          <w:lang w:val="en-AU" w:eastAsia="en-US"/>
        </w:rPr>
        <w:t xml:space="preserve">of </w:t>
      </w:r>
      <w:r w:rsidR="006A3F77">
        <w:rPr>
          <w:rFonts w:cs="Arial"/>
          <w:lang w:val="en-AU" w:eastAsia="en-US"/>
        </w:rPr>
        <w:t>its advice on research priorities</w:t>
      </w:r>
      <w:r w:rsidR="00341674">
        <w:rPr>
          <w:rFonts w:cs="Arial"/>
          <w:lang w:val="en-AU" w:eastAsia="en-US"/>
        </w:rPr>
        <w:t xml:space="preserve">. Preliminary consultation was carried out </w:t>
      </w:r>
      <w:r w:rsidR="00E93849">
        <w:rPr>
          <w:rFonts w:cs="Arial"/>
          <w:lang w:val="en-AU" w:eastAsia="en-US"/>
        </w:rPr>
        <w:t xml:space="preserve">during 2015-16, </w:t>
      </w:r>
      <w:r w:rsidR="00341674">
        <w:rPr>
          <w:rFonts w:cs="Arial"/>
          <w:lang w:val="en-AU" w:eastAsia="en-US"/>
        </w:rPr>
        <w:t xml:space="preserve">and further consultation is planned. This review is expected to conclude in the 2017 calendar year. </w:t>
      </w:r>
    </w:p>
    <w:p w14:paraId="16AE768C" w14:textId="77777777" w:rsidR="006A3F77" w:rsidRDefault="006A3F77" w:rsidP="003A10A1">
      <w:pPr>
        <w:pStyle w:val="ListBullet"/>
        <w:numPr>
          <w:ilvl w:val="0"/>
          <w:numId w:val="0"/>
        </w:numPr>
        <w:spacing w:after="120"/>
        <w:rPr>
          <w:rFonts w:ascii="Times New Roman" w:eastAsia="Times New Roman" w:hAnsi="Times New Roman"/>
          <w:snapToGrid w:val="0"/>
          <w:color w:val="000000"/>
          <w:w w:val="0"/>
          <w:u w:color="000000"/>
          <w:bdr w:val="none" w:sz="0" w:space="0" w:color="000000"/>
          <w:shd w:val="clear" w:color="000000" w:fill="000000"/>
        </w:rPr>
      </w:pPr>
    </w:p>
    <w:p w14:paraId="3E06910E" w14:textId="45CABE84" w:rsidR="00BB1416" w:rsidRDefault="00EC74BE" w:rsidP="003A10A1">
      <w:pPr>
        <w:pStyle w:val="ListBullet"/>
        <w:numPr>
          <w:ilvl w:val="0"/>
          <w:numId w:val="0"/>
        </w:numPr>
        <w:spacing w:after="120"/>
        <w:rPr>
          <w:rFonts w:ascii="Times New Roman" w:eastAsia="Times New Roman" w:hAnsi="Times New Roman"/>
          <w:snapToGrid w:val="0"/>
          <w:color w:val="000000"/>
          <w:w w:val="0"/>
          <w:u w:color="000000"/>
          <w:bdr w:val="none" w:sz="0" w:space="0" w:color="000000"/>
          <w:shd w:val="clear" w:color="000000" w:fill="000000"/>
        </w:rPr>
      </w:pPr>
      <w:r>
        <w:rPr>
          <w:rFonts w:cs="Arial"/>
          <w:noProof/>
          <w:sz w:val="22"/>
          <w:szCs w:val="22"/>
          <w:lang w:val="en-AU" w:eastAsia="en-AU"/>
        </w:rPr>
        <mc:AlternateContent>
          <mc:Choice Requires="wps">
            <w:drawing>
              <wp:inline distT="0" distB="0" distL="0" distR="0" wp14:anchorId="7038FA49" wp14:editId="066B4D1D">
                <wp:extent cx="6153150" cy="1889760"/>
                <wp:effectExtent l="0" t="0" r="0" b="0"/>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889760"/>
                        </a:xfrm>
                        <a:prstGeom prst="roundRect">
                          <a:avLst>
                            <a:gd name="adj" fmla="val 16667"/>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C5C579" w14:textId="77777777" w:rsidR="00571C34" w:rsidRPr="00140612" w:rsidRDefault="00571C34" w:rsidP="00BB1416">
                            <w:pPr>
                              <w:pStyle w:val="NormalWeb"/>
                              <w:tabs>
                                <w:tab w:val="left" w:pos="2212"/>
                              </w:tabs>
                              <w:spacing w:before="0" w:beforeAutospacing="0" w:after="120" w:afterAutospacing="0"/>
                              <w:rPr>
                                <w:rFonts w:asciiTheme="minorHAnsi" w:hAnsiTheme="minorHAnsi" w:cs="Arial"/>
                                <w:color w:val="000000"/>
                              </w:rPr>
                            </w:pPr>
                            <w:r>
                              <w:rPr>
                                <w:rFonts w:asciiTheme="minorHAnsi" w:hAnsiTheme="minorHAnsi" w:cs="Arial"/>
                                <w:color w:val="000000"/>
                              </w:rPr>
                              <w:t>T</w:t>
                            </w:r>
                            <w:r w:rsidRPr="00140612">
                              <w:rPr>
                                <w:rFonts w:asciiTheme="minorHAnsi" w:hAnsiTheme="minorHAnsi" w:cs="Arial"/>
                                <w:color w:val="000000"/>
                              </w:rPr>
                              <w:t xml:space="preserve">he Australian Government has funded a series of research projects to address critical gaps in the current scientific understanding of water-related impacts of </w:t>
                            </w:r>
                            <w:r w:rsidRPr="00140612">
                              <w:rPr>
                                <w:rFonts w:asciiTheme="minorHAnsi" w:hAnsiTheme="minorHAnsi" w:cs="Arial"/>
                              </w:rPr>
                              <w:t xml:space="preserve">coal seam gas </w:t>
                            </w:r>
                            <w:r w:rsidRPr="00140612">
                              <w:rPr>
                                <w:rFonts w:asciiTheme="minorHAnsi" w:hAnsiTheme="minorHAnsi" w:cs="Arial"/>
                                <w:color w:val="000000"/>
                              </w:rPr>
                              <w:t xml:space="preserve">and large coal mining. </w:t>
                            </w:r>
                            <w:r>
                              <w:rPr>
                                <w:rFonts w:asciiTheme="minorHAnsi" w:hAnsiTheme="minorHAnsi" w:cs="Arial"/>
                                <w:color w:val="000000"/>
                              </w:rPr>
                              <w:t>This work is managed by the Department of the Environment and Energy.</w:t>
                            </w:r>
                          </w:p>
                          <w:p w14:paraId="013576C5" w14:textId="0F2A8316" w:rsidR="00571C34" w:rsidRPr="00140612" w:rsidRDefault="00571C34" w:rsidP="00BB1416">
                            <w:pPr>
                              <w:pStyle w:val="NormalWeb"/>
                              <w:tabs>
                                <w:tab w:val="left" w:pos="2212"/>
                              </w:tabs>
                              <w:spacing w:before="0" w:beforeAutospacing="0" w:after="120" w:afterAutospacing="0"/>
                              <w:rPr>
                                <w:rFonts w:asciiTheme="minorHAnsi" w:hAnsiTheme="minorHAnsi"/>
                              </w:rPr>
                            </w:pPr>
                            <w:r w:rsidRPr="00140612">
                              <w:rPr>
                                <w:rFonts w:asciiTheme="minorHAnsi" w:hAnsiTheme="minorHAnsi" w:cs="Arial"/>
                                <w:color w:val="000000"/>
                              </w:rPr>
                              <w:t xml:space="preserve">Projects include a national assessment of the chemicals associated with </w:t>
                            </w:r>
                            <w:r w:rsidRPr="00140612">
                              <w:rPr>
                                <w:rFonts w:asciiTheme="minorHAnsi" w:hAnsiTheme="minorHAnsi" w:cs="Arial"/>
                              </w:rPr>
                              <w:t xml:space="preserve">coal seam gas </w:t>
                            </w:r>
                            <w:r w:rsidRPr="00140612">
                              <w:rPr>
                                <w:rFonts w:asciiTheme="minorHAnsi" w:hAnsiTheme="minorHAnsi" w:cs="Arial"/>
                                <w:color w:val="000000"/>
                              </w:rPr>
                              <w:t xml:space="preserve">extraction, and </w:t>
                            </w:r>
                            <w:r>
                              <w:rPr>
                                <w:rFonts w:asciiTheme="minorHAnsi" w:hAnsiTheme="minorHAnsi" w:cs="Arial"/>
                                <w:color w:val="000000"/>
                              </w:rPr>
                              <w:t>research into better representation of faults and aquitards in groundwater modelling, bore integrity, and ecological responses to hydrological change</w:t>
                            </w:r>
                            <w:r w:rsidRPr="00140612">
                              <w:rPr>
                                <w:rFonts w:asciiTheme="minorHAnsi" w:hAnsiTheme="minorHAnsi" w:cs="Arial"/>
                                <w:color w:val="000000"/>
                              </w:rPr>
                              <w:t>.</w:t>
                            </w:r>
                            <w:r w:rsidRPr="00140612">
                              <w:rPr>
                                <w:rFonts w:asciiTheme="minorHAnsi" w:hAnsiTheme="minorHAnsi"/>
                              </w:rPr>
                              <w:t xml:space="preserve"> </w:t>
                            </w:r>
                          </w:p>
                          <w:p w14:paraId="7B1A25CD" w14:textId="77777777" w:rsidR="00571C34" w:rsidRPr="0008653F" w:rsidRDefault="00571C34" w:rsidP="00BB1416">
                            <w:pPr>
                              <w:pStyle w:val="ListBullet"/>
                              <w:numPr>
                                <w:ilvl w:val="0"/>
                                <w:numId w:val="0"/>
                              </w:numPr>
                              <w:rPr>
                                <w:rFonts w:cs="Arial"/>
                                <w:sz w:val="22"/>
                                <w:szCs w:val="22"/>
                              </w:rPr>
                            </w:pPr>
                            <w:r w:rsidRPr="00195535">
                              <w:rPr>
                                <w:b/>
                                <w:sz w:val="22"/>
                                <w:szCs w:val="22"/>
                              </w:rPr>
                              <w:t>Further information:</w:t>
                            </w:r>
                            <w:r>
                              <w:rPr>
                                <w:b/>
                                <w:sz w:val="22"/>
                                <w:szCs w:val="22"/>
                              </w:rPr>
                              <w:t xml:space="preserve"> </w:t>
                            </w:r>
                            <w:hyperlink r:id="rId44" w:history="1">
                              <w:r w:rsidRPr="009733E9">
                                <w:rPr>
                                  <w:rStyle w:val="Hyperlink"/>
                                  <w:rFonts w:cs="Arial"/>
                                  <w:sz w:val="22"/>
                                  <w:szCs w:val="22"/>
                                </w:rPr>
                                <w:t>www.iesc.environment.gov.au/research</w:t>
                              </w:r>
                            </w:hyperlink>
                          </w:p>
                        </w:txbxContent>
                      </wps:txbx>
                      <wps:bodyPr rot="0" vert="horz" wrap="square" lIns="91440" tIns="0" rIns="91440" bIns="0" anchor="t" anchorCtr="0" upright="1">
                        <a:noAutofit/>
                      </wps:bodyPr>
                    </wps:wsp>
                  </a:graphicData>
                </a:graphic>
              </wp:inline>
            </w:drawing>
          </mc:Choice>
          <mc:Fallback>
            <w:pict>
              <v:roundrect w14:anchorId="7038FA49" id="AutoShape 34" o:spid="_x0000_s1034" style="width:484.5pt;height:14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" fillcolor="#b8cce4 [1300]" stroked="f">
                <v:textbox inset=",0,,0">
                  <w:txbxContent>
                    <w:p w14:paraId="1FC5C579" w14:textId="77777777" w:rsidR="00571C34" w:rsidRPr="00140612" w:rsidRDefault="00571C34" w:rsidP="00BB1416">
                      <w:pPr>
                        <w:pStyle w:val="NormalWeb"/>
                        <w:tabs>
                          <w:tab w:val="left" w:pos="2212"/>
                        </w:tabs>
                        <w:spacing w:before="0" w:beforeAutospacing="0" w:after="120" w:afterAutospacing="0"/>
                        <w:rPr>
                          <w:rFonts w:asciiTheme="minorHAnsi" w:hAnsiTheme="minorHAnsi" w:cs="Arial"/>
                          <w:color w:val="000000"/>
                        </w:rPr>
                      </w:pPr>
                      <w:r>
                        <w:rPr>
                          <w:rFonts w:asciiTheme="minorHAnsi" w:hAnsiTheme="minorHAnsi" w:cs="Arial"/>
                          <w:color w:val="000000"/>
                        </w:rPr>
                        <w:t>T</w:t>
                      </w:r>
                      <w:r w:rsidRPr="00140612">
                        <w:rPr>
                          <w:rFonts w:asciiTheme="minorHAnsi" w:hAnsiTheme="minorHAnsi" w:cs="Arial"/>
                          <w:color w:val="000000"/>
                        </w:rPr>
                        <w:t xml:space="preserve">he Australian Government has funded a series of research projects to address critical gaps in the current scientific understanding of water-related impacts of </w:t>
                      </w:r>
                      <w:r w:rsidRPr="00140612">
                        <w:rPr>
                          <w:rFonts w:asciiTheme="minorHAnsi" w:hAnsiTheme="minorHAnsi" w:cs="Arial"/>
                        </w:rPr>
                        <w:t xml:space="preserve">coal seam gas </w:t>
                      </w:r>
                      <w:r w:rsidRPr="00140612">
                        <w:rPr>
                          <w:rFonts w:asciiTheme="minorHAnsi" w:hAnsiTheme="minorHAnsi" w:cs="Arial"/>
                          <w:color w:val="000000"/>
                        </w:rPr>
                        <w:t xml:space="preserve">and large coal mining. </w:t>
                      </w:r>
                      <w:r>
                        <w:rPr>
                          <w:rFonts w:asciiTheme="minorHAnsi" w:hAnsiTheme="minorHAnsi" w:cs="Arial"/>
                          <w:color w:val="000000"/>
                        </w:rPr>
                        <w:t>This work is managed by the Department of the Environment and Energy.</w:t>
                      </w:r>
                    </w:p>
                    <w:p w14:paraId="013576C5" w14:textId="0F2A8316" w:rsidR="00571C34" w:rsidRPr="00140612" w:rsidRDefault="00571C34" w:rsidP="00BB1416">
                      <w:pPr>
                        <w:pStyle w:val="NormalWeb"/>
                        <w:tabs>
                          <w:tab w:val="left" w:pos="2212"/>
                        </w:tabs>
                        <w:spacing w:before="0" w:beforeAutospacing="0" w:after="120" w:afterAutospacing="0"/>
                        <w:rPr>
                          <w:rFonts w:asciiTheme="minorHAnsi" w:hAnsiTheme="minorHAnsi"/>
                        </w:rPr>
                      </w:pPr>
                      <w:r w:rsidRPr="00140612">
                        <w:rPr>
                          <w:rFonts w:asciiTheme="minorHAnsi" w:hAnsiTheme="minorHAnsi" w:cs="Arial"/>
                          <w:color w:val="000000"/>
                        </w:rPr>
                        <w:t xml:space="preserve">Projects include a national assessment of the chemicals associated with </w:t>
                      </w:r>
                      <w:r w:rsidRPr="00140612">
                        <w:rPr>
                          <w:rFonts w:asciiTheme="minorHAnsi" w:hAnsiTheme="minorHAnsi" w:cs="Arial"/>
                        </w:rPr>
                        <w:t xml:space="preserve">coal seam gas </w:t>
                      </w:r>
                      <w:r w:rsidRPr="00140612">
                        <w:rPr>
                          <w:rFonts w:asciiTheme="minorHAnsi" w:hAnsiTheme="minorHAnsi" w:cs="Arial"/>
                          <w:color w:val="000000"/>
                        </w:rPr>
                        <w:t xml:space="preserve">extraction, and </w:t>
                      </w:r>
                      <w:r>
                        <w:rPr>
                          <w:rFonts w:asciiTheme="minorHAnsi" w:hAnsiTheme="minorHAnsi" w:cs="Arial"/>
                          <w:color w:val="000000"/>
                        </w:rPr>
                        <w:t>research into better representation of faults and aquitards in groundwater modelling, bore integrity, and ecological responses to hydrological change</w:t>
                      </w:r>
                      <w:r w:rsidRPr="00140612">
                        <w:rPr>
                          <w:rFonts w:asciiTheme="minorHAnsi" w:hAnsiTheme="minorHAnsi" w:cs="Arial"/>
                          <w:color w:val="000000"/>
                        </w:rPr>
                        <w:t>.</w:t>
                      </w:r>
                      <w:r w:rsidRPr="00140612">
                        <w:rPr>
                          <w:rFonts w:asciiTheme="minorHAnsi" w:hAnsiTheme="minorHAnsi"/>
                        </w:rPr>
                        <w:t xml:space="preserve"> </w:t>
                      </w:r>
                    </w:p>
                    <w:p w14:paraId="7B1A25CD" w14:textId="77777777" w:rsidR="00571C34" w:rsidRPr="0008653F" w:rsidRDefault="00571C34" w:rsidP="00BB1416">
                      <w:pPr>
                        <w:pStyle w:val="ListBullet"/>
                        <w:numPr>
                          <w:ilvl w:val="0"/>
                          <w:numId w:val="0"/>
                        </w:numPr>
                        <w:rPr>
                          <w:rFonts w:cs="Arial"/>
                          <w:sz w:val="22"/>
                          <w:szCs w:val="22"/>
                        </w:rPr>
                      </w:pPr>
                      <w:r w:rsidRPr="00195535">
                        <w:rPr>
                          <w:b/>
                          <w:sz w:val="22"/>
                          <w:szCs w:val="22"/>
                        </w:rPr>
                        <w:t>Further information:</w:t>
                      </w:r>
                      <w:r>
                        <w:rPr>
                          <w:b/>
                          <w:sz w:val="22"/>
                          <w:szCs w:val="22"/>
                        </w:rPr>
                        <w:t xml:space="preserve"> </w:t>
                      </w:r>
                      <w:hyperlink r:id="rId45" w:history="1">
                        <w:r w:rsidRPr="009733E9">
                          <w:rPr>
                            <w:rStyle w:val="Hyperlink"/>
                            <w:rFonts w:cs="Arial"/>
                            <w:sz w:val="22"/>
                            <w:szCs w:val="22"/>
                          </w:rPr>
                          <w:t>www.iesc.environment.gov.au/research</w:t>
                        </w:r>
                      </w:hyperlink>
                    </w:p>
                  </w:txbxContent>
                </v:textbox>
                <w10:anchorlock/>
              </v:roundrect>
            </w:pict>
          </mc:Fallback>
        </mc:AlternateContent>
      </w:r>
    </w:p>
    <w:p w14:paraId="1CF7A8C5" w14:textId="77777777" w:rsidR="00CE723F" w:rsidRDefault="00CE723F">
      <w:pPr>
        <w:spacing w:after="0"/>
      </w:pPr>
      <w:bookmarkStart w:id="101" w:name="OLE_LINK5"/>
      <w:r>
        <w:br w:type="page"/>
      </w:r>
    </w:p>
    <w:p w14:paraId="64124982" w14:textId="77777777" w:rsidR="0095381B" w:rsidRPr="00AF64FA" w:rsidRDefault="005E2971" w:rsidP="00DD2162">
      <w:pPr>
        <w:pStyle w:val="ListParagraph"/>
        <w:numPr>
          <w:ilvl w:val="1"/>
          <w:numId w:val="12"/>
        </w:numPr>
        <w:spacing w:after="120"/>
        <w:outlineLvl w:val="0"/>
        <w:rPr>
          <w:rFonts w:cs="Arial"/>
          <w:b/>
          <w:color w:val="31849B" w:themeColor="accent5" w:themeShade="BF"/>
          <w:szCs w:val="22"/>
        </w:rPr>
      </w:pPr>
      <w:bookmarkStart w:id="102" w:name="_Toc461101268"/>
      <w:bookmarkEnd w:id="101"/>
      <w:r>
        <w:rPr>
          <w:rFonts w:cs="Arial"/>
          <w:b/>
          <w:color w:val="31849B" w:themeColor="accent5" w:themeShade="BF"/>
          <w:szCs w:val="22"/>
        </w:rPr>
        <w:lastRenderedPageBreak/>
        <w:t xml:space="preserve">Case study: </w:t>
      </w:r>
      <w:r w:rsidR="00E560D7" w:rsidRPr="00AF64FA">
        <w:rPr>
          <w:rFonts w:cs="Arial"/>
          <w:b/>
          <w:color w:val="31849B" w:themeColor="accent5" w:themeShade="BF"/>
          <w:szCs w:val="22"/>
        </w:rPr>
        <w:t xml:space="preserve">Research </w:t>
      </w:r>
      <w:r w:rsidR="00DB57C6" w:rsidRPr="00AF64FA">
        <w:rPr>
          <w:rFonts w:cs="Arial"/>
          <w:b/>
          <w:color w:val="31849B" w:themeColor="accent5" w:themeShade="BF"/>
          <w:szCs w:val="22"/>
        </w:rPr>
        <w:t xml:space="preserve">to inform the assessment of </w:t>
      </w:r>
      <w:proofErr w:type="spellStart"/>
      <w:r w:rsidR="00DB57C6" w:rsidRPr="00AF64FA">
        <w:rPr>
          <w:rFonts w:cs="Arial"/>
          <w:b/>
          <w:color w:val="31849B" w:themeColor="accent5" w:themeShade="BF"/>
          <w:szCs w:val="22"/>
        </w:rPr>
        <w:t>ecohydrological</w:t>
      </w:r>
      <w:proofErr w:type="spellEnd"/>
      <w:r w:rsidR="00DB57C6" w:rsidRPr="00AF64FA">
        <w:rPr>
          <w:rFonts w:cs="Arial"/>
          <w:b/>
          <w:color w:val="31849B" w:themeColor="accent5" w:themeShade="BF"/>
          <w:szCs w:val="22"/>
        </w:rPr>
        <w:t xml:space="preserve"> responses to coal seam gas extraction and coal mining</w:t>
      </w:r>
      <w:bookmarkEnd w:id="102"/>
    </w:p>
    <w:p w14:paraId="2C9AE60E" w14:textId="77777777" w:rsidR="00B45434" w:rsidRPr="004E6763" w:rsidRDefault="00B45434" w:rsidP="004E6763">
      <w:pPr>
        <w:spacing w:after="0"/>
      </w:pPr>
      <w:r w:rsidRPr="004E6763">
        <w:t xml:space="preserve">This </w:t>
      </w:r>
      <w:r w:rsidR="002910C9" w:rsidRPr="004E6763">
        <w:t xml:space="preserve">two-year </w:t>
      </w:r>
      <w:r w:rsidRPr="004E6763">
        <w:t>research program</w:t>
      </w:r>
      <w:r w:rsidR="00233173" w:rsidRPr="004E6763">
        <w:t xml:space="preserve"> is focused on </w:t>
      </w:r>
      <w:proofErr w:type="spellStart"/>
      <w:r w:rsidR="00233173" w:rsidRPr="004E6763">
        <w:t>ecohydrological</w:t>
      </w:r>
      <w:proofErr w:type="spellEnd"/>
      <w:r w:rsidR="00233173" w:rsidRPr="004E6763">
        <w:t xml:space="preserve"> responses to variations in surface-groundwater interaction </w:t>
      </w:r>
      <w:r w:rsidR="002328EE" w:rsidRPr="004E6763">
        <w:t>of the kind that might</w:t>
      </w:r>
      <w:r w:rsidR="00233173" w:rsidRPr="004E6763">
        <w:t xml:space="preserve"> be expected due to coal seam gas extraction and coal mining developments. </w:t>
      </w:r>
      <w:r w:rsidR="0066515B" w:rsidRPr="004E6763">
        <w:t>It is</w:t>
      </w:r>
      <w:r w:rsidR="00D801C6" w:rsidRPr="004E6763">
        <w:t xml:space="preserve"> being carried out </w:t>
      </w:r>
      <w:r w:rsidR="0063628C" w:rsidRPr="004E6763">
        <w:t>in two catchments, one in N</w:t>
      </w:r>
      <w:r w:rsidR="00195FC9">
        <w:t xml:space="preserve">ew </w:t>
      </w:r>
      <w:r w:rsidR="0063628C" w:rsidRPr="004E6763">
        <w:t>S</w:t>
      </w:r>
      <w:r w:rsidR="00195FC9">
        <w:t xml:space="preserve">outh </w:t>
      </w:r>
      <w:r w:rsidR="0063628C" w:rsidRPr="004E6763">
        <w:t>W</w:t>
      </w:r>
      <w:r w:rsidR="00195FC9">
        <w:t>ales</w:t>
      </w:r>
      <w:r w:rsidR="0063628C" w:rsidRPr="004E6763">
        <w:t xml:space="preserve"> and one in Queensland, </w:t>
      </w:r>
      <w:r w:rsidR="00D801C6" w:rsidRPr="004E6763">
        <w:t xml:space="preserve">in accordance with a detailed work plan agreed </w:t>
      </w:r>
      <w:r w:rsidR="00AB2D72">
        <w:t xml:space="preserve">to </w:t>
      </w:r>
      <w:r w:rsidR="00D801C6" w:rsidRPr="004E6763">
        <w:t xml:space="preserve">by the IESC in 2015. </w:t>
      </w:r>
    </w:p>
    <w:p w14:paraId="4D787B28" w14:textId="77777777" w:rsidR="00B45434" w:rsidRPr="004E6763" w:rsidRDefault="00B45434" w:rsidP="004E6763">
      <w:pPr>
        <w:spacing w:after="0"/>
      </w:pPr>
      <w:r w:rsidRPr="004E6763">
        <w:t xml:space="preserve">The program </w:t>
      </w:r>
      <w:r w:rsidR="00E24EBE" w:rsidRPr="004E6763">
        <w:t>has</w:t>
      </w:r>
      <w:r w:rsidRPr="004E6763">
        <w:t xml:space="preserve"> four major research </w:t>
      </w:r>
      <w:r w:rsidR="002B2CB2" w:rsidRPr="004E6763">
        <w:t>c</w:t>
      </w:r>
      <w:r w:rsidRPr="004E6763">
        <w:t xml:space="preserve">omponents: </w:t>
      </w:r>
    </w:p>
    <w:p w14:paraId="22197FBB" w14:textId="77777777" w:rsidR="00B45434" w:rsidRPr="004E6763" w:rsidRDefault="00B45434" w:rsidP="004E6763">
      <w:pPr>
        <w:pStyle w:val="ListBullet"/>
        <w:spacing w:before="120"/>
      </w:pPr>
      <w:proofErr w:type="spellStart"/>
      <w:r w:rsidRPr="004E6763">
        <w:t>Ecohydrology</w:t>
      </w:r>
      <w:proofErr w:type="spellEnd"/>
      <w:r w:rsidRPr="004E6763">
        <w:t xml:space="preserve"> of groundwater dependent terrestrial vegetation. </w:t>
      </w:r>
      <w:r w:rsidR="002B2CB2" w:rsidRPr="004E6763">
        <w:t>The o</w:t>
      </w:r>
      <w:r w:rsidRPr="004E6763">
        <w:t xml:space="preserve">bjective </w:t>
      </w:r>
      <w:r w:rsidR="002B2CB2" w:rsidRPr="004E6763">
        <w:t>is</w:t>
      </w:r>
      <w:r w:rsidRPr="004E6763">
        <w:t xml:space="preserve"> to understand the impacts of altered groundwater regimes as a result of </w:t>
      </w:r>
      <w:r w:rsidR="002B2CB2" w:rsidRPr="004E6763">
        <w:t xml:space="preserve">coal seam gas </w:t>
      </w:r>
      <w:r w:rsidRPr="004E6763">
        <w:t>and coal mining developments on groundwater</w:t>
      </w:r>
      <w:r w:rsidR="002910C9" w:rsidRPr="004E6763">
        <w:t xml:space="preserve"> </w:t>
      </w:r>
      <w:r w:rsidRPr="004E6763">
        <w:t xml:space="preserve">dependent vegetation in different biophysical settings. </w:t>
      </w:r>
    </w:p>
    <w:p w14:paraId="4745E660" w14:textId="4BF81FA0" w:rsidR="00B45434" w:rsidRPr="004E6763" w:rsidRDefault="00B45434" w:rsidP="004E6763">
      <w:pPr>
        <w:pStyle w:val="ListBullet"/>
      </w:pPr>
      <w:r w:rsidRPr="004E6763">
        <w:t xml:space="preserve">Ecological values of </w:t>
      </w:r>
      <w:proofErr w:type="spellStart"/>
      <w:r w:rsidRPr="004E6763">
        <w:t>baseflow</w:t>
      </w:r>
      <w:proofErr w:type="spellEnd"/>
      <w:r w:rsidRPr="004E6763">
        <w:t xml:space="preserve"> and surface water-groundwater connectivity regimes in non</w:t>
      </w:r>
      <w:r w:rsidR="00AB2D72">
        <w:noBreakHyphen/>
      </w:r>
      <w:r w:rsidRPr="004E6763">
        <w:t xml:space="preserve">perennial streams. </w:t>
      </w:r>
      <w:r w:rsidR="002B2CB2" w:rsidRPr="004E6763">
        <w:t>This component aims to</w:t>
      </w:r>
      <w:r w:rsidRPr="004E6763">
        <w:t xml:space="preserve"> quantify and describe the ecological values of non-perennial </w:t>
      </w:r>
      <w:r w:rsidR="002B2CB2" w:rsidRPr="004E6763">
        <w:t>streams</w:t>
      </w:r>
      <w:r w:rsidRPr="004E6763">
        <w:t xml:space="preserve">, the contributions from groundwater in maintaining those values, and the potential threats to those values resulting from altered surface-groundwater </w:t>
      </w:r>
      <w:r w:rsidR="00EA5092">
        <w:rPr>
          <w:noProof/>
          <w:lang w:val="en-AU" w:eastAsia="en-AU"/>
        </w:rPr>
        <w:drawing>
          <wp:anchor distT="0" distB="0" distL="114300" distR="114300" simplePos="0" relativeHeight="251806720" behindDoc="1" locked="0" layoutInCell="1" allowOverlap="1" wp14:anchorId="2FEC3171" wp14:editId="5713371A">
            <wp:simplePos x="0" y="0"/>
            <wp:positionH relativeFrom="margin">
              <wp:align>right</wp:align>
            </wp:positionH>
            <wp:positionV relativeFrom="line">
              <wp:posOffset>43815</wp:posOffset>
            </wp:positionV>
            <wp:extent cx="2431415" cy="1626235"/>
            <wp:effectExtent l="0" t="0" r="6985" b="0"/>
            <wp:wrapTight wrapText="bothSides">
              <wp:wrapPolygon edited="0">
                <wp:start x="0" y="0"/>
                <wp:lineTo x="0" y="21254"/>
                <wp:lineTo x="21493" y="21254"/>
                <wp:lineTo x="21493" y="0"/>
                <wp:lineTo x="0" y="0"/>
              </wp:wrapPolygon>
            </wp:wrapTight>
            <wp:docPr id="10" name="Picture 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46"/>
                    </pic:cNvPr>
                    <pic:cNvPicPr>
                      <a:picLocks noChangeAspect="1" noChangeArrowheads="1"/>
                    </pic:cNvPicPr>
                  </pic:nvPicPr>
                  <pic:blipFill>
                    <a:blip r:embed="rId47" cstate="print"/>
                    <a:srcRect/>
                    <a:stretch>
                      <a:fillRect/>
                    </a:stretch>
                  </pic:blipFill>
                  <pic:spPr bwMode="auto">
                    <a:xfrm>
                      <a:off x="0" y="0"/>
                      <a:ext cx="2431415" cy="1626235"/>
                    </a:xfrm>
                    <a:prstGeom prst="rect">
                      <a:avLst/>
                    </a:prstGeom>
                    <a:noFill/>
                    <a:ln w="9525">
                      <a:noFill/>
                      <a:miter lim="800000"/>
                      <a:headEnd/>
                      <a:tailEnd/>
                    </a:ln>
                  </pic:spPr>
                </pic:pic>
              </a:graphicData>
            </a:graphic>
          </wp:anchor>
        </w:drawing>
      </w:r>
      <w:r w:rsidRPr="004E6763">
        <w:t xml:space="preserve">connectivity, including the ability for systems to recover from periods of altered groundwater-surface water connectivity. </w:t>
      </w:r>
    </w:p>
    <w:p w14:paraId="5FA3C89D" w14:textId="49B685BA" w:rsidR="00B45434" w:rsidRPr="004E6763" w:rsidRDefault="00B45434" w:rsidP="004E6763">
      <w:pPr>
        <w:pStyle w:val="ListBullet"/>
      </w:pPr>
      <w:proofErr w:type="spellStart"/>
      <w:r w:rsidRPr="004E6763">
        <w:t>Hydrogeochemistry</w:t>
      </w:r>
      <w:proofErr w:type="spellEnd"/>
      <w:r w:rsidRPr="004E6763">
        <w:t>, biogeochemi</w:t>
      </w:r>
      <w:r w:rsidR="005622E4">
        <w:t xml:space="preserve">cal processes and the </w:t>
      </w:r>
      <w:proofErr w:type="spellStart"/>
      <w:r w:rsidR="005622E4">
        <w:t>hyporheos</w:t>
      </w:r>
      <w:proofErr w:type="spellEnd"/>
      <w:r w:rsidRPr="004E6763">
        <w:t>/</w:t>
      </w:r>
      <w:r w:rsidRPr="004D5748">
        <w:t>stygofauna</w:t>
      </w:r>
      <w:r w:rsidR="00EA5092" w:rsidRPr="004D5748">
        <w:t xml:space="preserve"> (groundwater fauna)</w:t>
      </w:r>
      <w:r w:rsidRPr="004D5748">
        <w:t>.</w:t>
      </w:r>
      <w:r w:rsidRPr="004E6763">
        <w:t xml:space="preserve"> </w:t>
      </w:r>
      <w:r w:rsidR="002B2CB2" w:rsidRPr="004E6763">
        <w:t xml:space="preserve">The </w:t>
      </w:r>
      <w:r w:rsidR="00E24EBE" w:rsidRPr="004E6763">
        <w:t>objective is</w:t>
      </w:r>
      <w:r w:rsidRPr="004E6763">
        <w:t xml:space="preserve"> to understand how changes in </w:t>
      </w:r>
      <w:proofErr w:type="spellStart"/>
      <w:r w:rsidRPr="004E6763">
        <w:t>hyporheic</w:t>
      </w:r>
      <w:proofErr w:type="spellEnd"/>
      <w:r w:rsidRPr="004E6763">
        <w:t xml:space="preserve"> exchange and biogeochemical conditions affect the ecological conditions for </w:t>
      </w:r>
      <w:proofErr w:type="spellStart"/>
      <w:r w:rsidRPr="004E6763">
        <w:t>hyporheos</w:t>
      </w:r>
      <w:proofErr w:type="spellEnd"/>
      <w:r w:rsidRPr="004E6763">
        <w:t xml:space="preserve"> and stygofauna. </w:t>
      </w:r>
    </w:p>
    <w:p w14:paraId="295423C6" w14:textId="77777777" w:rsidR="002B2CB2" w:rsidRDefault="002B2CB2" w:rsidP="004E6763">
      <w:pPr>
        <w:pStyle w:val="ListBullet"/>
      </w:pPr>
      <w:r w:rsidRPr="004E6763">
        <w:t>Composition and res</w:t>
      </w:r>
      <w:r w:rsidR="005622E4">
        <w:t>ilience of Great Artesian Basin</w:t>
      </w:r>
      <w:r w:rsidR="002910C9" w:rsidRPr="004E6763">
        <w:t xml:space="preserve"> </w:t>
      </w:r>
      <w:r w:rsidRPr="004E6763">
        <w:t xml:space="preserve">spring communities. </w:t>
      </w:r>
      <w:r w:rsidR="00E24EBE" w:rsidRPr="004E6763">
        <w:t xml:space="preserve">The aim is to </w:t>
      </w:r>
      <w:proofErr w:type="spellStart"/>
      <w:r w:rsidR="00E24EBE" w:rsidRPr="004E6763">
        <w:t>conceptualise</w:t>
      </w:r>
      <w:proofErr w:type="spellEnd"/>
      <w:r w:rsidR="00E24EBE" w:rsidRPr="004E6763">
        <w:t xml:space="preserve"> and quantify associations between </w:t>
      </w:r>
      <w:r w:rsidR="002910C9" w:rsidRPr="004E6763">
        <w:t>t</w:t>
      </w:r>
      <w:r w:rsidR="00E24EBE" w:rsidRPr="004E6763">
        <w:t xml:space="preserve">he </w:t>
      </w:r>
      <w:proofErr w:type="spellStart"/>
      <w:r w:rsidR="00E24EBE" w:rsidRPr="004E6763">
        <w:t>hydrogeochem</w:t>
      </w:r>
      <w:r w:rsidR="000F0681" w:rsidRPr="004E6763">
        <w:t>i</w:t>
      </w:r>
      <w:r w:rsidR="00E24EBE" w:rsidRPr="004E6763">
        <w:t>cal</w:t>
      </w:r>
      <w:proofErr w:type="spellEnd"/>
      <w:r w:rsidR="00E24EBE" w:rsidRPr="004E6763">
        <w:t xml:space="preserve"> characteristics and hydrological connectivity of GAB discharge spring wetlands and their ecological community composition. </w:t>
      </w:r>
    </w:p>
    <w:p w14:paraId="1735B531" w14:textId="795EB202" w:rsidR="00EA5092" w:rsidRPr="004E6763" w:rsidRDefault="00EA5092" w:rsidP="00EA5092">
      <w:pPr>
        <w:pStyle w:val="ListBullet"/>
        <w:numPr>
          <w:ilvl w:val="0"/>
          <w:numId w:val="0"/>
        </w:numPr>
      </w:pPr>
      <w:r w:rsidRPr="004D5748">
        <w:t>Thes</w:t>
      </w:r>
      <w:r w:rsidR="00B8058A">
        <w:t>e projects are being undertaken</w:t>
      </w:r>
      <w:r w:rsidRPr="004D5748">
        <w:t xml:space="preserve"> for the Department of the Environment and Energy by researchers from Griffith University, University of New South Wales and Edith Cowan University.</w:t>
      </w:r>
    </w:p>
    <w:p w14:paraId="773B637E" w14:textId="5A3AC3D8" w:rsidR="00F50DBA" w:rsidRPr="00AF64FA" w:rsidRDefault="00F50DBA" w:rsidP="00F50DBA">
      <w:pPr>
        <w:pStyle w:val="ListParagraph"/>
        <w:numPr>
          <w:ilvl w:val="1"/>
          <w:numId w:val="12"/>
        </w:numPr>
        <w:spacing w:after="0"/>
        <w:outlineLvl w:val="0"/>
        <w:rPr>
          <w:rFonts w:cs="Arial"/>
          <w:b/>
          <w:color w:val="31849B" w:themeColor="accent5" w:themeShade="BF"/>
          <w:szCs w:val="22"/>
        </w:rPr>
      </w:pPr>
      <w:bookmarkStart w:id="103" w:name="_Toc461101269"/>
      <w:r w:rsidRPr="00AF64FA">
        <w:rPr>
          <w:rFonts w:cs="Arial"/>
          <w:b/>
          <w:color w:val="31849B" w:themeColor="accent5" w:themeShade="BF"/>
          <w:szCs w:val="22"/>
        </w:rPr>
        <w:t>Case study:  Research to improve groundwater modelling and prediction of impacts from coal seam gas extraction and coal mining</w:t>
      </w:r>
      <w:bookmarkEnd w:id="103"/>
    </w:p>
    <w:p w14:paraId="3C64E0C5" w14:textId="77777777" w:rsidR="00547FA0" w:rsidRPr="004E6763" w:rsidRDefault="00547FA0" w:rsidP="004E6763">
      <w:pPr>
        <w:spacing w:before="120" w:after="120"/>
      </w:pPr>
      <w:r w:rsidRPr="004E6763">
        <w:t>A</w:t>
      </w:r>
      <w:r w:rsidR="00AB2D72">
        <w:t xml:space="preserve">n important consideration for the </w:t>
      </w:r>
      <w:r w:rsidR="00A07C99" w:rsidRPr="004E6763">
        <w:t>assessment of coal seam gas and coal mining</w:t>
      </w:r>
      <w:r w:rsidR="00AB2D72">
        <w:t xml:space="preserve"> development</w:t>
      </w:r>
      <w:r w:rsidR="00A07C99" w:rsidRPr="004E6763">
        <w:t xml:space="preserve"> is </w:t>
      </w:r>
      <w:r w:rsidR="00AB2D72">
        <w:t xml:space="preserve">the </w:t>
      </w:r>
      <w:r w:rsidR="00A07C99" w:rsidRPr="004E6763">
        <w:t xml:space="preserve">accurate prediction of impacts to groundwater systems, </w:t>
      </w:r>
      <w:r w:rsidR="00E93EC0" w:rsidRPr="004E6763">
        <w:t xml:space="preserve">including </w:t>
      </w:r>
      <w:r w:rsidR="00A07C99" w:rsidRPr="004E6763">
        <w:t xml:space="preserve">propagation of impacts via groundwater </w:t>
      </w:r>
      <w:r w:rsidRPr="004E6763">
        <w:t xml:space="preserve">to </w:t>
      </w:r>
      <w:r w:rsidR="00A07C99" w:rsidRPr="004E6763">
        <w:t>other parts of the environment</w:t>
      </w:r>
      <w:r w:rsidR="00723695" w:rsidRPr="004E6763">
        <w:t xml:space="preserve"> (</w:t>
      </w:r>
      <w:r w:rsidR="00E93EC0" w:rsidRPr="004E6763">
        <w:t xml:space="preserve">such as </w:t>
      </w:r>
      <w:r w:rsidR="005622E4">
        <w:t xml:space="preserve">rivers and associated </w:t>
      </w:r>
      <w:r w:rsidR="00A07C99" w:rsidRPr="004E6763">
        <w:t>ecosystems</w:t>
      </w:r>
      <w:r w:rsidR="00723695" w:rsidRPr="004E6763">
        <w:t>)</w:t>
      </w:r>
      <w:r w:rsidR="00A07C99" w:rsidRPr="004E6763">
        <w:t>.</w:t>
      </w:r>
      <w:r w:rsidR="00723695" w:rsidRPr="004E6763">
        <w:t xml:space="preserve"> To provide accurate predictions, n</w:t>
      </w:r>
      <w:r w:rsidR="00E93EC0" w:rsidRPr="004E6763">
        <w:t xml:space="preserve">umerical groundwater models must realistically represent </w:t>
      </w:r>
      <w:r w:rsidRPr="004E6763">
        <w:t xml:space="preserve">the range of pathways and barriers to groundwater flow </w:t>
      </w:r>
      <w:r w:rsidR="006A701C" w:rsidRPr="004E6763">
        <w:t>in any given area.</w:t>
      </w:r>
    </w:p>
    <w:p w14:paraId="050FB31F" w14:textId="77777777" w:rsidR="006A701C" w:rsidRPr="004E6763" w:rsidRDefault="006A701C" w:rsidP="004E6763">
      <w:pPr>
        <w:spacing w:after="0"/>
      </w:pPr>
      <w:r w:rsidRPr="004E6763">
        <w:t>Two research projects that have been underway since July 2015 and aim to improve the representation of groundwater pathways and barriers in numerical models are:</w:t>
      </w:r>
    </w:p>
    <w:p w14:paraId="46575FAA" w14:textId="6598C91E" w:rsidR="006A701C" w:rsidRPr="004E6763" w:rsidRDefault="00EA5092" w:rsidP="00AB2D72">
      <w:pPr>
        <w:pStyle w:val="ListParagraph"/>
        <w:numPr>
          <w:ilvl w:val="0"/>
          <w:numId w:val="46"/>
        </w:numPr>
        <w:spacing w:after="0"/>
        <w:ind w:left="426"/>
      </w:pPr>
      <w:r w:rsidRPr="004D5748">
        <w:t>Bore- and well-</w:t>
      </w:r>
      <w:r w:rsidR="006A701C" w:rsidRPr="004D5748">
        <w:t>induced</w:t>
      </w:r>
      <w:r w:rsidR="006A701C" w:rsidRPr="004E6763">
        <w:t xml:space="preserve"> inter-aquifer connectivity</w:t>
      </w:r>
      <w:r w:rsidR="00723695" w:rsidRPr="004E6763">
        <w:t xml:space="preserve"> (the bore integrity project)</w:t>
      </w:r>
      <w:r w:rsidR="006A701C" w:rsidRPr="004E6763">
        <w:t>, and</w:t>
      </w:r>
    </w:p>
    <w:p w14:paraId="20FDC777" w14:textId="77777777" w:rsidR="006A701C" w:rsidRPr="004E6763" w:rsidRDefault="006A701C" w:rsidP="00AB2D72">
      <w:pPr>
        <w:pStyle w:val="ListParagraph"/>
        <w:numPr>
          <w:ilvl w:val="0"/>
          <w:numId w:val="46"/>
        </w:numPr>
        <w:spacing w:after="120"/>
        <w:ind w:left="426"/>
      </w:pPr>
      <w:r w:rsidRPr="004E6763">
        <w:t>Hydrology research to better include faults and aquitards in Australian regional groundwater models</w:t>
      </w:r>
      <w:r w:rsidR="00723695" w:rsidRPr="004E6763">
        <w:t xml:space="preserve"> (the faults, aquitards and models project)</w:t>
      </w:r>
      <w:r w:rsidRPr="004E6763">
        <w:t xml:space="preserve">.  </w:t>
      </w:r>
    </w:p>
    <w:p w14:paraId="42D9D761" w14:textId="77777777" w:rsidR="00D00DF3" w:rsidRDefault="00946B67" w:rsidP="004E6763">
      <w:pPr>
        <w:spacing w:after="120"/>
      </w:pPr>
      <w:r w:rsidRPr="004E6763">
        <w:lastRenderedPageBreak/>
        <w:t xml:space="preserve">These projects are being undertaken </w:t>
      </w:r>
      <w:r w:rsidR="00D00DF3" w:rsidRPr="004E6763">
        <w:t xml:space="preserve">for </w:t>
      </w:r>
      <w:r w:rsidR="005622E4">
        <w:t>the Department of the Environment and Energy</w:t>
      </w:r>
      <w:r w:rsidR="00D00DF3" w:rsidRPr="004E6763">
        <w:t xml:space="preserve"> </w:t>
      </w:r>
      <w:r w:rsidRPr="004E6763">
        <w:t xml:space="preserve">by CSIRO and </w:t>
      </w:r>
      <w:r w:rsidR="00AB2D72">
        <w:t xml:space="preserve">research </w:t>
      </w:r>
      <w:r w:rsidRPr="004E6763">
        <w:t>partners Flinders University and University of Queensland.</w:t>
      </w:r>
    </w:p>
    <w:p w14:paraId="6D9E2012" w14:textId="2C68B60A" w:rsidR="00B04264" w:rsidRPr="00F701A9" w:rsidRDefault="00EA5092" w:rsidP="004E6763">
      <w:pPr>
        <w:spacing w:after="120"/>
        <w:rPr>
          <w:b/>
          <w:color w:val="000000" w:themeColor="text1"/>
        </w:rPr>
      </w:pPr>
      <w:r>
        <w:rPr>
          <w:b/>
          <w:color w:val="000000" w:themeColor="text1"/>
        </w:rPr>
        <w:t>Bore- and well-</w:t>
      </w:r>
      <w:r w:rsidR="00B04264" w:rsidRPr="00F701A9">
        <w:rPr>
          <w:b/>
          <w:color w:val="000000" w:themeColor="text1"/>
        </w:rPr>
        <w:t>induced inter-aquifer connectivity</w:t>
      </w:r>
    </w:p>
    <w:p w14:paraId="6641318C" w14:textId="45E939F2" w:rsidR="000F2077" w:rsidRPr="004E6763" w:rsidRDefault="00723695" w:rsidP="004E6763">
      <w:pPr>
        <w:spacing w:after="120"/>
      </w:pPr>
      <w:r w:rsidRPr="004E6763">
        <w:t xml:space="preserve">The bore integrity project </w:t>
      </w:r>
      <w:proofErr w:type="spellStart"/>
      <w:r w:rsidR="00BA2C84" w:rsidRPr="004E6763">
        <w:t>recognises</w:t>
      </w:r>
      <w:proofErr w:type="spellEnd"/>
      <w:r w:rsidR="00BA2C84" w:rsidRPr="004E6763">
        <w:t xml:space="preserve"> that poorly constructed or abandoned water bores, exploration holes and coal seam gas wells are potential pathways for propagating impacts of deep groundwater extraction to shallower aquifers and surface environments. It defines a range of bore ‘failure’ types and explores numerical methods for quantifying </w:t>
      </w:r>
      <w:r w:rsidR="000F2077" w:rsidRPr="004E6763">
        <w:t xml:space="preserve">flow through ‘leaky’ bores, and the potential impacts of such flows on predictions of groundwater flow and impact assessment. </w:t>
      </w:r>
    </w:p>
    <w:p w14:paraId="6E16ADFC" w14:textId="77777777" w:rsidR="00B04264" w:rsidRPr="00B04264" w:rsidRDefault="00B04264" w:rsidP="004E6763">
      <w:pPr>
        <w:spacing w:after="120"/>
        <w:rPr>
          <w:b/>
        </w:rPr>
      </w:pPr>
      <w:r w:rsidRPr="00B04264">
        <w:rPr>
          <w:b/>
        </w:rPr>
        <w:t>Hydrology research to better include faults and aquitards in Australian regional groundwater models</w:t>
      </w:r>
    </w:p>
    <w:p w14:paraId="771D8C7D" w14:textId="77777777" w:rsidR="00946B67" w:rsidRPr="004E6763" w:rsidRDefault="000F2077" w:rsidP="004E6763">
      <w:pPr>
        <w:spacing w:after="120"/>
      </w:pPr>
      <w:r w:rsidRPr="004E6763">
        <w:t>The fault</w:t>
      </w:r>
      <w:r w:rsidR="00946B67" w:rsidRPr="004E6763">
        <w:t xml:space="preserve">s, aquitards and models project was developed to test and demonstrate methods for </w:t>
      </w:r>
      <w:proofErr w:type="spellStart"/>
      <w:r w:rsidR="00946B67" w:rsidRPr="004E6763">
        <w:t>conceptualising</w:t>
      </w:r>
      <w:proofErr w:type="spellEnd"/>
      <w:r w:rsidR="00946B67" w:rsidRPr="004E6763">
        <w:t xml:space="preserve"> faults and aquitards, and for representing them in numerical groundwater models. Aquitards, by definition, are barriers to groundwater flow</w:t>
      </w:r>
      <w:r w:rsidR="00D00DF3" w:rsidRPr="004E6763">
        <w:t xml:space="preserve">, and within numerical models can have a large influence on predictions of impacts being transmitted from deep to shallow aquifers. However, due partly to their poor water supply potential, there is often a lack of data on their hydraulic properties. </w:t>
      </w:r>
      <w:r w:rsidR="00F234A8" w:rsidRPr="004E6763">
        <w:t xml:space="preserve">The project identifies, demonstrates and tests a range of methods for </w:t>
      </w:r>
      <w:proofErr w:type="spellStart"/>
      <w:r w:rsidR="00F234A8" w:rsidRPr="004E6763">
        <w:t>characterising</w:t>
      </w:r>
      <w:proofErr w:type="spellEnd"/>
      <w:r w:rsidR="00F234A8" w:rsidRPr="004E6763">
        <w:t xml:space="preserve"> aquitards and determining their hydraulic properties</w:t>
      </w:r>
      <w:r w:rsidR="008C22BB" w:rsidRPr="004E6763">
        <w:t>, usin</w:t>
      </w:r>
      <w:r w:rsidR="005622E4">
        <w:t>g aquitard examples and data fr</w:t>
      </w:r>
      <w:r w:rsidR="008C22BB" w:rsidRPr="004E6763">
        <w:t xml:space="preserve">om the </w:t>
      </w:r>
      <w:proofErr w:type="spellStart"/>
      <w:r w:rsidR="008C22BB" w:rsidRPr="004E6763">
        <w:t>Gunnedah</w:t>
      </w:r>
      <w:proofErr w:type="spellEnd"/>
      <w:r w:rsidR="008C22BB" w:rsidRPr="004E6763">
        <w:t xml:space="preserve"> Basin, N</w:t>
      </w:r>
      <w:r w:rsidR="005622E4">
        <w:t>ew South Wales.</w:t>
      </w:r>
    </w:p>
    <w:p w14:paraId="43A37FA3" w14:textId="14BC62D7" w:rsidR="000630AC" w:rsidRDefault="00EC74BE" w:rsidP="004E6763">
      <w:pPr>
        <w:spacing w:after="0"/>
      </w:pPr>
      <w:r>
        <w:rPr>
          <w:rFonts w:ascii="Times New Roman" w:hAnsi="Times New Roman" w:cs="Times New Roman"/>
          <w:noProof/>
          <w:lang w:val="en-AU" w:eastAsia="en-AU"/>
        </w:rPr>
        <w:drawing>
          <wp:anchor distT="0" distB="0" distL="114300" distR="114300" simplePos="0" relativeHeight="251817984" behindDoc="1" locked="0" layoutInCell="1" allowOverlap="1" wp14:anchorId="7105355A" wp14:editId="2FA5F55E">
            <wp:simplePos x="0" y="0"/>
            <wp:positionH relativeFrom="column">
              <wp:posOffset>1514475</wp:posOffset>
            </wp:positionH>
            <wp:positionV relativeFrom="paragraph">
              <wp:posOffset>665480</wp:posOffset>
            </wp:positionV>
            <wp:extent cx="4317365" cy="3823335"/>
            <wp:effectExtent l="0" t="0" r="6985" b="5715"/>
            <wp:wrapTight wrapText="bothSides">
              <wp:wrapPolygon edited="0">
                <wp:start x="0" y="0"/>
                <wp:lineTo x="0" y="21525"/>
                <wp:lineTo x="21540" y="21525"/>
                <wp:lineTo x="21540"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7365" cy="3823335"/>
                    </a:xfrm>
                    <a:prstGeom prst="rect">
                      <a:avLst/>
                    </a:prstGeom>
                    <a:noFill/>
                  </pic:spPr>
                </pic:pic>
              </a:graphicData>
            </a:graphic>
            <wp14:sizeRelH relativeFrom="page">
              <wp14:pctWidth>0</wp14:pctWidth>
            </wp14:sizeRelH>
            <wp14:sizeRelV relativeFrom="page">
              <wp14:pctHeight>0</wp14:pctHeight>
            </wp14:sizeRelV>
          </wp:anchor>
        </w:drawing>
      </w:r>
      <w:r w:rsidR="00F234A8" w:rsidRPr="004E6763">
        <w:t>Faults can have a range of properties, from being barriers to groundwater flow, conduits for flow, or both barriers to cross-fault flow and conduits for flow along the fault plane</w:t>
      </w:r>
      <w:r w:rsidR="00B02189" w:rsidRPr="004E6763">
        <w:t xml:space="preserve">. However, whilst there is a significant history of fault </w:t>
      </w:r>
      <w:proofErr w:type="spellStart"/>
      <w:r w:rsidR="00B02189" w:rsidRPr="004E6763">
        <w:t>conceptualisation</w:t>
      </w:r>
      <w:proofErr w:type="spellEnd"/>
      <w:r w:rsidR="00B02189" w:rsidRPr="004E6763">
        <w:t xml:space="preserve"> and representation in models used by the petroleum industry, they are often dealt with in groundwater models by using simple but poorly supported assumptions o</w:t>
      </w:r>
      <w:r w:rsidR="008A2292" w:rsidRPr="004E6763">
        <w:t xml:space="preserve">n their properties. This part </w:t>
      </w:r>
      <w:r w:rsidR="00B02189" w:rsidRPr="004E6763">
        <w:t>of the project identifies the current state of knowledge on fault</w:t>
      </w:r>
      <w:r w:rsidR="008A2292" w:rsidRPr="004E6763">
        <w:t xml:space="preserve">s, and </w:t>
      </w:r>
      <w:r w:rsidR="005622E4" w:rsidRPr="004E6763">
        <w:t>demonstrates</w:t>
      </w:r>
      <w:r w:rsidR="008A2292" w:rsidRPr="004E6763">
        <w:t xml:space="preserve"> a range of methods for their </w:t>
      </w:r>
      <w:proofErr w:type="spellStart"/>
      <w:r w:rsidR="008A2292" w:rsidRPr="004E6763">
        <w:t>characterisation</w:t>
      </w:r>
      <w:proofErr w:type="spellEnd"/>
      <w:r w:rsidR="008A2292" w:rsidRPr="004E6763">
        <w:t xml:space="preserve"> and inclusion in numerical groundwater models, using</w:t>
      </w:r>
      <w:r w:rsidR="008C22BB" w:rsidRPr="004E6763">
        <w:t xml:space="preserve"> example faults and data from </w:t>
      </w:r>
      <w:r w:rsidR="008A2292" w:rsidRPr="004E6763">
        <w:t>the Gloucester Basin</w:t>
      </w:r>
      <w:r w:rsidR="008C22BB" w:rsidRPr="004E6763">
        <w:t>, N</w:t>
      </w:r>
      <w:r w:rsidR="005622E4">
        <w:t xml:space="preserve">ew </w:t>
      </w:r>
      <w:r w:rsidR="008C22BB" w:rsidRPr="004E6763">
        <w:t>S</w:t>
      </w:r>
      <w:r w:rsidR="005622E4">
        <w:t xml:space="preserve">outh </w:t>
      </w:r>
      <w:r w:rsidR="008C22BB" w:rsidRPr="004E6763">
        <w:t>W</w:t>
      </w:r>
      <w:r w:rsidR="005622E4">
        <w:t>ales</w:t>
      </w:r>
      <w:r w:rsidR="00B02189" w:rsidRPr="004E6763">
        <w:t xml:space="preserve">. </w:t>
      </w:r>
    </w:p>
    <w:p w14:paraId="72645D2A" w14:textId="7AADA1BE" w:rsidR="000630AC" w:rsidRDefault="00EC74BE" w:rsidP="004E6763">
      <w:pPr>
        <w:spacing w:after="0"/>
      </w:pPr>
      <w:r>
        <w:rPr>
          <w:i/>
          <w:noProof/>
          <w:sz w:val="22"/>
          <w:szCs w:val="22"/>
          <w:lang w:val="en-AU" w:eastAsia="en-AU"/>
        </w:rPr>
        <mc:AlternateContent>
          <mc:Choice Requires="wps">
            <w:drawing>
              <wp:anchor distT="0" distB="0" distL="114300" distR="114300" simplePos="0" relativeHeight="251820032" behindDoc="0" locked="0" layoutInCell="1" allowOverlap="1" wp14:anchorId="6FDCA000" wp14:editId="35F0C526">
                <wp:simplePos x="0" y="0"/>
                <wp:positionH relativeFrom="column">
                  <wp:posOffset>1579245</wp:posOffset>
                </wp:positionH>
                <wp:positionV relativeFrom="paragraph">
                  <wp:posOffset>33655</wp:posOffset>
                </wp:positionV>
                <wp:extent cx="4346575" cy="565785"/>
                <wp:effectExtent l="13335" t="9525" r="12065" b="571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565785"/>
                        </a:xfrm>
                        <a:prstGeom prst="rect">
                          <a:avLst/>
                        </a:prstGeom>
                        <a:solidFill>
                          <a:srgbClr val="FFFFFF"/>
                        </a:solidFill>
                        <a:ln w="9525">
                          <a:solidFill>
                            <a:schemeClr val="bg1">
                              <a:lumMod val="100000"/>
                              <a:lumOff val="0"/>
                            </a:schemeClr>
                          </a:solidFill>
                          <a:miter lim="800000"/>
                          <a:headEnd/>
                          <a:tailEnd/>
                        </a:ln>
                      </wps:spPr>
                      <wps:txbx>
                        <w:txbxContent>
                          <w:p w14:paraId="04B84B97" w14:textId="77777777" w:rsidR="00571C34" w:rsidRPr="0043255D" w:rsidRDefault="00571C34" w:rsidP="00745106">
                            <w:pPr>
                              <w:spacing w:after="0"/>
                              <w:rPr>
                                <w:i/>
                                <w:sz w:val="20"/>
                                <w:szCs w:val="20"/>
                              </w:rPr>
                            </w:pPr>
                            <w:r w:rsidRPr="0043255D">
                              <w:rPr>
                                <w:i/>
                                <w:sz w:val="20"/>
                                <w:szCs w:val="20"/>
                              </w:rPr>
                              <w:t xml:space="preserve">Conceptual model of potential groundwater flow through </w:t>
                            </w:r>
                          </w:p>
                          <w:p w14:paraId="2D388AB7" w14:textId="77777777" w:rsidR="00571C34" w:rsidRPr="0043255D" w:rsidRDefault="00571C34" w:rsidP="0043255D">
                            <w:pPr>
                              <w:spacing w:after="0"/>
                              <w:rPr>
                                <w:sz w:val="20"/>
                                <w:szCs w:val="20"/>
                              </w:rPr>
                            </w:pPr>
                            <w:r w:rsidRPr="0043255D">
                              <w:rPr>
                                <w:i/>
                                <w:sz w:val="20"/>
                                <w:szCs w:val="20"/>
                              </w:rPr>
                              <w:t xml:space="preserve">1) </w:t>
                            </w:r>
                            <w:proofErr w:type="gramStart"/>
                            <w:r w:rsidRPr="0043255D">
                              <w:rPr>
                                <w:i/>
                                <w:sz w:val="20"/>
                                <w:szCs w:val="20"/>
                              </w:rPr>
                              <w:t>rock</w:t>
                            </w:r>
                            <w:proofErr w:type="gramEnd"/>
                            <w:r w:rsidRPr="0043255D">
                              <w:rPr>
                                <w:i/>
                                <w:sz w:val="20"/>
                                <w:szCs w:val="20"/>
                              </w:rPr>
                              <w:t xml:space="preserve"> fractures; 2) a highly permeable fault zone and 3) a poorly sealed bore. </w:t>
                            </w:r>
                            <w:r w:rsidRPr="0043255D">
                              <w:rPr>
                                <w:sz w:val="20"/>
                                <w:szCs w:val="20"/>
                              </w:rPr>
                              <w:t xml:space="preserve">  </w:t>
                            </w:r>
                            <w:r w:rsidRPr="0043255D">
                              <w:rPr>
                                <w:i/>
                                <w:sz w:val="20"/>
                                <w:szCs w:val="20"/>
                              </w:rPr>
                              <w:t>Diagram courtesy of CSIRO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DCA000" id="Text Box 25" o:spid="_x0000_s1035" type="#_x0000_t202" style="position:absolute;margin-left:124.35pt;margin-top:2.65pt;width:342.25pt;height:44.55pt;z-index:25182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" strokecolor="white [3212]">
                <v:textbox style="mso-fit-shape-to-text:t">
                  <w:txbxContent>
                    <w:p w14:paraId="04B84B97" w14:textId="77777777" w:rsidR="00571C34" w:rsidRPr="0043255D" w:rsidRDefault="00571C34" w:rsidP="00745106">
                      <w:pPr>
                        <w:spacing w:after="0"/>
                        <w:rPr>
                          <w:i/>
                          <w:sz w:val="20"/>
                          <w:szCs w:val="20"/>
                        </w:rPr>
                      </w:pPr>
                      <w:r w:rsidRPr="0043255D">
                        <w:rPr>
                          <w:i/>
                          <w:sz w:val="20"/>
                          <w:szCs w:val="20"/>
                        </w:rPr>
                        <w:t xml:space="preserve">Conceptual model of potential groundwater flow through </w:t>
                      </w:r>
                    </w:p>
                    <w:p w14:paraId="2D388AB7" w14:textId="77777777" w:rsidR="00571C34" w:rsidRPr="0043255D" w:rsidRDefault="00571C34" w:rsidP="0043255D">
                      <w:pPr>
                        <w:spacing w:after="0"/>
                        <w:rPr>
                          <w:sz w:val="20"/>
                          <w:szCs w:val="20"/>
                        </w:rPr>
                      </w:pPr>
                      <w:r w:rsidRPr="0043255D">
                        <w:rPr>
                          <w:i/>
                          <w:sz w:val="20"/>
                          <w:szCs w:val="20"/>
                        </w:rPr>
                        <w:t xml:space="preserve">1) </w:t>
                      </w:r>
                      <w:proofErr w:type="gramStart"/>
                      <w:r w:rsidRPr="0043255D">
                        <w:rPr>
                          <w:i/>
                          <w:sz w:val="20"/>
                          <w:szCs w:val="20"/>
                        </w:rPr>
                        <w:t>rock</w:t>
                      </w:r>
                      <w:proofErr w:type="gramEnd"/>
                      <w:r w:rsidRPr="0043255D">
                        <w:rPr>
                          <w:i/>
                          <w:sz w:val="20"/>
                          <w:szCs w:val="20"/>
                        </w:rPr>
                        <w:t xml:space="preserve"> fractures; 2) a highly permeable fault zone and 3) a poorly sealed bore. </w:t>
                      </w:r>
                      <w:r w:rsidRPr="0043255D">
                        <w:rPr>
                          <w:sz w:val="20"/>
                          <w:szCs w:val="20"/>
                        </w:rPr>
                        <w:t xml:space="preserve">  </w:t>
                      </w:r>
                      <w:r w:rsidRPr="0043255D">
                        <w:rPr>
                          <w:i/>
                          <w:sz w:val="20"/>
                          <w:szCs w:val="20"/>
                        </w:rPr>
                        <w:t>Diagram courtesy of CSIRO</w:t>
                      </w:r>
                    </w:p>
                  </w:txbxContent>
                </v:textbox>
              </v:shape>
            </w:pict>
          </mc:Fallback>
        </mc:AlternateContent>
      </w:r>
    </w:p>
    <w:p w14:paraId="0F570301" w14:textId="77777777" w:rsidR="00745106" w:rsidRDefault="00745106" w:rsidP="00745106">
      <w:pPr>
        <w:spacing w:after="0"/>
        <w:rPr>
          <w:i/>
          <w:sz w:val="22"/>
          <w:szCs w:val="22"/>
        </w:rPr>
      </w:pPr>
      <w:r>
        <w:rPr>
          <w:rFonts w:ascii="Times New Roman" w:hAnsi="Times New Roman" w:cs="Times New Roman"/>
          <w:noProof/>
          <w:lang w:val="en-AU" w:eastAsia="en-AU"/>
        </w:rPr>
        <w:drawing>
          <wp:anchor distT="0" distB="0" distL="114300" distR="114300" simplePos="0" relativeHeight="251812864" behindDoc="0" locked="0" layoutInCell="1" allowOverlap="1" wp14:anchorId="7DF305D3" wp14:editId="6F336A28">
            <wp:simplePos x="0" y="0"/>
            <wp:positionH relativeFrom="column">
              <wp:posOffset>190500</wp:posOffset>
            </wp:positionH>
            <wp:positionV relativeFrom="paragraph">
              <wp:posOffset>4553585</wp:posOffset>
            </wp:positionV>
            <wp:extent cx="4743450" cy="4200525"/>
            <wp:effectExtent l="1905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cstate="print"/>
                    <a:srcRect/>
                    <a:stretch>
                      <a:fillRect/>
                    </a:stretch>
                  </pic:blipFill>
                  <pic:spPr bwMode="auto">
                    <a:xfrm>
                      <a:off x="0" y="0"/>
                      <a:ext cx="4743450" cy="4200525"/>
                    </a:xfrm>
                    <a:prstGeom prst="rect">
                      <a:avLst/>
                    </a:prstGeom>
                    <a:noFill/>
                  </pic:spPr>
                </pic:pic>
              </a:graphicData>
            </a:graphic>
          </wp:anchor>
        </w:drawing>
      </w:r>
      <w:r>
        <w:rPr>
          <w:rFonts w:ascii="Times New Roman" w:hAnsi="Times New Roman" w:cs="Times New Roman"/>
          <w:noProof/>
          <w:lang w:val="en-AU" w:eastAsia="en-AU"/>
        </w:rPr>
        <w:drawing>
          <wp:anchor distT="0" distB="0" distL="114300" distR="114300" simplePos="0" relativeHeight="251810816" behindDoc="0" locked="0" layoutInCell="1" allowOverlap="1" wp14:anchorId="227C8023" wp14:editId="1D4C7F15">
            <wp:simplePos x="0" y="0"/>
            <wp:positionH relativeFrom="column">
              <wp:posOffset>190500</wp:posOffset>
            </wp:positionH>
            <wp:positionV relativeFrom="paragraph">
              <wp:posOffset>4553585</wp:posOffset>
            </wp:positionV>
            <wp:extent cx="4743450" cy="4200525"/>
            <wp:effectExtent l="1905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cstate="print"/>
                    <a:srcRect/>
                    <a:stretch>
                      <a:fillRect/>
                    </a:stretch>
                  </pic:blipFill>
                  <pic:spPr bwMode="auto">
                    <a:xfrm>
                      <a:off x="0" y="0"/>
                      <a:ext cx="4743450" cy="4200525"/>
                    </a:xfrm>
                    <a:prstGeom prst="rect">
                      <a:avLst/>
                    </a:prstGeom>
                    <a:noFill/>
                  </pic:spPr>
                </pic:pic>
              </a:graphicData>
            </a:graphic>
          </wp:anchor>
        </w:drawing>
      </w:r>
    </w:p>
    <w:p w14:paraId="181B02D3" w14:textId="77777777" w:rsidR="00745106" w:rsidRDefault="00745106" w:rsidP="00745106">
      <w:pPr>
        <w:spacing w:after="0"/>
        <w:rPr>
          <w:i/>
          <w:sz w:val="22"/>
          <w:szCs w:val="22"/>
        </w:rPr>
      </w:pPr>
    </w:p>
    <w:p w14:paraId="6C36A670" w14:textId="77777777" w:rsidR="00F50DBA" w:rsidRPr="004E6763" w:rsidRDefault="00F50DBA" w:rsidP="004E6763">
      <w:pPr>
        <w:spacing w:after="0"/>
      </w:pPr>
      <w:r w:rsidRPr="004E6763">
        <w:t xml:space="preserve"> </w:t>
      </w:r>
    </w:p>
    <w:p w14:paraId="079C1878" w14:textId="77777777" w:rsidR="00F50DBA" w:rsidRDefault="00F50DBA" w:rsidP="00250849">
      <w:pPr>
        <w:pStyle w:val="ListBullet"/>
        <w:numPr>
          <w:ilvl w:val="0"/>
          <w:numId w:val="0"/>
        </w:numPr>
        <w:spacing w:after="120"/>
        <w:rPr>
          <w:rFonts w:cs="Arial"/>
          <w:sz w:val="22"/>
          <w:szCs w:val="22"/>
          <w:lang w:val="en-AU" w:eastAsia="en-US"/>
        </w:rPr>
        <w:sectPr w:rsidR="00F50DBA" w:rsidSect="00793D79">
          <w:pgSz w:w="11906" w:h="16838"/>
          <w:pgMar w:top="1245" w:right="991" w:bottom="284" w:left="1440" w:header="425" w:footer="189" w:gutter="0"/>
          <w:cols w:space="708"/>
          <w:docGrid w:linePitch="360"/>
        </w:sectPr>
      </w:pPr>
    </w:p>
    <w:p w14:paraId="0A6357CA" w14:textId="77777777" w:rsidR="00195535" w:rsidRPr="005622E4" w:rsidRDefault="008A252F" w:rsidP="00D5430B">
      <w:pPr>
        <w:pStyle w:val="ListParagraph"/>
        <w:numPr>
          <w:ilvl w:val="0"/>
          <w:numId w:val="12"/>
        </w:numPr>
        <w:spacing w:after="120"/>
        <w:outlineLvl w:val="0"/>
        <w:rPr>
          <w:rFonts w:cs="Arial"/>
          <w:b/>
          <w:color w:val="1F497D" w:themeColor="text2"/>
          <w:sz w:val="32"/>
          <w:szCs w:val="32"/>
          <w:lang w:val="en-AU" w:eastAsia="en-US"/>
        </w:rPr>
      </w:pPr>
      <w:bookmarkStart w:id="104" w:name="_Toc370399618"/>
      <w:bookmarkStart w:id="105" w:name="_Toc461101270"/>
      <w:bookmarkEnd w:id="100"/>
      <w:r w:rsidRPr="005622E4">
        <w:rPr>
          <w:rFonts w:cs="Arial"/>
          <w:b/>
          <w:color w:val="1F497D" w:themeColor="text2"/>
          <w:sz w:val="32"/>
          <w:szCs w:val="32"/>
          <w:lang w:val="en-AU" w:eastAsia="en-US"/>
        </w:rPr>
        <w:lastRenderedPageBreak/>
        <w:t>Understanding and disseminati</w:t>
      </w:r>
      <w:r w:rsidR="00CC61E9" w:rsidRPr="005622E4">
        <w:rPr>
          <w:rFonts w:cs="Arial"/>
          <w:b/>
          <w:color w:val="1F497D" w:themeColor="text2"/>
          <w:sz w:val="32"/>
          <w:szCs w:val="32"/>
          <w:lang w:val="en-AU" w:eastAsia="en-US"/>
        </w:rPr>
        <w:t>n</w:t>
      </w:r>
      <w:r w:rsidRPr="005622E4">
        <w:rPr>
          <w:rFonts w:cs="Arial"/>
          <w:b/>
          <w:color w:val="1F497D" w:themeColor="text2"/>
          <w:sz w:val="32"/>
          <w:szCs w:val="32"/>
          <w:lang w:val="en-AU" w:eastAsia="en-US"/>
        </w:rPr>
        <w:t>g</w:t>
      </w:r>
      <w:r w:rsidR="00CC61E9" w:rsidRPr="005622E4">
        <w:rPr>
          <w:rFonts w:cs="Arial"/>
          <w:b/>
          <w:color w:val="1F497D" w:themeColor="text2"/>
          <w:sz w:val="32"/>
          <w:szCs w:val="32"/>
          <w:lang w:val="en-AU" w:eastAsia="en-US"/>
        </w:rPr>
        <w:t xml:space="preserve"> scientific information</w:t>
      </w:r>
      <w:bookmarkStart w:id="106" w:name="_Toc370728535"/>
      <w:bookmarkStart w:id="107" w:name="_Toc370748559"/>
      <w:bookmarkStart w:id="108" w:name="_Toc370893813"/>
      <w:bookmarkStart w:id="109" w:name="_Toc370893942"/>
      <w:bookmarkStart w:id="110" w:name="_Toc371088373"/>
      <w:bookmarkStart w:id="111" w:name="_Toc371088696"/>
      <w:bookmarkStart w:id="112" w:name="_Toc372807853"/>
      <w:bookmarkStart w:id="113" w:name="_Toc372810471"/>
      <w:bookmarkStart w:id="114" w:name="_Toc372898025"/>
      <w:bookmarkStart w:id="115" w:name="_Toc373408234"/>
      <w:bookmarkEnd w:id="104"/>
      <w:bookmarkEnd w:id="105"/>
      <w:bookmarkEnd w:id="106"/>
      <w:bookmarkEnd w:id="107"/>
      <w:bookmarkEnd w:id="108"/>
      <w:bookmarkEnd w:id="109"/>
      <w:bookmarkEnd w:id="110"/>
      <w:bookmarkEnd w:id="111"/>
      <w:bookmarkEnd w:id="112"/>
      <w:bookmarkEnd w:id="113"/>
      <w:bookmarkEnd w:id="114"/>
      <w:bookmarkEnd w:id="115"/>
    </w:p>
    <w:p w14:paraId="202B8998" w14:textId="77777777" w:rsidR="00D50BCD" w:rsidRPr="005622E4" w:rsidRDefault="00AD0BDF" w:rsidP="00D5430B">
      <w:pPr>
        <w:pStyle w:val="ListParagraph"/>
        <w:numPr>
          <w:ilvl w:val="1"/>
          <w:numId w:val="12"/>
        </w:numPr>
        <w:spacing w:after="120"/>
        <w:outlineLvl w:val="0"/>
        <w:rPr>
          <w:rFonts w:cs="Arial"/>
          <w:b/>
          <w:color w:val="31849B" w:themeColor="accent5" w:themeShade="BF"/>
          <w:szCs w:val="22"/>
        </w:rPr>
      </w:pPr>
      <w:bookmarkStart w:id="116" w:name="_Toc370399619"/>
      <w:bookmarkStart w:id="117" w:name="_Toc461101271"/>
      <w:r w:rsidRPr="005622E4">
        <w:rPr>
          <w:rFonts w:cs="Arial"/>
          <w:b/>
          <w:color w:val="31849B" w:themeColor="accent5" w:themeShade="BF"/>
          <w:szCs w:val="22"/>
        </w:rPr>
        <w:t>Communication and publication of information</w:t>
      </w:r>
      <w:bookmarkEnd w:id="116"/>
      <w:bookmarkEnd w:id="117"/>
    </w:p>
    <w:p w14:paraId="414A6250" w14:textId="22D8F95A" w:rsidR="006B1BA2" w:rsidRPr="00140612" w:rsidRDefault="00CC61E9" w:rsidP="00F65A71">
      <w:pPr>
        <w:pStyle w:val="ListBullet"/>
        <w:numPr>
          <w:ilvl w:val="0"/>
          <w:numId w:val="0"/>
        </w:numPr>
        <w:spacing w:after="120"/>
      </w:pPr>
      <w:r w:rsidRPr="00140612">
        <w:rPr>
          <w:rFonts w:cs="Arial"/>
        </w:rPr>
        <w:t xml:space="preserve">The </w:t>
      </w:r>
      <w:r w:rsidR="00790141" w:rsidRPr="00140612">
        <w:rPr>
          <w:rFonts w:cs="Arial"/>
        </w:rPr>
        <w:t>IESC</w:t>
      </w:r>
      <w:r w:rsidR="006B1BA2" w:rsidRPr="00140612">
        <w:rPr>
          <w:rFonts w:cs="Arial"/>
        </w:rPr>
        <w:t xml:space="preserve"> </w:t>
      </w:r>
      <w:r w:rsidR="00CC046B">
        <w:rPr>
          <w:rFonts w:cs="Arial"/>
        </w:rPr>
        <w:t>plays</w:t>
      </w:r>
      <w:r w:rsidR="00CC046B" w:rsidRPr="00140612">
        <w:rPr>
          <w:rFonts w:cs="Arial"/>
        </w:rPr>
        <w:t xml:space="preserve"> </w:t>
      </w:r>
      <w:r w:rsidR="006B1BA2" w:rsidRPr="00140612">
        <w:rPr>
          <w:rFonts w:cs="Arial"/>
        </w:rPr>
        <w:t>a</w:t>
      </w:r>
      <w:r w:rsidR="00230C40">
        <w:rPr>
          <w:rFonts w:cs="Arial"/>
        </w:rPr>
        <w:t>n important</w:t>
      </w:r>
      <w:r w:rsidR="0059147F" w:rsidRPr="00140612">
        <w:rPr>
          <w:rFonts w:cs="Arial"/>
        </w:rPr>
        <w:t xml:space="preserve"> role </w:t>
      </w:r>
      <w:r w:rsidR="00CC046B">
        <w:rPr>
          <w:rFonts w:cs="Arial"/>
        </w:rPr>
        <w:t>in</w:t>
      </w:r>
      <w:r w:rsidR="00CC046B" w:rsidRPr="00140612">
        <w:rPr>
          <w:rFonts w:cs="Arial"/>
        </w:rPr>
        <w:t xml:space="preserve"> </w:t>
      </w:r>
      <w:r w:rsidR="0059147F" w:rsidRPr="00140612">
        <w:rPr>
          <w:rFonts w:cs="Arial"/>
        </w:rPr>
        <w:t>build</w:t>
      </w:r>
      <w:r w:rsidR="00CC046B">
        <w:rPr>
          <w:rFonts w:cs="Arial"/>
        </w:rPr>
        <w:t>ing</w:t>
      </w:r>
      <w:r w:rsidR="006B1BA2" w:rsidRPr="00140612">
        <w:rPr>
          <w:rFonts w:cs="Arial"/>
        </w:rPr>
        <w:t xml:space="preserve"> public confidence in the scientific evidence whic</w:t>
      </w:r>
      <w:r w:rsidR="00DF6484" w:rsidRPr="00140612">
        <w:rPr>
          <w:rFonts w:cs="Arial"/>
        </w:rPr>
        <w:t>h informs regulatory decisions</w:t>
      </w:r>
      <w:r w:rsidR="009D691B" w:rsidRPr="00140612">
        <w:rPr>
          <w:rFonts w:cs="Arial"/>
        </w:rPr>
        <w:t xml:space="preserve"> on coal seam gas and large coal mining development</w:t>
      </w:r>
      <w:r w:rsidR="00DF6484" w:rsidRPr="00140612">
        <w:rPr>
          <w:rFonts w:cs="Arial"/>
        </w:rPr>
        <w:t>.</w:t>
      </w:r>
      <w:r w:rsidR="002509CC" w:rsidRPr="00140612">
        <w:t xml:space="preserve"> </w:t>
      </w:r>
      <w:r w:rsidR="00230C40">
        <w:t>Throughout the year t</w:t>
      </w:r>
      <w:r w:rsidR="006B1BA2" w:rsidRPr="00140612">
        <w:t xml:space="preserve">he </w:t>
      </w:r>
      <w:r w:rsidR="00790141" w:rsidRPr="00140612">
        <w:t>IESC</w:t>
      </w:r>
      <w:r w:rsidR="006B1BA2" w:rsidRPr="00140612">
        <w:t xml:space="preserve"> </w:t>
      </w:r>
      <w:r w:rsidR="00230C40">
        <w:t xml:space="preserve">has worked </w:t>
      </w:r>
      <w:r w:rsidR="006B1BA2" w:rsidRPr="00140612">
        <w:t xml:space="preserve">to increase awareness of </w:t>
      </w:r>
      <w:r w:rsidR="00230C40">
        <w:t xml:space="preserve">the availability of </w:t>
      </w:r>
      <w:r w:rsidR="008A252F" w:rsidRPr="00140612">
        <w:t>its</w:t>
      </w:r>
      <w:r w:rsidR="00E21DA5" w:rsidRPr="00140612">
        <w:t xml:space="preserve"> advice</w:t>
      </w:r>
      <w:r w:rsidR="00A042F0" w:rsidRPr="004D5748">
        <w:t xml:space="preserve">, </w:t>
      </w:r>
      <w:r w:rsidR="00230C40" w:rsidRPr="004D5748">
        <w:t>to</w:t>
      </w:r>
      <w:r w:rsidR="006B1BA2" w:rsidRPr="004D5748">
        <w:t xml:space="preserve"> inform</w:t>
      </w:r>
      <w:r w:rsidR="00EA5092" w:rsidRPr="004D5748">
        <w:t xml:space="preserve"> both</w:t>
      </w:r>
      <w:r w:rsidR="006B1BA2" w:rsidRPr="004D5748">
        <w:t xml:space="preserve"> scienti</w:t>
      </w:r>
      <w:r w:rsidR="00E21DA5" w:rsidRPr="004D5748">
        <w:t>fic dialogue on</w:t>
      </w:r>
      <w:r w:rsidR="00E21DA5" w:rsidRPr="00140612">
        <w:t xml:space="preserve"> research</w:t>
      </w:r>
      <w:r w:rsidR="006B1BA2" w:rsidRPr="00140612">
        <w:t xml:space="preserve"> </w:t>
      </w:r>
      <w:r w:rsidR="00DF6484" w:rsidRPr="00140612">
        <w:t xml:space="preserve">and public </w:t>
      </w:r>
      <w:r w:rsidR="00230C40">
        <w:t>discussion</w:t>
      </w:r>
      <w:r w:rsidR="00230C40" w:rsidRPr="00140612">
        <w:t xml:space="preserve"> </w:t>
      </w:r>
      <w:r w:rsidR="00DF6484" w:rsidRPr="00140612">
        <w:t xml:space="preserve">on the potential impacts of coal seam gas and large coal mining development on water resources. </w:t>
      </w:r>
    </w:p>
    <w:p w14:paraId="5DAA6596" w14:textId="20BF385D" w:rsidR="002A5ED0" w:rsidRPr="00140612" w:rsidRDefault="002A5ED0" w:rsidP="00F65A71">
      <w:pPr>
        <w:pStyle w:val="ListBullet"/>
        <w:numPr>
          <w:ilvl w:val="0"/>
          <w:numId w:val="0"/>
        </w:numPr>
        <w:spacing w:after="120"/>
      </w:pPr>
      <w:r w:rsidRPr="00140612">
        <w:t xml:space="preserve">To </w:t>
      </w:r>
      <w:r w:rsidR="00A042F0">
        <w:t>this end</w:t>
      </w:r>
      <w:r w:rsidRPr="00140612">
        <w:t xml:space="preserve">, the IESC makes all </w:t>
      </w:r>
      <w:r w:rsidR="00904CCC">
        <w:t xml:space="preserve">of </w:t>
      </w:r>
      <w:r w:rsidRPr="00140612">
        <w:t>its advi</w:t>
      </w:r>
      <w:r w:rsidR="008E2D79">
        <w:t>ce</w:t>
      </w:r>
      <w:r w:rsidR="00B90155">
        <w:t xml:space="preserve"> on</w:t>
      </w:r>
      <w:r w:rsidR="008E2D79">
        <w:t xml:space="preserve"> </w:t>
      </w:r>
      <w:r w:rsidR="00A042F0" w:rsidRPr="00140612">
        <w:t xml:space="preserve">coal seam gas and large coal mining </w:t>
      </w:r>
      <w:r w:rsidR="00CC046B">
        <w:t>development</w:t>
      </w:r>
      <w:r w:rsidR="000E3123">
        <w:t>s</w:t>
      </w:r>
      <w:r w:rsidR="00CC046B">
        <w:t xml:space="preserve"> </w:t>
      </w:r>
      <w:r w:rsidR="008E2D79">
        <w:t>publicly available within 10 </w:t>
      </w:r>
      <w:r w:rsidRPr="00140612">
        <w:t xml:space="preserve">business days of providing it to the regulator. </w:t>
      </w:r>
      <w:r w:rsidR="00137FE6">
        <w:t>A</w:t>
      </w:r>
      <w:r w:rsidR="00186B97">
        <w:t>s the advice is</w:t>
      </w:r>
      <w:r w:rsidRPr="00140612">
        <w:t xml:space="preserve"> publicly available before decisions on</w:t>
      </w:r>
      <w:r w:rsidR="00137FE6">
        <w:t xml:space="preserve"> development proposals are made, </w:t>
      </w:r>
      <w:r w:rsidR="00137FE6" w:rsidRPr="00140612">
        <w:t xml:space="preserve">a high level of transparency and early access </w:t>
      </w:r>
      <w:r w:rsidR="002A6E30">
        <w:t>to the advice by</w:t>
      </w:r>
      <w:r w:rsidR="00137FE6" w:rsidRPr="00140612">
        <w:t xml:space="preserve"> all interested</w:t>
      </w:r>
      <w:r w:rsidR="00137FE6">
        <w:t xml:space="preserve"> parties</w:t>
      </w:r>
      <w:r w:rsidR="002A07C8">
        <w:t xml:space="preserve"> is ensured</w:t>
      </w:r>
      <w:r w:rsidR="00137FE6">
        <w:t>.</w:t>
      </w:r>
      <w:r w:rsidR="00E34DA0" w:rsidRPr="00E34DA0">
        <w:rPr>
          <w:rFonts w:ascii="Verdana" w:hAnsi="Verdana"/>
          <w:sz w:val="22"/>
          <w:szCs w:val="22"/>
        </w:rPr>
        <w:t xml:space="preserve"> </w:t>
      </w:r>
    </w:p>
    <w:p w14:paraId="6D08131E" w14:textId="62E21050" w:rsidR="009D691B" w:rsidRDefault="00EA5092">
      <w:pPr>
        <w:spacing w:after="120"/>
        <w:ind w:right="-7"/>
        <w:rPr>
          <w:rFonts w:cs="Arial"/>
          <w:sz w:val="22"/>
          <w:szCs w:val="22"/>
        </w:rPr>
      </w:pPr>
      <w:r>
        <w:rPr>
          <w:noProof/>
          <w:lang w:val="en-AU" w:eastAsia="en-AU"/>
        </w:rPr>
        <w:drawing>
          <wp:anchor distT="0" distB="0" distL="114300" distR="114300" simplePos="0" relativeHeight="251805696" behindDoc="1" locked="0" layoutInCell="1" allowOverlap="1" wp14:anchorId="1AB3FD3B" wp14:editId="764CB55C">
            <wp:simplePos x="0" y="0"/>
            <wp:positionH relativeFrom="margin">
              <wp:align>right</wp:align>
            </wp:positionH>
            <wp:positionV relativeFrom="line">
              <wp:posOffset>24765</wp:posOffset>
            </wp:positionV>
            <wp:extent cx="2383790" cy="1711325"/>
            <wp:effectExtent l="0" t="0" r="0" b="3175"/>
            <wp:wrapTight wrapText="bothSides">
              <wp:wrapPolygon edited="0">
                <wp:start x="0" y="0"/>
                <wp:lineTo x="0" y="21400"/>
                <wp:lineTo x="21404" y="21400"/>
                <wp:lineTo x="21404" y="0"/>
                <wp:lineTo x="0" y="0"/>
              </wp:wrapPolygon>
            </wp:wrapTight>
            <wp:docPr id="4" name="Picture 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49"/>
                    </pic:cNvPr>
                    <pic:cNvPicPr>
                      <a:picLocks noChangeAspect="1" noChangeArrowheads="1"/>
                    </pic:cNvPicPr>
                  </pic:nvPicPr>
                  <pic:blipFill>
                    <a:blip r:embed="rId50" cstate="print"/>
                    <a:srcRect/>
                    <a:stretch>
                      <a:fillRect/>
                    </a:stretch>
                  </pic:blipFill>
                  <pic:spPr bwMode="auto">
                    <a:xfrm>
                      <a:off x="0" y="0"/>
                      <a:ext cx="2383790" cy="1711325"/>
                    </a:xfrm>
                    <a:prstGeom prst="rect">
                      <a:avLst/>
                    </a:prstGeom>
                    <a:noFill/>
                    <a:ln w="9525">
                      <a:noFill/>
                      <a:miter lim="800000"/>
                      <a:headEnd/>
                      <a:tailEnd/>
                    </a:ln>
                  </pic:spPr>
                </pic:pic>
              </a:graphicData>
            </a:graphic>
          </wp:anchor>
        </w:drawing>
      </w:r>
      <w:r w:rsidR="00CC61E9" w:rsidRPr="00140612">
        <w:rPr>
          <w:rFonts w:cs="Arial"/>
        </w:rPr>
        <w:t>Th</w:t>
      </w:r>
      <w:r w:rsidR="006B1BA2" w:rsidRPr="00140612">
        <w:rPr>
          <w:rFonts w:cs="Arial"/>
        </w:rPr>
        <w:t xml:space="preserve">e </w:t>
      </w:r>
      <w:r w:rsidR="00790141" w:rsidRPr="00140612">
        <w:rPr>
          <w:rFonts w:cs="Arial"/>
        </w:rPr>
        <w:t>IESC</w:t>
      </w:r>
      <w:r w:rsidR="0084005D" w:rsidRPr="00140612">
        <w:rPr>
          <w:rFonts w:cs="Arial"/>
        </w:rPr>
        <w:t>’s</w:t>
      </w:r>
      <w:r w:rsidR="00CA2552" w:rsidRPr="00140612">
        <w:rPr>
          <w:rFonts w:cs="Arial"/>
        </w:rPr>
        <w:t xml:space="preserve"> website</w:t>
      </w:r>
      <w:r w:rsidR="006B1BA2" w:rsidRPr="00140612">
        <w:rPr>
          <w:rFonts w:cs="Arial"/>
        </w:rPr>
        <w:t xml:space="preserve"> is an important tool for communicating and </w:t>
      </w:r>
      <w:r w:rsidR="00EC536F" w:rsidRPr="00140612">
        <w:rPr>
          <w:rFonts w:cs="Arial"/>
        </w:rPr>
        <w:t xml:space="preserve">publishing </w:t>
      </w:r>
      <w:r w:rsidR="006B1BA2" w:rsidRPr="00140612">
        <w:rPr>
          <w:rFonts w:cs="Arial"/>
        </w:rPr>
        <w:t>information</w:t>
      </w:r>
      <w:r w:rsidR="00E4001C" w:rsidRPr="00140612">
        <w:rPr>
          <w:rFonts w:cs="Arial"/>
        </w:rPr>
        <w:t xml:space="preserve"> and is available at</w:t>
      </w:r>
      <w:r w:rsidR="00967F65">
        <w:rPr>
          <w:rFonts w:cs="Arial"/>
          <w:sz w:val="22"/>
          <w:szCs w:val="22"/>
        </w:rPr>
        <w:t>:</w:t>
      </w:r>
      <w:r w:rsidR="00790141">
        <w:t xml:space="preserve"> </w:t>
      </w:r>
      <w:hyperlink r:id="rId51" w:history="1">
        <w:r w:rsidR="00904CCC" w:rsidRPr="005007B4">
          <w:rPr>
            <w:rStyle w:val="Hyperlink"/>
            <w:sz w:val="22"/>
            <w:szCs w:val="22"/>
          </w:rPr>
          <w:t>www.iesc.environment.gov.au</w:t>
        </w:r>
      </w:hyperlink>
      <w:r w:rsidR="006B1BA2" w:rsidRPr="00790141">
        <w:rPr>
          <w:rFonts w:cs="Arial"/>
          <w:sz w:val="22"/>
          <w:szCs w:val="22"/>
        </w:rPr>
        <w:t xml:space="preserve"> </w:t>
      </w:r>
    </w:p>
    <w:p w14:paraId="69D247C1" w14:textId="77777777" w:rsidR="00E8526F" w:rsidRPr="00140612" w:rsidRDefault="006B1BA2" w:rsidP="00BC12A9">
      <w:pPr>
        <w:spacing w:after="120"/>
        <w:ind w:right="-7"/>
        <w:rPr>
          <w:rFonts w:cs="Arial"/>
        </w:rPr>
      </w:pPr>
      <w:r w:rsidRPr="00140612">
        <w:rPr>
          <w:rFonts w:cs="Arial"/>
        </w:rPr>
        <w:t>The website</w:t>
      </w:r>
      <w:r w:rsidR="00CA2552" w:rsidRPr="00140612">
        <w:rPr>
          <w:rFonts w:cs="Arial"/>
        </w:rPr>
        <w:t xml:space="preserve"> contai</w:t>
      </w:r>
      <w:r w:rsidR="00CC61E9" w:rsidRPr="00140612">
        <w:rPr>
          <w:rFonts w:cs="Arial"/>
        </w:rPr>
        <w:t xml:space="preserve">ns: </w:t>
      </w:r>
    </w:p>
    <w:p w14:paraId="431799A5" w14:textId="77777777" w:rsidR="00E8526F" w:rsidRPr="00140612" w:rsidRDefault="00CC61E9" w:rsidP="00821ECD">
      <w:pPr>
        <w:pStyle w:val="ListBullet"/>
        <w:spacing w:after="60"/>
      </w:pPr>
      <w:r w:rsidRPr="00140612">
        <w:t>agendas and minutes for all meetings</w:t>
      </w:r>
      <w:r w:rsidR="00184BB0">
        <w:t>;</w:t>
      </w:r>
    </w:p>
    <w:p w14:paraId="7B6E234F" w14:textId="77777777" w:rsidR="00E8526F" w:rsidRDefault="00A042F0" w:rsidP="00821ECD">
      <w:pPr>
        <w:pStyle w:val="ListBullet"/>
        <w:spacing w:after="60"/>
      </w:pPr>
      <w:r>
        <w:t xml:space="preserve">all of </w:t>
      </w:r>
      <w:r w:rsidR="002509CC" w:rsidRPr="00140612">
        <w:t xml:space="preserve">the </w:t>
      </w:r>
      <w:r w:rsidR="00790141" w:rsidRPr="00140612">
        <w:t>IESC</w:t>
      </w:r>
      <w:r w:rsidR="002509CC" w:rsidRPr="00140612">
        <w:t xml:space="preserve">’s </w:t>
      </w:r>
      <w:r w:rsidR="00CC61E9" w:rsidRPr="00140612">
        <w:t>advice on coal seam gas and large coal mining development pro</w:t>
      </w:r>
      <w:r w:rsidR="002509CC" w:rsidRPr="00140612">
        <w:t>posals</w:t>
      </w:r>
      <w:r>
        <w:t>, and that of the Interim IESC</w:t>
      </w:r>
      <w:r w:rsidR="00184BB0">
        <w:t>;</w:t>
      </w:r>
    </w:p>
    <w:p w14:paraId="4B4D7BC5" w14:textId="77777777" w:rsidR="002A07C8" w:rsidRPr="00140612" w:rsidRDefault="002A07C8" w:rsidP="00821ECD">
      <w:pPr>
        <w:pStyle w:val="ListBullet"/>
        <w:spacing w:after="60"/>
      </w:pPr>
      <w:r>
        <w:t xml:space="preserve">the Information Guidelines which </w:t>
      </w:r>
      <w:r w:rsidR="00D15ADC">
        <w:t>outline the information considered necessary to enable the IESC to provide robust scientific</w:t>
      </w:r>
      <w:r w:rsidR="00F90FBA">
        <w:t xml:space="preserve"> advice to government regulators;</w:t>
      </w:r>
    </w:p>
    <w:p w14:paraId="769207F5" w14:textId="2FA991CB" w:rsidR="00E8526F" w:rsidRPr="00140612" w:rsidRDefault="006B1BA2" w:rsidP="00821ECD">
      <w:pPr>
        <w:pStyle w:val="ListBullet"/>
        <w:spacing w:after="60"/>
      </w:pPr>
      <w:r w:rsidRPr="00140612">
        <w:t xml:space="preserve">information on </w:t>
      </w:r>
      <w:r w:rsidR="000E3123">
        <w:t xml:space="preserve">the </w:t>
      </w:r>
      <w:r w:rsidR="00C90AB9" w:rsidRPr="00140612">
        <w:t>b</w:t>
      </w:r>
      <w:r w:rsidR="00691800" w:rsidRPr="00140612">
        <w:t>ior</w:t>
      </w:r>
      <w:r w:rsidR="00C90AB9" w:rsidRPr="00140612">
        <w:t>egional a</w:t>
      </w:r>
      <w:r w:rsidR="0079456D" w:rsidRPr="00140612">
        <w:t>ssessment</w:t>
      </w:r>
      <w:r w:rsidR="00E21DA5" w:rsidRPr="00140612">
        <w:t>s</w:t>
      </w:r>
      <w:r w:rsidR="00C90AB9" w:rsidRPr="00140612">
        <w:t xml:space="preserve"> and </w:t>
      </w:r>
      <w:r w:rsidR="000E3123">
        <w:t xml:space="preserve">other priority </w:t>
      </w:r>
      <w:r w:rsidR="00C90AB9" w:rsidRPr="00140612">
        <w:t>r</w:t>
      </w:r>
      <w:r w:rsidR="0079456D" w:rsidRPr="00140612">
        <w:t>esearch</w:t>
      </w:r>
      <w:r w:rsidR="00E83E87">
        <w:t>, including web </w:t>
      </w:r>
      <w:r w:rsidR="00A15C3B">
        <w:t xml:space="preserve">links to </w:t>
      </w:r>
      <w:r w:rsidR="00E83E87">
        <w:t>further</w:t>
      </w:r>
      <w:r w:rsidR="00A15C3B">
        <w:t xml:space="preserve"> information on the </w:t>
      </w:r>
      <w:r w:rsidR="0001002B">
        <w:t xml:space="preserve">Australian Government </w:t>
      </w:r>
      <w:r w:rsidR="00A15C3B">
        <w:t>Department of the Environment</w:t>
      </w:r>
      <w:r w:rsidR="005622E4">
        <w:t xml:space="preserve"> and Energy</w:t>
      </w:r>
      <w:r w:rsidR="00B8058A">
        <w:t xml:space="preserve"> and the bioregional a</w:t>
      </w:r>
      <w:r w:rsidR="00A15C3B">
        <w:t>ssessment’s websites</w:t>
      </w:r>
      <w:r w:rsidR="00184BB0">
        <w:t>; and</w:t>
      </w:r>
    </w:p>
    <w:p w14:paraId="5B484893" w14:textId="77777777" w:rsidR="009E0479" w:rsidRDefault="00691800">
      <w:pPr>
        <w:pStyle w:val="ListBullet"/>
        <w:spacing w:after="60"/>
        <w:rPr>
          <w:rFonts w:cs="Arial"/>
        </w:rPr>
      </w:pPr>
      <w:proofErr w:type="gramStart"/>
      <w:r w:rsidRPr="00140612">
        <w:t>other</w:t>
      </w:r>
      <w:proofErr w:type="gramEnd"/>
      <w:r w:rsidRPr="00140612">
        <w:t xml:space="preserve"> publications</w:t>
      </w:r>
      <w:r w:rsidR="002A6E30">
        <w:t>,</w:t>
      </w:r>
      <w:r w:rsidRPr="00140612">
        <w:t xml:space="preserve"> </w:t>
      </w:r>
      <w:r w:rsidR="002A07C8">
        <w:t>includ</w:t>
      </w:r>
      <w:r w:rsidR="002A6E30">
        <w:t>ing</w:t>
      </w:r>
      <w:r w:rsidR="002A07C8">
        <w:t xml:space="preserve"> </w:t>
      </w:r>
      <w:r w:rsidRPr="00140612">
        <w:t>fact sheets</w:t>
      </w:r>
      <w:r w:rsidR="000E3123">
        <w:t xml:space="preserve"> </w:t>
      </w:r>
      <w:bookmarkStart w:id="118" w:name="_Toc370399620"/>
      <w:r w:rsidR="00417F37" w:rsidRPr="00140612">
        <w:rPr>
          <w:rFonts w:cs="Arial"/>
        </w:rPr>
        <w:t>on key scientific i</w:t>
      </w:r>
      <w:r w:rsidR="00D95653" w:rsidRPr="00140612">
        <w:rPr>
          <w:rFonts w:cs="Arial"/>
        </w:rPr>
        <w:t>ssues associated with the water-</w:t>
      </w:r>
      <w:r w:rsidR="00417F37" w:rsidRPr="00140612">
        <w:rPr>
          <w:rFonts w:cs="Arial"/>
        </w:rPr>
        <w:t>related impacts of coal seam gas an</w:t>
      </w:r>
      <w:r w:rsidR="00DF57FC" w:rsidRPr="00140612">
        <w:rPr>
          <w:rFonts w:cs="Arial"/>
        </w:rPr>
        <w:t>d large coal mining development</w:t>
      </w:r>
      <w:r w:rsidR="00C12704" w:rsidRPr="00140612">
        <w:rPr>
          <w:rFonts w:cs="Arial"/>
        </w:rPr>
        <w:t>.</w:t>
      </w:r>
      <w:r w:rsidR="00DF57FC" w:rsidRPr="00140612">
        <w:rPr>
          <w:rFonts w:cs="Arial"/>
        </w:rPr>
        <w:t xml:space="preserve"> </w:t>
      </w:r>
    </w:p>
    <w:p w14:paraId="7F1511EE" w14:textId="77777777" w:rsidR="00C611ED" w:rsidRPr="00512FF5" w:rsidRDefault="00C611ED" w:rsidP="00C611ED">
      <w:pPr>
        <w:pStyle w:val="ListParagraph"/>
        <w:numPr>
          <w:ilvl w:val="1"/>
          <w:numId w:val="12"/>
        </w:numPr>
        <w:spacing w:after="120"/>
        <w:outlineLvl w:val="0"/>
        <w:rPr>
          <w:rFonts w:cs="Arial"/>
          <w:b/>
          <w:color w:val="31849B" w:themeColor="accent5" w:themeShade="BF"/>
          <w:szCs w:val="22"/>
        </w:rPr>
      </w:pPr>
      <w:bookmarkStart w:id="119" w:name="_Toc461101272"/>
      <w:bookmarkEnd w:id="118"/>
      <w:r w:rsidRPr="00512FF5">
        <w:rPr>
          <w:rFonts w:cs="Arial"/>
          <w:b/>
          <w:color w:val="31849B" w:themeColor="accent5" w:themeShade="BF"/>
          <w:szCs w:val="22"/>
        </w:rPr>
        <w:t>Stakeholder Engagement Priorities</w:t>
      </w:r>
      <w:bookmarkEnd w:id="119"/>
    </w:p>
    <w:p w14:paraId="665DD231" w14:textId="77777777" w:rsidR="00C611ED" w:rsidRPr="000632FD" w:rsidRDefault="006335AB" w:rsidP="000632FD">
      <w:pPr>
        <w:pStyle w:val="ListBullet"/>
        <w:numPr>
          <w:ilvl w:val="0"/>
          <w:numId w:val="0"/>
        </w:numPr>
        <w:spacing w:after="120"/>
        <w:rPr>
          <w:rFonts w:cs="Arial"/>
        </w:rPr>
      </w:pPr>
      <w:r>
        <w:rPr>
          <w:rFonts w:cs="Arial"/>
        </w:rPr>
        <w:t>C</w:t>
      </w:r>
      <w:r w:rsidR="00512FF5">
        <w:rPr>
          <w:rFonts w:cs="Arial"/>
        </w:rPr>
        <w:t>ommunication and engagement is an</w:t>
      </w:r>
      <w:r w:rsidR="00C611ED" w:rsidRPr="000632FD">
        <w:rPr>
          <w:rFonts w:cs="Arial"/>
        </w:rPr>
        <w:t xml:space="preserve"> important </w:t>
      </w:r>
      <w:r w:rsidR="00512FF5">
        <w:rPr>
          <w:rFonts w:cs="Arial"/>
        </w:rPr>
        <w:t>part of the IESC’s role,</w:t>
      </w:r>
      <w:r w:rsidR="00C611ED" w:rsidRPr="000632FD">
        <w:rPr>
          <w:rFonts w:cs="Arial"/>
        </w:rPr>
        <w:t xml:space="preserve"> informing stakeholders about the IESC</w:t>
      </w:r>
      <w:r w:rsidR="005C5BA1">
        <w:rPr>
          <w:rFonts w:cs="Arial"/>
        </w:rPr>
        <w:t>’s</w:t>
      </w:r>
      <w:r w:rsidR="00512FF5">
        <w:rPr>
          <w:rFonts w:cs="Arial"/>
        </w:rPr>
        <w:t xml:space="preserve"> work</w:t>
      </w:r>
      <w:r w:rsidR="00C611ED" w:rsidRPr="000632FD">
        <w:rPr>
          <w:rFonts w:cs="Arial"/>
        </w:rPr>
        <w:t xml:space="preserve">, with a key priority </w:t>
      </w:r>
      <w:r>
        <w:rPr>
          <w:rFonts w:cs="Arial"/>
        </w:rPr>
        <w:t xml:space="preserve">being </w:t>
      </w:r>
      <w:r w:rsidR="00C611ED" w:rsidRPr="000632FD">
        <w:rPr>
          <w:rFonts w:cs="Arial"/>
        </w:rPr>
        <w:t>to provide scientific information, advice and guidance on project proposals for coal seam gas and large coal mining development.</w:t>
      </w:r>
    </w:p>
    <w:p w14:paraId="38559005" w14:textId="10751C63" w:rsidR="00A4559F" w:rsidRPr="000632FD" w:rsidRDefault="00E4238A" w:rsidP="00E4238A">
      <w:pPr>
        <w:pStyle w:val="ListBullet"/>
        <w:numPr>
          <w:ilvl w:val="0"/>
          <w:numId w:val="0"/>
        </w:numPr>
        <w:spacing w:after="120"/>
        <w:rPr>
          <w:rFonts w:cs="Arial"/>
        </w:rPr>
      </w:pPr>
      <w:r>
        <w:rPr>
          <w:rFonts w:cs="Arial"/>
        </w:rPr>
        <w:t xml:space="preserve">The </w:t>
      </w:r>
      <w:r w:rsidR="00C611ED" w:rsidRPr="000632FD">
        <w:rPr>
          <w:rFonts w:cs="Arial"/>
        </w:rPr>
        <w:t>focus</w:t>
      </w:r>
      <w:r>
        <w:rPr>
          <w:rFonts w:cs="Arial"/>
        </w:rPr>
        <w:t xml:space="preserve"> for 2015-16 was</w:t>
      </w:r>
      <w:r w:rsidR="00C611ED" w:rsidRPr="000632FD">
        <w:rPr>
          <w:rFonts w:cs="Arial"/>
        </w:rPr>
        <w:t xml:space="preserve"> </w:t>
      </w:r>
      <w:r w:rsidR="00A042F0">
        <w:rPr>
          <w:rFonts w:cs="Arial"/>
        </w:rPr>
        <w:t xml:space="preserve">highlighting and communicating </w:t>
      </w:r>
      <w:r w:rsidR="00FC32F1">
        <w:rPr>
          <w:rFonts w:cs="Arial"/>
        </w:rPr>
        <w:t>the IESC’s role and activities</w:t>
      </w:r>
      <w:r w:rsidR="00A042F0">
        <w:rPr>
          <w:rFonts w:cs="Arial"/>
        </w:rPr>
        <w:t>, as well as</w:t>
      </w:r>
      <w:r w:rsidR="00FC32F1">
        <w:rPr>
          <w:rFonts w:cs="Arial"/>
        </w:rPr>
        <w:t xml:space="preserve"> the wo</w:t>
      </w:r>
      <w:r w:rsidR="00A4559F">
        <w:rPr>
          <w:rFonts w:cs="Arial"/>
        </w:rPr>
        <w:t>rk being delivered through the B</w:t>
      </w:r>
      <w:r w:rsidR="00FC32F1">
        <w:rPr>
          <w:rFonts w:cs="Arial"/>
        </w:rPr>
        <w:t xml:space="preserve">ioregional </w:t>
      </w:r>
      <w:r w:rsidR="00A4559F">
        <w:rPr>
          <w:rFonts w:cs="Arial"/>
        </w:rPr>
        <w:t>A</w:t>
      </w:r>
      <w:r w:rsidR="00FC32F1">
        <w:rPr>
          <w:rFonts w:cs="Arial"/>
        </w:rPr>
        <w:t xml:space="preserve">ssessment </w:t>
      </w:r>
      <w:proofErr w:type="spellStart"/>
      <w:r w:rsidR="00A4559F">
        <w:rPr>
          <w:rFonts w:cs="Arial"/>
        </w:rPr>
        <w:t>P</w:t>
      </w:r>
      <w:r w:rsidR="00FC32F1">
        <w:rPr>
          <w:rFonts w:cs="Arial"/>
        </w:rPr>
        <w:t>rogram</w:t>
      </w:r>
      <w:r w:rsidR="00B8058A">
        <w:rPr>
          <w:rFonts w:cs="Arial"/>
        </w:rPr>
        <w:t>me</w:t>
      </w:r>
      <w:proofErr w:type="spellEnd"/>
      <w:r w:rsidR="00FC32F1">
        <w:rPr>
          <w:rFonts w:cs="Arial"/>
        </w:rPr>
        <w:t>.</w:t>
      </w:r>
      <w:r>
        <w:rPr>
          <w:rFonts w:cs="Arial"/>
        </w:rPr>
        <w:t xml:space="preserve"> The Chair</w:t>
      </w:r>
      <w:r w:rsidR="00286F9A">
        <w:rPr>
          <w:rFonts w:cs="Arial"/>
        </w:rPr>
        <w:t>,</w:t>
      </w:r>
      <w:r>
        <w:rPr>
          <w:rFonts w:cs="Arial"/>
        </w:rPr>
        <w:t xml:space="preserve"> </w:t>
      </w:r>
      <w:proofErr w:type="spellStart"/>
      <w:r>
        <w:rPr>
          <w:rFonts w:cs="Arial"/>
        </w:rPr>
        <w:t>Dr</w:t>
      </w:r>
      <w:proofErr w:type="spellEnd"/>
      <w:r>
        <w:rPr>
          <w:rFonts w:cs="Arial"/>
        </w:rPr>
        <w:t xml:space="preserve"> Andrew Johnson</w:t>
      </w:r>
      <w:r w:rsidR="00286F9A">
        <w:rPr>
          <w:rFonts w:cs="Arial"/>
        </w:rPr>
        <w:t>,</w:t>
      </w:r>
      <w:r>
        <w:rPr>
          <w:rFonts w:cs="Arial"/>
        </w:rPr>
        <w:t xml:space="preserve"> met with </w:t>
      </w:r>
      <w:r w:rsidRPr="000632FD">
        <w:rPr>
          <w:rFonts w:cs="Arial"/>
        </w:rPr>
        <w:t xml:space="preserve">stakeholders from </w:t>
      </w:r>
      <w:r w:rsidR="00A4559F">
        <w:rPr>
          <w:rFonts w:cs="Arial"/>
        </w:rPr>
        <w:t xml:space="preserve">the agriculture and environment </w:t>
      </w:r>
      <w:r w:rsidRPr="000632FD">
        <w:rPr>
          <w:rFonts w:cs="Arial"/>
        </w:rPr>
        <w:t xml:space="preserve">sectors, </w:t>
      </w:r>
      <w:r>
        <w:rPr>
          <w:rFonts w:cs="Arial"/>
        </w:rPr>
        <w:t xml:space="preserve">regulators </w:t>
      </w:r>
      <w:r w:rsidRPr="000632FD">
        <w:rPr>
          <w:rFonts w:cs="Arial"/>
        </w:rPr>
        <w:t>and industry peak bodies</w:t>
      </w:r>
      <w:r w:rsidR="00512FF5">
        <w:rPr>
          <w:rFonts w:cs="Arial"/>
        </w:rPr>
        <w:t xml:space="preserve"> in Canberra, Brisbane and Sydney.</w:t>
      </w:r>
      <w:r w:rsidR="00A4559F">
        <w:rPr>
          <w:rFonts w:cs="Arial"/>
        </w:rPr>
        <w:t xml:space="preserve"> The IESC will continue meetings</w:t>
      </w:r>
      <w:r w:rsidR="00286F9A">
        <w:rPr>
          <w:rFonts w:cs="Arial"/>
        </w:rPr>
        <w:t xml:space="preserve"> with stakeholders</w:t>
      </w:r>
      <w:r w:rsidR="00A4559F">
        <w:rPr>
          <w:rFonts w:cs="Arial"/>
        </w:rPr>
        <w:t xml:space="preserve"> in 2016-17.</w:t>
      </w:r>
    </w:p>
    <w:p w14:paraId="4582F113" w14:textId="77777777" w:rsidR="00033098" w:rsidRDefault="00033098" w:rsidP="000632FD">
      <w:pPr>
        <w:pStyle w:val="ListBullet"/>
        <w:numPr>
          <w:ilvl w:val="0"/>
          <w:numId w:val="0"/>
        </w:numPr>
        <w:spacing w:after="120"/>
        <w:rPr>
          <w:rFonts w:cs="Arial"/>
        </w:rPr>
      </w:pPr>
    </w:p>
    <w:p w14:paraId="4B6736E6" w14:textId="77777777" w:rsidR="00891E14" w:rsidRDefault="00891E14" w:rsidP="002A2781">
      <w:pPr>
        <w:spacing w:after="120"/>
        <w:ind w:right="-6"/>
        <w:rPr>
          <w:rFonts w:cs="Arial"/>
          <w:sz w:val="22"/>
          <w:szCs w:val="22"/>
        </w:rPr>
        <w:sectPr w:rsidR="00891E14" w:rsidSect="003617DF">
          <w:pgSz w:w="11906" w:h="16838"/>
          <w:pgMar w:top="1245" w:right="1440" w:bottom="284" w:left="1440" w:header="425" w:footer="189" w:gutter="0"/>
          <w:cols w:space="708"/>
          <w:docGrid w:linePitch="360"/>
        </w:sectPr>
      </w:pPr>
    </w:p>
    <w:p w14:paraId="51B1FCF4" w14:textId="77777777" w:rsidR="00FE4E94" w:rsidRPr="00891E14" w:rsidRDefault="00891E14" w:rsidP="00891E14">
      <w:pPr>
        <w:spacing w:after="120"/>
        <w:jc w:val="right"/>
        <w:outlineLvl w:val="0"/>
        <w:rPr>
          <w:rFonts w:cs="Arial"/>
          <w:b/>
          <w:color w:val="1F497D" w:themeColor="text2"/>
          <w:sz w:val="32"/>
          <w:szCs w:val="32"/>
          <w:lang w:val="en-AU" w:eastAsia="en-US"/>
        </w:rPr>
      </w:pPr>
      <w:bookmarkStart w:id="120" w:name="_Toc419191254"/>
      <w:bookmarkStart w:id="121" w:name="_Toc419192322"/>
      <w:bookmarkStart w:id="122" w:name="_Toc461101273"/>
      <w:r w:rsidRPr="00891E14">
        <w:rPr>
          <w:rFonts w:cs="Arial"/>
          <w:b/>
          <w:color w:val="1F497D" w:themeColor="text2"/>
          <w:sz w:val="32"/>
          <w:szCs w:val="32"/>
          <w:lang w:val="en-AU" w:eastAsia="en-US"/>
        </w:rPr>
        <w:lastRenderedPageBreak/>
        <w:t>A</w:t>
      </w:r>
      <w:r>
        <w:rPr>
          <w:rFonts w:cs="Arial"/>
          <w:b/>
          <w:color w:val="1F497D" w:themeColor="text2"/>
          <w:sz w:val="32"/>
          <w:szCs w:val="32"/>
          <w:lang w:val="en-AU" w:eastAsia="en-US"/>
        </w:rPr>
        <w:t>ppendix</w:t>
      </w:r>
      <w:r w:rsidRPr="00891E14">
        <w:rPr>
          <w:rFonts w:cs="Arial"/>
          <w:b/>
          <w:color w:val="1F497D" w:themeColor="text2"/>
          <w:sz w:val="32"/>
          <w:szCs w:val="32"/>
          <w:lang w:val="en-AU" w:eastAsia="en-US"/>
        </w:rPr>
        <w:t xml:space="preserve"> A</w:t>
      </w:r>
      <w:bookmarkEnd w:id="120"/>
      <w:bookmarkEnd w:id="121"/>
      <w:bookmarkEnd w:id="122"/>
    </w:p>
    <w:p w14:paraId="34420FF5" w14:textId="77777777" w:rsidR="00891E14" w:rsidRPr="00891E14" w:rsidRDefault="00BF6BB6" w:rsidP="00891E14">
      <w:pPr>
        <w:spacing w:after="120"/>
        <w:ind w:left="369" w:hanging="369"/>
        <w:outlineLvl w:val="0"/>
        <w:rPr>
          <w:rFonts w:cs="Arial"/>
          <w:b/>
          <w:color w:val="31849B" w:themeColor="accent5" w:themeShade="BF"/>
          <w:szCs w:val="22"/>
        </w:rPr>
      </w:pPr>
      <w:bookmarkStart w:id="123" w:name="_Toc393191692"/>
      <w:bookmarkStart w:id="124" w:name="_Toc422835159"/>
      <w:bookmarkStart w:id="125" w:name="_Toc422835323"/>
      <w:bookmarkStart w:id="126" w:name="_Toc428196382"/>
      <w:bookmarkStart w:id="127" w:name="_Toc433016374"/>
      <w:bookmarkStart w:id="128" w:name="_Toc459971486"/>
      <w:bookmarkStart w:id="129" w:name="_Toc461017487"/>
      <w:bookmarkStart w:id="130" w:name="_Toc461101274"/>
      <w:r w:rsidRPr="00BF6BB6">
        <w:rPr>
          <w:rFonts w:cs="Arial"/>
          <w:b/>
          <w:color w:val="31849B" w:themeColor="accent5" w:themeShade="BF"/>
          <w:szCs w:val="22"/>
        </w:rPr>
        <w:t>Development proposals considered by the IESC</w:t>
      </w:r>
      <w:bookmarkEnd w:id="123"/>
      <w:r w:rsidRPr="00BF6BB6">
        <w:rPr>
          <w:rFonts w:cs="Arial"/>
          <w:b/>
          <w:color w:val="31849B" w:themeColor="accent5" w:themeShade="BF"/>
          <w:szCs w:val="22"/>
        </w:rPr>
        <w:t xml:space="preserve"> during the period July 2015 to June 201</w:t>
      </w:r>
      <w:bookmarkEnd w:id="124"/>
      <w:bookmarkEnd w:id="125"/>
      <w:bookmarkEnd w:id="126"/>
      <w:bookmarkEnd w:id="127"/>
      <w:r w:rsidRPr="00BF6BB6">
        <w:rPr>
          <w:rFonts w:cs="Arial"/>
          <w:b/>
          <w:color w:val="31849B" w:themeColor="accent5" w:themeShade="BF"/>
          <w:szCs w:val="22"/>
        </w:rPr>
        <w:t>6</w:t>
      </w:r>
      <w:bookmarkEnd w:id="128"/>
      <w:bookmarkEnd w:id="129"/>
      <w:bookmarkEnd w:id="130"/>
    </w:p>
    <w:tbl>
      <w:tblPr>
        <w:tblStyle w:val="TableGrid"/>
        <w:tblW w:w="9214" w:type="dxa"/>
        <w:tblInd w:w="108" w:type="dxa"/>
        <w:tblLayout w:type="fixed"/>
        <w:tblLook w:val="04A0" w:firstRow="1" w:lastRow="0" w:firstColumn="1" w:lastColumn="0" w:noHBand="0" w:noVBand="1"/>
      </w:tblPr>
      <w:tblGrid>
        <w:gridCol w:w="1134"/>
        <w:gridCol w:w="4253"/>
        <w:gridCol w:w="1133"/>
        <w:gridCol w:w="2694"/>
      </w:tblGrid>
      <w:tr w:rsidR="007C3E85" w:rsidRPr="00615766" w14:paraId="19DA5511" w14:textId="77777777" w:rsidTr="00904CCC">
        <w:trPr>
          <w:cnfStyle w:val="100000000000" w:firstRow="1" w:lastRow="0" w:firstColumn="0" w:lastColumn="0" w:oddVBand="0" w:evenVBand="0" w:oddHBand="0" w:evenHBand="0" w:firstRowFirstColumn="0" w:firstRowLastColumn="0" w:lastRowFirstColumn="0" w:lastRowLastColumn="0"/>
          <w:tblHeader/>
        </w:trPr>
        <w:tc>
          <w:tcPr>
            <w:tcW w:w="1134" w:type="dxa"/>
            <w:tcBorders>
              <w:bottom w:val="single" w:sz="4" w:space="0" w:color="auto"/>
            </w:tcBorders>
            <w:shd w:val="clear" w:color="auto" w:fill="B8CCE4" w:themeFill="accent1" w:themeFillTint="66"/>
          </w:tcPr>
          <w:p w14:paraId="656AF262" w14:textId="77777777" w:rsidR="007C3E85" w:rsidRPr="00FD6D1D" w:rsidRDefault="007C3E85"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IESC #</w:t>
            </w:r>
          </w:p>
        </w:tc>
        <w:tc>
          <w:tcPr>
            <w:tcW w:w="4253" w:type="dxa"/>
            <w:tcBorders>
              <w:bottom w:val="single" w:sz="4" w:space="0" w:color="auto"/>
            </w:tcBorders>
            <w:shd w:val="clear" w:color="auto" w:fill="B8CCE4" w:themeFill="accent1" w:themeFillTint="66"/>
          </w:tcPr>
          <w:p w14:paraId="52E18546" w14:textId="77777777" w:rsidR="007C3E85" w:rsidRPr="00FD6D1D" w:rsidRDefault="007C3E85"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Project title</w:t>
            </w:r>
          </w:p>
        </w:tc>
        <w:tc>
          <w:tcPr>
            <w:tcW w:w="1133" w:type="dxa"/>
            <w:tcBorders>
              <w:bottom w:val="single" w:sz="4" w:space="0" w:color="auto"/>
            </w:tcBorders>
            <w:shd w:val="clear" w:color="auto" w:fill="B8CCE4" w:themeFill="accent1" w:themeFillTint="66"/>
          </w:tcPr>
          <w:p w14:paraId="30C2A8F2" w14:textId="77777777" w:rsidR="007C3E85" w:rsidRPr="00FD6D1D" w:rsidRDefault="007C3E85" w:rsidP="007C3E85">
            <w:pPr>
              <w:spacing w:after="0"/>
              <w:ind w:left="1134" w:hanging="1134"/>
              <w:jc w:val="center"/>
              <w:rPr>
                <w:rFonts w:eastAsia="Times New Roman"/>
                <w:b/>
                <w:bCs/>
                <w:sz w:val="22"/>
                <w:szCs w:val="22"/>
                <w:lang w:eastAsia="en-AU"/>
              </w:rPr>
            </w:pPr>
            <w:r w:rsidRPr="00FD6D1D">
              <w:rPr>
                <w:rFonts w:eastAsia="Times New Roman"/>
                <w:b/>
                <w:bCs/>
                <w:sz w:val="22"/>
                <w:szCs w:val="22"/>
                <w:lang w:eastAsia="en-AU"/>
              </w:rPr>
              <w:t>Location</w:t>
            </w:r>
          </w:p>
        </w:tc>
        <w:tc>
          <w:tcPr>
            <w:tcW w:w="2694" w:type="dxa"/>
            <w:tcBorders>
              <w:bottom w:val="single" w:sz="4" w:space="0" w:color="auto"/>
            </w:tcBorders>
            <w:shd w:val="clear" w:color="auto" w:fill="B8CCE4" w:themeFill="accent1" w:themeFillTint="66"/>
          </w:tcPr>
          <w:p w14:paraId="36D80F93" w14:textId="77777777" w:rsidR="007C3E85" w:rsidRPr="00FD6D1D" w:rsidRDefault="007C3E85" w:rsidP="00891E14">
            <w:pPr>
              <w:spacing w:after="0"/>
              <w:ind w:left="1134" w:hanging="1134"/>
              <w:rPr>
                <w:rFonts w:eastAsia="Times New Roman"/>
                <w:b/>
                <w:bCs/>
                <w:sz w:val="22"/>
                <w:szCs w:val="22"/>
                <w:lang w:eastAsia="en-AU"/>
              </w:rPr>
            </w:pPr>
            <w:r w:rsidRPr="00FD6D1D">
              <w:rPr>
                <w:rFonts w:eastAsia="Times New Roman"/>
                <w:b/>
                <w:bCs/>
                <w:sz w:val="22"/>
                <w:szCs w:val="22"/>
                <w:lang w:eastAsia="en-AU"/>
              </w:rPr>
              <w:t>Requesting regulator</w:t>
            </w:r>
          </w:p>
        </w:tc>
      </w:tr>
      <w:tr w:rsidR="00CC4049" w:rsidRPr="00615766" w14:paraId="3EE25A60" w14:textId="77777777" w:rsidTr="00904CCC">
        <w:trPr>
          <w:cnfStyle w:val="000000100000" w:firstRow="0" w:lastRow="0" w:firstColumn="0" w:lastColumn="0" w:oddVBand="0" w:evenVBand="0" w:oddHBand="1" w:evenHBand="0" w:firstRowFirstColumn="0" w:firstRowLastColumn="0" w:lastRowFirstColumn="0" w:lastRowLastColumn="0"/>
        </w:trPr>
        <w:tc>
          <w:tcPr>
            <w:tcW w:w="1134" w:type="dxa"/>
          </w:tcPr>
          <w:p w14:paraId="67FE3EC5" w14:textId="77777777" w:rsidR="00C16AA8" w:rsidRDefault="00CC4049">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2016-76</w:t>
            </w:r>
          </w:p>
        </w:tc>
        <w:tc>
          <w:tcPr>
            <w:tcW w:w="4253" w:type="dxa"/>
          </w:tcPr>
          <w:p w14:paraId="1FBB045A" w14:textId="77777777" w:rsidR="00CC4049" w:rsidRPr="00046EAA" w:rsidRDefault="00CC4049" w:rsidP="00891E14">
            <w:pPr>
              <w:spacing w:after="0"/>
              <w:ind w:left="1134" w:hanging="1134"/>
              <w:rPr>
                <w:rFonts w:ascii="Calibri" w:eastAsia="Times New Roman" w:hAnsi="Calibri" w:cs="Times New Roman"/>
                <w:color w:val="000000"/>
                <w:sz w:val="22"/>
                <w:szCs w:val="22"/>
                <w:lang w:eastAsia="en-AU"/>
              </w:rPr>
            </w:pPr>
            <w:proofErr w:type="spellStart"/>
            <w:r>
              <w:rPr>
                <w:rFonts w:ascii="Calibri" w:hAnsi="Calibri"/>
                <w:color w:val="000000"/>
                <w:sz w:val="20"/>
                <w:szCs w:val="20"/>
              </w:rPr>
              <w:t>Hillalong</w:t>
            </w:r>
            <w:proofErr w:type="spellEnd"/>
            <w:r>
              <w:rPr>
                <w:rFonts w:ascii="Calibri" w:hAnsi="Calibri"/>
                <w:color w:val="000000"/>
                <w:sz w:val="20"/>
                <w:szCs w:val="20"/>
              </w:rPr>
              <w:t xml:space="preserve"> Coal Mine Project </w:t>
            </w:r>
          </w:p>
        </w:tc>
        <w:tc>
          <w:tcPr>
            <w:tcW w:w="1133" w:type="dxa"/>
          </w:tcPr>
          <w:p w14:paraId="64A2C30A" w14:textId="77777777" w:rsidR="00CC4049" w:rsidRDefault="00CC4049">
            <w:pPr>
              <w:spacing w:after="0"/>
              <w:ind w:left="1134" w:hanging="1134"/>
              <w:jc w:val="center"/>
              <w:rPr>
                <w:rFonts w:eastAsia="Times New Roman"/>
                <w:color w:val="000000"/>
                <w:sz w:val="22"/>
                <w:szCs w:val="22"/>
                <w:lang w:eastAsia="en-AU"/>
              </w:rPr>
            </w:pPr>
            <w:r>
              <w:rPr>
                <w:rFonts w:ascii="Calibri" w:hAnsi="Calibri"/>
                <w:color w:val="000000"/>
                <w:sz w:val="20"/>
                <w:szCs w:val="20"/>
              </w:rPr>
              <w:t>QLD</w:t>
            </w:r>
          </w:p>
        </w:tc>
        <w:tc>
          <w:tcPr>
            <w:tcW w:w="2694" w:type="dxa"/>
          </w:tcPr>
          <w:p w14:paraId="53214860" w14:textId="77777777" w:rsidR="00CC4049" w:rsidRPr="00C06808" w:rsidRDefault="00CC4049" w:rsidP="00891E14">
            <w:pPr>
              <w:spacing w:after="0"/>
              <w:rPr>
                <w:rFonts w:ascii="Calibri" w:eastAsia="Times New Roman" w:hAnsi="Calibri"/>
                <w:color w:val="000000"/>
                <w:sz w:val="22"/>
                <w:szCs w:val="22"/>
                <w:lang w:eastAsia="en-AU"/>
              </w:rPr>
            </w:pPr>
            <w:r>
              <w:rPr>
                <w:rFonts w:ascii="Calibri" w:hAnsi="Calibri"/>
                <w:color w:val="000000"/>
                <w:sz w:val="20"/>
                <w:szCs w:val="20"/>
              </w:rPr>
              <w:t>Australian and Queensland Governments</w:t>
            </w:r>
          </w:p>
        </w:tc>
      </w:tr>
      <w:tr w:rsidR="00CC4049" w:rsidRPr="00615766" w14:paraId="3B2B8556" w14:textId="77777777" w:rsidTr="00904CCC">
        <w:trPr>
          <w:cnfStyle w:val="000000010000" w:firstRow="0" w:lastRow="0" w:firstColumn="0" w:lastColumn="0" w:oddVBand="0" w:evenVBand="0" w:oddHBand="0" w:evenHBand="1" w:firstRowFirstColumn="0" w:firstRowLastColumn="0" w:lastRowFirstColumn="0" w:lastRowLastColumn="0"/>
        </w:trPr>
        <w:tc>
          <w:tcPr>
            <w:tcW w:w="1134" w:type="dxa"/>
          </w:tcPr>
          <w:p w14:paraId="0CB1E401" w14:textId="77777777" w:rsidR="00CC4049" w:rsidRDefault="00CC4049" w:rsidP="00891E14">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2016-75</w:t>
            </w:r>
          </w:p>
        </w:tc>
        <w:tc>
          <w:tcPr>
            <w:tcW w:w="4253" w:type="dxa"/>
          </w:tcPr>
          <w:p w14:paraId="1F84A6A6" w14:textId="77777777" w:rsidR="00CC4049" w:rsidRPr="00C974F2" w:rsidRDefault="00CC4049" w:rsidP="00891E14">
            <w:pPr>
              <w:spacing w:after="0"/>
              <w:ind w:left="1134" w:hanging="1134"/>
              <w:rPr>
                <w:rFonts w:ascii="Calibri" w:eastAsia="Times New Roman" w:hAnsi="Calibri" w:cs="Times New Roman"/>
                <w:color w:val="000000"/>
                <w:sz w:val="22"/>
                <w:szCs w:val="22"/>
                <w:lang w:eastAsia="en-AU"/>
              </w:rPr>
            </w:pPr>
            <w:proofErr w:type="spellStart"/>
            <w:r>
              <w:rPr>
                <w:rFonts w:ascii="Calibri" w:hAnsi="Calibri"/>
                <w:color w:val="000000"/>
                <w:sz w:val="20"/>
                <w:szCs w:val="20"/>
              </w:rPr>
              <w:t>Wilpinjong</w:t>
            </w:r>
            <w:proofErr w:type="spellEnd"/>
            <w:r>
              <w:rPr>
                <w:rFonts w:ascii="Calibri" w:hAnsi="Calibri"/>
                <w:color w:val="000000"/>
                <w:sz w:val="20"/>
                <w:szCs w:val="20"/>
              </w:rPr>
              <w:t xml:space="preserve"> Extension Project</w:t>
            </w:r>
          </w:p>
        </w:tc>
        <w:tc>
          <w:tcPr>
            <w:tcW w:w="1133" w:type="dxa"/>
          </w:tcPr>
          <w:p w14:paraId="3EF9EF31" w14:textId="77777777" w:rsidR="00CC4049" w:rsidRDefault="00CC4049">
            <w:pPr>
              <w:spacing w:after="0"/>
              <w:ind w:left="1134" w:hanging="1134"/>
              <w:jc w:val="center"/>
              <w:rPr>
                <w:rFonts w:eastAsia="Times New Roman"/>
                <w:color w:val="000000"/>
                <w:sz w:val="22"/>
                <w:szCs w:val="22"/>
                <w:lang w:eastAsia="en-AU"/>
              </w:rPr>
            </w:pPr>
            <w:r>
              <w:rPr>
                <w:rFonts w:ascii="Calibri" w:hAnsi="Calibri"/>
                <w:color w:val="000000"/>
                <w:sz w:val="20"/>
                <w:szCs w:val="20"/>
              </w:rPr>
              <w:t>NSW</w:t>
            </w:r>
          </w:p>
        </w:tc>
        <w:tc>
          <w:tcPr>
            <w:tcW w:w="2694" w:type="dxa"/>
          </w:tcPr>
          <w:p w14:paraId="155A102F" w14:textId="77777777" w:rsidR="00CC4049" w:rsidRPr="00C06808" w:rsidRDefault="00CC4049" w:rsidP="00CC4049">
            <w:pPr>
              <w:spacing w:after="0"/>
              <w:rPr>
                <w:rFonts w:ascii="Calibri" w:eastAsia="Times New Roman" w:hAnsi="Calibri"/>
                <w:color w:val="000000"/>
                <w:sz w:val="22"/>
                <w:szCs w:val="22"/>
                <w:lang w:eastAsia="en-AU"/>
              </w:rPr>
            </w:pPr>
            <w:r>
              <w:rPr>
                <w:rFonts w:ascii="Calibri" w:hAnsi="Calibri"/>
                <w:color w:val="000000"/>
                <w:sz w:val="20"/>
                <w:szCs w:val="20"/>
              </w:rPr>
              <w:t>Australian and New South Wales Governments</w:t>
            </w:r>
          </w:p>
        </w:tc>
      </w:tr>
      <w:tr w:rsidR="00CC4049" w:rsidRPr="00615766" w14:paraId="0912540D" w14:textId="77777777" w:rsidTr="00904CCC">
        <w:trPr>
          <w:cnfStyle w:val="000000100000" w:firstRow="0" w:lastRow="0" w:firstColumn="0" w:lastColumn="0" w:oddVBand="0" w:evenVBand="0" w:oddHBand="1" w:evenHBand="0" w:firstRowFirstColumn="0" w:firstRowLastColumn="0" w:lastRowFirstColumn="0" w:lastRowLastColumn="0"/>
        </w:trPr>
        <w:tc>
          <w:tcPr>
            <w:tcW w:w="1134" w:type="dxa"/>
          </w:tcPr>
          <w:p w14:paraId="0FA6F8CE" w14:textId="77777777" w:rsidR="00CC4049" w:rsidRDefault="00CC4049" w:rsidP="00891E14">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2015-74</w:t>
            </w:r>
          </w:p>
        </w:tc>
        <w:tc>
          <w:tcPr>
            <w:tcW w:w="4253" w:type="dxa"/>
          </w:tcPr>
          <w:p w14:paraId="13A3B208" w14:textId="77777777" w:rsidR="00CC4049" w:rsidRPr="00C974F2" w:rsidRDefault="00CC4049" w:rsidP="00891E14">
            <w:pPr>
              <w:spacing w:after="0"/>
              <w:ind w:left="1134" w:hanging="1134"/>
              <w:rPr>
                <w:rFonts w:ascii="Calibri" w:eastAsia="Times New Roman" w:hAnsi="Calibri" w:cs="Times New Roman"/>
                <w:color w:val="000000"/>
                <w:sz w:val="22"/>
                <w:szCs w:val="22"/>
                <w:lang w:eastAsia="en-AU"/>
              </w:rPr>
            </w:pPr>
            <w:r>
              <w:rPr>
                <w:rFonts w:ascii="Calibri" w:hAnsi="Calibri"/>
                <w:color w:val="000000"/>
                <w:sz w:val="20"/>
                <w:szCs w:val="20"/>
              </w:rPr>
              <w:t>Curragh Coal Mine</w:t>
            </w:r>
          </w:p>
        </w:tc>
        <w:tc>
          <w:tcPr>
            <w:tcW w:w="1133" w:type="dxa"/>
          </w:tcPr>
          <w:p w14:paraId="09F1A36B" w14:textId="77777777" w:rsidR="00CC4049" w:rsidRPr="00631469" w:rsidRDefault="00CC4049" w:rsidP="007C3E85">
            <w:pPr>
              <w:spacing w:after="0"/>
              <w:ind w:left="1134" w:hanging="1134"/>
              <w:jc w:val="center"/>
              <w:rPr>
                <w:rFonts w:eastAsia="Times New Roman"/>
                <w:color w:val="000000"/>
                <w:sz w:val="22"/>
                <w:szCs w:val="22"/>
                <w:lang w:eastAsia="en-AU"/>
              </w:rPr>
            </w:pPr>
            <w:r>
              <w:rPr>
                <w:rFonts w:ascii="Calibri" w:hAnsi="Calibri"/>
                <w:color w:val="000000"/>
                <w:sz w:val="20"/>
                <w:szCs w:val="20"/>
              </w:rPr>
              <w:t>QLD</w:t>
            </w:r>
          </w:p>
        </w:tc>
        <w:tc>
          <w:tcPr>
            <w:tcW w:w="2694" w:type="dxa"/>
          </w:tcPr>
          <w:p w14:paraId="1616F06D" w14:textId="77777777" w:rsidR="00CC4049" w:rsidRPr="00C06808" w:rsidRDefault="00CC4049" w:rsidP="002B0A6F">
            <w:pPr>
              <w:spacing w:after="0"/>
              <w:rPr>
                <w:rFonts w:ascii="Calibri" w:eastAsia="Times New Roman" w:hAnsi="Calibri"/>
                <w:color w:val="000000"/>
                <w:sz w:val="22"/>
                <w:szCs w:val="22"/>
                <w:lang w:eastAsia="en-AU"/>
              </w:rPr>
            </w:pPr>
            <w:r>
              <w:rPr>
                <w:rFonts w:ascii="Calibri" w:hAnsi="Calibri"/>
                <w:color w:val="000000"/>
                <w:sz w:val="20"/>
                <w:szCs w:val="20"/>
              </w:rPr>
              <w:t>Australian Government</w:t>
            </w:r>
          </w:p>
        </w:tc>
      </w:tr>
      <w:tr w:rsidR="00CC4049" w:rsidRPr="00615766" w14:paraId="12DCD5EB" w14:textId="77777777" w:rsidTr="00904CCC">
        <w:trPr>
          <w:cnfStyle w:val="000000010000" w:firstRow="0" w:lastRow="0" w:firstColumn="0" w:lastColumn="0" w:oddVBand="0" w:evenVBand="0" w:oddHBand="0" w:evenHBand="1" w:firstRowFirstColumn="0" w:firstRowLastColumn="0" w:lastRowFirstColumn="0" w:lastRowLastColumn="0"/>
        </w:trPr>
        <w:tc>
          <w:tcPr>
            <w:tcW w:w="1134" w:type="dxa"/>
          </w:tcPr>
          <w:p w14:paraId="1F2F3105" w14:textId="77777777" w:rsidR="00CC4049" w:rsidRDefault="00CC4049" w:rsidP="00891E14">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2015-73</w:t>
            </w:r>
          </w:p>
        </w:tc>
        <w:tc>
          <w:tcPr>
            <w:tcW w:w="4253" w:type="dxa"/>
          </w:tcPr>
          <w:p w14:paraId="70784C6E" w14:textId="77777777" w:rsidR="00CC4049" w:rsidRPr="00C974F2" w:rsidRDefault="00CC4049" w:rsidP="00891E14">
            <w:pPr>
              <w:spacing w:after="0"/>
              <w:ind w:left="1134" w:hanging="1134"/>
              <w:rPr>
                <w:rFonts w:ascii="Calibri" w:eastAsia="Times New Roman" w:hAnsi="Calibri" w:cs="Times New Roman"/>
                <w:color w:val="000000"/>
                <w:sz w:val="22"/>
                <w:szCs w:val="22"/>
                <w:lang w:eastAsia="en-AU"/>
              </w:rPr>
            </w:pPr>
            <w:r>
              <w:rPr>
                <w:rFonts w:ascii="Calibri" w:hAnsi="Calibri"/>
                <w:color w:val="000000"/>
                <w:sz w:val="20"/>
                <w:szCs w:val="20"/>
              </w:rPr>
              <w:t>New Acland Coal Mine Stage 3</w:t>
            </w:r>
          </w:p>
        </w:tc>
        <w:tc>
          <w:tcPr>
            <w:tcW w:w="1133" w:type="dxa"/>
          </w:tcPr>
          <w:p w14:paraId="5218F9F7" w14:textId="77777777" w:rsidR="00CC4049" w:rsidRPr="00631469" w:rsidRDefault="00CC4049" w:rsidP="007C3E85">
            <w:pPr>
              <w:spacing w:after="0"/>
              <w:ind w:left="1134" w:hanging="1134"/>
              <w:jc w:val="center"/>
              <w:rPr>
                <w:rFonts w:eastAsia="Times New Roman"/>
                <w:color w:val="000000"/>
                <w:sz w:val="22"/>
                <w:szCs w:val="22"/>
                <w:lang w:eastAsia="en-AU"/>
              </w:rPr>
            </w:pPr>
            <w:r>
              <w:rPr>
                <w:rFonts w:ascii="Calibri" w:hAnsi="Calibri"/>
                <w:color w:val="000000"/>
                <w:sz w:val="20"/>
                <w:szCs w:val="20"/>
              </w:rPr>
              <w:t>QLD</w:t>
            </w:r>
          </w:p>
        </w:tc>
        <w:tc>
          <w:tcPr>
            <w:tcW w:w="2694" w:type="dxa"/>
          </w:tcPr>
          <w:p w14:paraId="233A690D" w14:textId="77777777" w:rsidR="00CC4049" w:rsidRPr="00C06808" w:rsidRDefault="00CC4049" w:rsidP="00CC4049">
            <w:pPr>
              <w:spacing w:after="0"/>
              <w:rPr>
                <w:rFonts w:ascii="Calibri" w:eastAsia="Times New Roman" w:hAnsi="Calibri"/>
                <w:color w:val="000000"/>
                <w:sz w:val="22"/>
                <w:szCs w:val="22"/>
                <w:lang w:eastAsia="en-AU"/>
              </w:rPr>
            </w:pPr>
            <w:r>
              <w:rPr>
                <w:rFonts w:ascii="Calibri" w:hAnsi="Calibri"/>
                <w:color w:val="000000"/>
                <w:sz w:val="20"/>
                <w:szCs w:val="20"/>
              </w:rPr>
              <w:t>Australian Government</w:t>
            </w:r>
          </w:p>
        </w:tc>
      </w:tr>
      <w:tr w:rsidR="00CC4049" w:rsidRPr="00615766" w14:paraId="79C6E6D6" w14:textId="77777777" w:rsidTr="00904CCC">
        <w:trPr>
          <w:cnfStyle w:val="000000100000" w:firstRow="0" w:lastRow="0" w:firstColumn="0" w:lastColumn="0" w:oddVBand="0" w:evenVBand="0" w:oddHBand="1" w:evenHBand="0" w:firstRowFirstColumn="0" w:firstRowLastColumn="0" w:lastRowFirstColumn="0" w:lastRowLastColumn="0"/>
        </w:trPr>
        <w:tc>
          <w:tcPr>
            <w:tcW w:w="1134" w:type="dxa"/>
          </w:tcPr>
          <w:p w14:paraId="3D0742B5" w14:textId="77777777" w:rsidR="00CC4049" w:rsidRDefault="00CC4049" w:rsidP="00891E14">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2015-72</w:t>
            </w:r>
          </w:p>
        </w:tc>
        <w:tc>
          <w:tcPr>
            <w:tcW w:w="4253" w:type="dxa"/>
          </w:tcPr>
          <w:p w14:paraId="5A96E548" w14:textId="77777777" w:rsidR="00CC4049" w:rsidRPr="00C974F2" w:rsidRDefault="00CC4049" w:rsidP="00891E14">
            <w:pPr>
              <w:spacing w:after="0"/>
              <w:ind w:left="1134" w:hanging="1134"/>
              <w:rPr>
                <w:rFonts w:ascii="Calibri" w:eastAsia="Times New Roman" w:hAnsi="Calibri" w:cs="Times New Roman"/>
                <w:color w:val="000000"/>
                <w:sz w:val="22"/>
                <w:szCs w:val="22"/>
                <w:lang w:eastAsia="en-AU"/>
              </w:rPr>
            </w:pPr>
            <w:r>
              <w:rPr>
                <w:rFonts w:ascii="Calibri" w:hAnsi="Calibri"/>
                <w:color w:val="000000"/>
                <w:sz w:val="20"/>
                <w:szCs w:val="20"/>
              </w:rPr>
              <w:t>Hail Creek Coal Mine Extension Transition Project</w:t>
            </w:r>
          </w:p>
        </w:tc>
        <w:tc>
          <w:tcPr>
            <w:tcW w:w="1133" w:type="dxa"/>
          </w:tcPr>
          <w:p w14:paraId="69E6D897" w14:textId="77777777" w:rsidR="00CC4049" w:rsidRPr="00631469" w:rsidRDefault="00CC4049" w:rsidP="007C3E85">
            <w:pPr>
              <w:spacing w:after="0"/>
              <w:ind w:left="1134" w:hanging="1134"/>
              <w:jc w:val="center"/>
              <w:rPr>
                <w:rFonts w:eastAsia="Times New Roman"/>
                <w:color w:val="000000"/>
                <w:sz w:val="22"/>
                <w:szCs w:val="22"/>
                <w:lang w:eastAsia="en-AU"/>
              </w:rPr>
            </w:pPr>
            <w:r>
              <w:rPr>
                <w:rFonts w:ascii="Calibri" w:hAnsi="Calibri"/>
                <w:color w:val="000000"/>
                <w:sz w:val="20"/>
                <w:szCs w:val="20"/>
              </w:rPr>
              <w:t>QLD</w:t>
            </w:r>
          </w:p>
        </w:tc>
        <w:tc>
          <w:tcPr>
            <w:tcW w:w="2694" w:type="dxa"/>
          </w:tcPr>
          <w:p w14:paraId="5810061A" w14:textId="77777777" w:rsidR="00CC4049" w:rsidRPr="00C06808" w:rsidRDefault="00CC4049" w:rsidP="002B0A6F">
            <w:pPr>
              <w:spacing w:after="0"/>
              <w:rPr>
                <w:rFonts w:ascii="Calibri" w:eastAsia="Times New Roman" w:hAnsi="Calibri"/>
                <w:color w:val="000000"/>
                <w:sz w:val="22"/>
                <w:szCs w:val="22"/>
                <w:lang w:eastAsia="en-AU"/>
              </w:rPr>
            </w:pPr>
            <w:r>
              <w:rPr>
                <w:rFonts w:ascii="Calibri" w:hAnsi="Calibri"/>
                <w:color w:val="000000"/>
                <w:sz w:val="20"/>
                <w:szCs w:val="20"/>
              </w:rPr>
              <w:t>Australian Government</w:t>
            </w:r>
          </w:p>
        </w:tc>
      </w:tr>
      <w:tr w:rsidR="00CC4049" w:rsidRPr="00615766" w14:paraId="2F0AC3A2" w14:textId="77777777" w:rsidTr="00904CCC">
        <w:trPr>
          <w:cnfStyle w:val="000000010000" w:firstRow="0" w:lastRow="0" w:firstColumn="0" w:lastColumn="0" w:oddVBand="0" w:evenVBand="0" w:oddHBand="0" w:evenHBand="1" w:firstRowFirstColumn="0" w:firstRowLastColumn="0" w:lastRowFirstColumn="0" w:lastRowLastColumn="0"/>
        </w:trPr>
        <w:tc>
          <w:tcPr>
            <w:tcW w:w="1134" w:type="dxa"/>
          </w:tcPr>
          <w:p w14:paraId="5E92A650" w14:textId="77777777" w:rsidR="00CC4049" w:rsidRDefault="00CC4049" w:rsidP="00891E14">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2015-71</w:t>
            </w:r>
          </w:p>
        </w:tc>
        <w:tc>
          <w:tcPr>
            <w:tcW w:w="4253" w:type="dxa"/>
          </w:tcPr>
          <w:p w14:paraId="3B032D98" w14:textId="77777777" w:rsidR="00CC4049" w:rsidRPr="00C974F2" w:rsidRDefault="00CC4049" w:rsidP="00891E14">
            <w:pPr>
              <w:spacing w:after="0"/>
              <w:ind w:left="1134" w:hanging="1134"/>
              <w:rPr>
                <w:rFonts w:ascii="Calibri" w:eastAsia="Times New Roman" w:hAnsi="Calibri" w:cs="Times New Roman"/>
                <w:color w:val="000000"/>
                <w:sz w:val="22"/>
                <w:szCs w:val="22"/>
                <w:lang w:eastAsia="en-AU"/>
              </w:rPr>
            </w:pPr>
            <w:proofErr w:type="spellStart"/>
            <w:r>
              <w:rPr>
                <w:rFonts w:ascii="Calibri" w:hAnsi="Calibri"/>
                <w:color w:val="000000"/>
                <w:sz w:val="20"/>
                <w:szCs w:val="20"/>
              </w:rPr>
              <w:t>Bylong</w:t>
            </w:r>
            <w:proofErr w:type="spellEnd"/>
            <w:r>
              <w:rPr>
                <w:rFonts w:ascii="Calibri" w:hAnsi="Calibri"/>
                <w:color w:val="000000"/>
                <w:sz w:val="20"/>
                <w:szCs w:val="20"/>
              </w:rPr>
              <w:t xml:space="preserve"> Coal Project</w:t>
            </w:r>
          </w:p>
        </w:tc>
        <w:tc>
          <w:tcPr>
            <w:tcW w:w="1133" w:type="dxa"/>
          </w:tcPr>
          <w:p w14:paraId="03F8F498" w14:textId="77777777" w:rsidR="00CC4049" w:rsidRPr="00631469" w:rsidRDefault="00CC4049" w:rsidP="007C3E85">
            <w:pPr>
              <w:spacing w:after="0"/>
              <w:ind w:left="1134" w:hanging="1134"/>
              <w:jc w:val="center"/>
              <w:rPr>
                <w:rFonts w:eastAsia="Times New Roman"/>
                <w:color w:val="000000"/>
                <w:sz w:val="22"/>
                <w:szCs w:val="22"/>
                <w:lang w:eastAsia="en-AU"/>
              </w:rPr>
            </w:pPr>
            <w:r>
              <w:rPr>
                <w:rFonts w:ascii="Calibri" w:hAnsi="Calibri"/>
                <w:color w:val="000000"/>
                <w:sz w:val="20"/>
                <w:szCs w:val="20"/>
              </w:rPr>
              <w:t>NSW</w:t>
            </w:r>
          </w:p>
        </w:tc>
        <w:tc>
          <w:tcPr>
            <w:tcW w:w="2694" w:type="dxa"/>
          </w:tcPr>
          <w:p w14:paraId="00CC0C91" w14:textId="77777777" w:rsidR="00CC4049" w:rsidRPr="00C06808" w:rsidRDefault="00CC4049" w:rsidP="00B84E22">
            <w:pPr>
              <w:spacing w:after="0"/>
              <w:rPr>
                <w:rFonts w:ascii="Calibri" w:eastAsia="Times New Roman" w:hAnsi="Calibri"/>
                <w:color w:val="000000"/>
                <w:sz w:val="22"/>
                <w:szCs w:val="22"/>
                <w:lang w:eastAsia="en-AU"/>
              </w:rPr>
            </w:pPr>
            <w:r>
              <w:rPr>
                <w:rFonts w:ascii="Calibri" w:hAnsi="Calibri"/>
                <w:color w:val="000000"/>
                <w:sz w:val="20"/>
                <w:szCs w:val="20"/>
              </w:rPr>
              <w:t>Australian and New South Wales Governments</w:t>
            </w:r>
          </w:p>
        </w:tc>
      </w:tr>
      <w:tr w:rsidR="00CC4049" w:rsidRPr="00615766" w14:paraId="0CADE46F" w14:textId="77777777" w:rsidTr="00904CCC">
        <w:trPr>
          <w:cnfStyle w:val="000000100000" w:firstRow="0" w:lastRow="0" w:firstColumn="0" w:lastColumn="0" w:oddVBand="0" w:evenVBand="0" w:oddHBand="1" w:evenHBand="0" w:firstRowFirstColumn="0" w:firstRowLastColumn="0" w:lastRowFirstColumn="0" w:lastRowLastColumn="0"/>
        </w:trPr>
        <w:tc>
          <w:tcPr>
            <w:tcW w:w="1134" w:type="dxa"/>
          </w:tcPr>
          <w:p w14:paraId="4AFFF718" w14:textId="77777777" w:rsidR="00CC4049" w:rsidRDefault="00CC4049" w:rsidP="00891E14">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2015-70</w:t>
            </w:r>
          </w:p>
        </w:tc>
        <w:tc>
          <w:tcPr>
            <w:tcW w:w="4253" w:type="dxa"/>
          </w:tcPr>
          <w:p w14:paraId="58B71F82" w14:textId="77777777" w:rsidR="00CC4049" w:rsidRPr="00C974F2" w:rsidRDefault="00CC4049" w:rsidP="00A8309B">
            <w:pPr>
              <w:spacing w:after="0"/>
              <w:rPr>
                <w:rFonts w:ascii="Calibri" w:eastAsia="Times New Roman" w:hAnsi="Calibri" w:cs="Times New Roman"/>
                <w:color w:val="000000"/>
                <w:sz w:val="22"/>
                <w:szCs w:val="22"/>
                <w:lang w:eastAsia="en-AU"/>
              </w:rPr>
            </w:pPr>
            <w:r>
              <w:rPr>
                <w:rFonts w:ascii="Calibri" w:hAnsi="Calibri"/>
                <w:color w:val="000000"/>
                <w:sz w:val="20"/>
                <w:szCs w:val="20"/>
              </w:rPr>
              <w:t>China Stone Coal Mine Project</w:t>
            </w:r>
          </w:p>
        </w:tc>
        <w:tc>
          <w:tcPr>
            <w:tcW w:w="1133" w:type="dxa"/>
          </w:tcPr>
          <w:p w14:paraId="0440A0D6" w14:textId="77777777" w:rsidR="00CC4049" w:rsidRPr="00631469" w:rsidRDefault="00CC4049" w:rsidP="007C3E85">
            <w:pPr>
              <w:spacing w:after="0"/>
              <w:ind w:left="1134" w:hanging="1134"/>
              <w:jc w:val="center"/>
              <w:rPr>
                <w:rFonts w:eastAsia="Times New Roman"/>
                <w:color w:val="000000"/>
                <w:sz w:val="22"/>
                <w:szCs w:val="22"/>
                <w:lang w:eastAsia="en-AU"/>
              </w:rPr>
            </w:pPr>
            <w:r>
              <w:rPr>
                <w:rFonts w:ascii="Calibri" w:hAnsi="Calibri"/>
                <w:color w:val="000000"/>
                <w:sz w:val="20"/>
                <w:szCs w:val="20"/>
              </w:rPr>
              <w:t>QLD</w:t>
            </w:r>
          </w:p>
        </w:tc>
        <w:tc>
          <w:tcPr>
            <w:tcW w:w="2694" w:type="dxa"/>
          </w:tcPr>
          <w:p w14:paraId="3E66E6B8" w14:textId="77777777" w:rsidR="00CC4049" w:rsidRPr="00C06808" w:rsidRDefault="00CC4049" w:rsidP="00CC4049">
            <w:pPr>
              <w:spacing w:after="0"/>
              <w:rPr>
                <w:rFonts w:ascii="Calibri" w:eastAsia="Times New Roman" w:hAnsi="Calibri"/>
                <w:color w:val="000000"/>
                <w:sz w:val="22"/>
                <w:szCs w:val="22"/>
                <w:lang w:eastAsia="en-AU"/>
              </w:rPr>
            </w:pPr>
            <w:r>
              <w:rPr>
                <w:rFonts w:ascii="Calibri" w:hAnsi="Calibri"/>
                <w:color w:val="000000"/>
                <w:sz w:val="20"/>
                <w:szCs w:val="20"/>
              </w:rPr>
              <w:t>Australian and Queensland Governments</w:t>
            </w:r>
          </w:p>
        </w:tc>
      </w:tr>
      <w:tr w:rsidR="00CC4049" w:rsidRPr="00615766" w14:paraId="31D3EDCE" w14:textId="77777777" w:rsidTr="00904CCC">
        <w:trPr>
          <w:cnfStyle w:val="000000010000" w:firstRow="0" w:lastRow="0" w:firstColumn="0" w:lastColumn="0" w:oddVBand="0" w:evenVBand="0" w:oddHBand="0" w:evenHBand="1" w:firstRowFirstColumn="0" w:firstRowLastColumn="0" w:lastRowFirstColumn="0" w:lastRowLastColumn="0"/>
        </w:trPr>
        <w:tc>
          <w:tcPr>
            <w:tcW w:w="1134" w:type="dxa"/>
          </w:tcPr>
          <w:p w14:paraId="062123A9" w14:textId="77777777" w:rsidR="00CC4049" w:rsidRDefault="00CC4049" w:rsidP="00891E14">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2015-69</w:t>
            </w:r>
          </w:p>
        </w:tc>
        <w:tc>
          <w:tcPr>
            <w:tcW w:w="4253" w:type="dxa"/>
          </w:tcPr>
          <w:p w14:paraId="4061B9C0" w14:textId="77777777" w:rsidR="00CC4049" w:rsidRPr="00C974F2" w:rsidRDefault="00CC4049" w:rsidP="00891E14">
            <w:pPr>
              <w:spacing w:after="0"/>
              <w:ind w:left="1134" w:hanging="1134"/>
              <w:rPr>
                <w:rFonts w:ascii="Calibri" w:eastAsia="Times New Roman" w:hAnsi="Calibri" w:cs="Times New Roman"/>
                <w:color w:val="000000"/>
                <w:sz w:val="22"/>
                <w:szCs w:val="22"/>
                <w:lang w:eastAsia="en-AU"/>
              </w:rPr>
            </w:pPr>
            <w:r>
              <w:rPr>
                <w:rFonts w:ascii="Calibri" w:hAnsi="Calibri"/>
                <w:color w:val="000000"/>
                <w:sz w:val="20"/>
                <w:szCs w:val="20"/>
              </w:rPr>
              <w:t>Drayton South Coal Project</w:t>
            </w:r>
          </w:p>
        </w:tc>
        <w:tc>
          <w:tcPr>
            <w:tcW w:w="1133" w:type="dxa"/>
          </w:tcPr>
          <w:p w14:paraId="001FCCCD" w14:textId="77777777" w:rsidR="00CC4049" w:rsidRPr="00631469" w:rsidRDefault="00CC4049" w:rsidP="007C3E85">
            <w:pPr>
              <w:spacing w:after="0"/>
              <w:ind w:left="1134" w:hanging="1134"/>
              <w:jc w:val="center"/>
              <w:rPr>
                <w:rFonts w:eastAsia="Times New Roman"/>
                <w:color w:val="000000"/>
                <w:sz w:val="22"/>
                <w:szCs w:val="22"/>
                <w:lang w:eastAsia="en-AU"/>
              </w:rPr>
            </w:pPr>
            <w:r>
              <w:rPr>
                <w:rFonts w:ascii="Calibri" w:hAnsi="Calibri"/>
                <w:color w:val="000000"/>
                <w:sz w:val="20"/>
                <w:szCs w:val="20"/>
              </w:rPr>
              <w:t>NSW</w:t>
            </w:r>
          </w:p>
        </w:tc>
        <w:tc>
          <w:tcPr>
            <w:tcW w:w="2694" w:type="dxa"/>
          </w:tcPr>
          <w:p w14:paraId="5F0083FA" w14:textId="77777777" w:rsidR="00CC4049" w:rsidRPr="00C06808" w:rsidRDefault="00CC4049" w:rsidP="00B84E22">
            <w:pPr>
              <w:spacing w:after="0"/>
              <w:rPr>
                <w:rFonts w:ascii="Calibri" w:eastAsia="Times New Roman" w:hAnsi="Calibri"/>
                <w:color w:val="000000"/>
                <w:sz w:val="22"/>
                <w:szCs w:val="22"/>
                <w:lang w:eastAsia="en-AU"/>
              </w:rPr>
            </w:pPr>
            <w:r>
              <w:rPr>
                <w:rFonts w:ascii="Calibri" w:hAnsi="Calibri"/>
                <w:color w:val="000000"/>
                <w:sz w:val="20"/>
                <w:szCs w:val="20"/>
              </w:rPr>
              <w:t>Australian and New South Wales Governments</w:t>
            </w:r>
          </w:p>
        </w:tc>
      </w:tr>
      <w:tr w:rsidR="00CC4049" w:rsidRPr="00615766" w14:paraId="23EA7DB7" w14:textId="77777777" w:rsidTr="00904CCC">
        <w:trPr>
          <w:cnfStyle w:val="000000100000" w:firstRow="0" w:lastRow="0" w:firstColumn="0" w:lastColumn="0" w:oddVBand="0" w:evenVBand="0" w:oddHBand="1" w:evenHBand="0" w:firstRowFirstColumn="0" w:firstRowLastColumn="0" w:lastRowFirstColumn="0" w:lastRowLastColumn="0"/>
        </w:trPr>
        <w:tc>
          <w:tcPr>
            <w:tcW w:w="1134" w:type="dxa"/>
          </w:tcPr>
          <w:p w14:paraId="2A56D3D9" w14:textId="77777777" w:rsidR="00CC4049" w:rsidRDefault="00CC4049" w:rsidP="00891E14">
            <w:pPr>
              <w:spacing w:after="0"/>
              <w:ind w:left="1134" w:hanging="1134"/>
              <w:rPr>
                <w:rFonts w:ascii="Calibri" w:eastAsia="Times New Roman" w:hAnsi="Calibri"/>
                <w:color w:val="000000"/>
                <w:sz w:val="22"/>
                <w:szCs w:val="22"/>
                <w:lang w:eastAsia="en-AU"/>
              </w:rPr>
            </w:pPr>
            <w:r>
              <w:rPr>
                <w:rFonts w:ascii="Calibri" w:hAnsi="Calibri"/>
                <w:color w:val="000000"/>
                <w:sz w:val="20"/>
                <w:szCs w:val="20"/>
              </w:rPr>
              <w:t>2015-68</w:t>
            </w:r>
          </w:p>
        </w:tc>
        <w:tc>
          <w:tcPr>
            <w:tcW w:w="4253" w:type="dxa"/>
          </w:tcPr>
          <w:p w14:paraId="600A07C4" w14:textId="77777777" w:rsidR="00CC4049" w:rsidRPr="00C974F2" w:rsidRDefault="00CC4049" w:rsidP="00891E14">
            <w:pPr>
              <w:spacing w:after="0"/>
              <w:ind w:left="1134" w:hanging="1134"/>
              <w:rPr>
                <w:rFonts w:ascii="Calibri" w:eastAsia="Times New Roman" w:hAnsi="Calibri" w:cs="Times New Roman"/>
                <w:color w:val="000000"/>
                <w:sz w:val="22"/>
                <w:szCs w:val="22"/>
                <w:lang w:eastAsia="en-AU"/>
              </w:rPr>
            </w:pPr>
            <w:r>
              <w:rPr>
                <w:rFonts w:ascii="Calibri" w:hAnsi="Calibri"/>
                <w:color w:val="000000"/>
                <w:sz w:val="20"/>
                <w:szCs w:val="20"/>
              </w:rPr>
              <w:t>Further advice on swamps</w:t>
            </w:r>
          </w:p>
        </w:tc>
        <w:tc>
          <w:tcPr>
            <w:tcW w:w="1133" w:type="dxa"/>
          </w:tcPr>
          <w:p w14:paraId="7BD8E588" w14:textId="77777777" w:rsidR="00CC4049" w:rsidRPr="00631469" w:rsidRDefault="00CC4049" w:rsidP="007C3E85">
            <w:pPr>
              <w:spacing w:after="0"/>
              <w:ind w:left="1134" w:hanging="1134"/>
              <w:jc w:val="center"/>
              <w:rPr>
                <w:rFonts w:eastAsia="Times New Roman"/>
                <w:color w:val="000000"/>
                <w:sz w:val="22"/>
                <w:szCs w:val="22"/>
                <w:lang w:eastAsia="en-AU"/>
              </w:rPr>
            </w:pPr>
            <w:r>
              <w:rPr>
                <w:rFonts w:ascii="Calibri" w:hAnsi="Calibri"/>
                <w:color w:val="000000"/>
                <w:sz w:val="20"/>
                <w:szCs w:val="20"/>
              </w:rPr>
              <w:t>NSW</w:t>
            </w:r>
          </w:p>
        </w:tc>
        <w:tc>
          <w:tcPr>
            <w:tcW w:w="2694" w:type="dxa"/>
          </w:tcPr>
          <w:p w14:paraId="4AEA91DC" w14:textId="77777777" w:rsidR="00CC4049" w:rsidRPr="00C06808" w:rsidRDefault="00CC4049" w:rsidP="002B0A6F">
            <w:pPr>
              <w:spacing w:after="0"/>
              <w:rPr>
                <w:rFonts w:ascii="Calibri" w:eastAsia="Times New Roman" w:hAnsi="Calibri"/>
                <w:color w:val="000000"/>
                <w:sz w:val="22"/>
                <w:szCs w:val="22"/>
                <w:lang w:eastAsia="en-AU"/>
              </w:rPr>
            </w:pPr>
            <w:r>
              <w:rPr>
                <w:rFonts w:ascii="Calibri" w:hAnsi="Calibri"/>
                <w:color w:val="000000"/>
                <w:sz w:val="20"/>
                <w:szCs w:val="20"/>
              </w:rPr>
              <w:t>Australian and New South Wales Governments</w:t>
            </w:r>
          </w:p>
        </w:tc>
      </w:tr>
    </w:tbl>
    <w:p w14:paraId="75E59252" w14:textId="77777777" w:rsidR="00891E14" w:rsidRPr="004A23C9" w:rsidRDefault="00891E14" w:rsidP="004A23C9">
      <w:pPr>
        <w:spacing w:after="120"/>
        <w:ind w:right="-7"/>
        <w:rPr>
          <w:rFonts w:cs="Arial"/>
        </w:rPr>
      </w:pPr>
    </w:p>
    <w:p w14:paraId="032B4084" w14:textId="77777777" w:rsidR="007C3E85" w:rsidRPr="00140612" w:rsidRDefault="007C3E85" w:rsidP="007C3E85">
      <w:pPr>
        <w:spacing w:after="120"/>
        <w:ind w:right="-7"/>
        <w:rPr>
          <w:rFonts w:cs="Arial"/>
        </w:rPr>
      </w:pPr>
      <w:r>
        <w:rPr>
          <w:rFonts w:cs="Arial"/>
        </w:rPr>
        <w:t xml:space="preserve">A full list of development proposals for which the IESC has provided advice to regulators is available from the IESC </w:t>
      </w:r>
      <w:r>
        <w:t>website</w:t>
      </w:r>
      <w:r w:rsidRPr="00140612">
        <w:t>:</w:t>
      </w:r>
      <w:r w:rsidRPr="00455614">
        <w:rPr>
          <w:sz w:val="22"/>
          <w:szCs w:val="22"/>
        </w:rPr>
        <w:t xml:space="preserve"> </w:t>
      </w:r>
      <w:hyperlink r:id="rId52" w:history="1">
        <w:r w:rsidRPr="008704D2">
          <w:rPr>
            <w:rStyle w:val="Hyperlink"/>
            <w:sz w:val="22"/>
            <w:szCs w:val="22"/>
          </w:rPr>
          <w:t>www.iesc.environment.gov.au/advice/proposals.html</w:t>
        </w:r>
      </w:hyperlink>
      <w:r>
        <w:t>.</w:t>
      </w:r>
    </w:p>
    <w:p w14:paraId="2D56AAA5" w14:textId="77777777" w:rsidR="00F334EC" w:rsidRPr="00F334EC" w:rsidRDefault="0094498A" w:rsidP="004A23C9">
      <w:pPr>
        <w:spacing w:after="120"/>
        <w:ind w:right="-7"/>
      </w:pPr>
      <w:r>
        <w:rPr>
          <w:rFonts w:cs="Arial"/>
        </w:rPr>
        <w:t xml:space="preserve">Information on the projects considered by the Australian Government Regulator under the EPBC Act is available from the </w:t>
      </w:r>
      <w:r w:rsidR="0001002B">
        <w:rPr>
          <w:rFonts w:cs="Arial"/>
        </w:rPr>
        <w:t xml:space="preserve">Australian Government </w:t>
      </w:r>
      <w:r>
        <w:rPr>
          <w:rFonts w:cs="Arial"/>
        </w:rPr>
        <w:t>Department of the Environment</w:t>
      </w:r>
      <w:r w:rsidR="006072F8">
        <w:rPr>
          <w:rFonts w:cs="Arial"/>
        </w:rPr>
        <w:t xml:space="preserve"> and Energy</w:t>
      </w:r>
      <w:r>
        <w:rPr>
          <w:rFonts w:cs="Arial"/>
        </w:rPr>
        <w:t xml:space="preserve">’s website: </w:t>
      </w:r>
      <w:hyperlink r:id="rId53" w:history="1">
        <w:r w:rsidR="00F334EC" w:rsidRPr="00E51040">
          <w:rPr>
            <w:rStyle w:val="Hyperlink"/>
            <w:rFonts w:cs="Arial"/>
            <w:sz w:val="22"/>
            <w:szCs w:val="22"/>
          </w:rPr>
          <w:t>www.environment.gov.au/water/coal-and-coal-seam-gas</w:t>
        </w:r>
        <w:r w:rsidR="00F334EC" w:rsidRPr="00E51040">
          <w:rPr>
            <w:rStyle w:val="Hyperlink"/>
            <w:sz w:val="22"/>
          </w:rPr>
          <w:t>/projects</w:t>
        </w:r>
      </w:hyperlink>
      <w:r w:rsidR="00F334EC">
        <w:rPr>
          <w:sz w:val="22"/>
        </w:rPr>
        <w:t>.</w:t>
      </w:r>
    </w:p>
    <w:p w14:paraId="70DD599A" w14:textId="77777777" w:rsidR="0094498A" w:rsidRDefault="0094498A" w:rsidP="004A23C9">
      <w:pPr>
        <w:spacing w:after="120"/>
        <w:ind w:right="-7"/>
        <w:rPr>
          <w:rFonts w:cs="Arial"/>
        </w:rPr>
      </w:pPr>
    </w:p>
    <w:p w14:paraId="76C35BBC" w14:textId="77777777" w:rsidR="00C611ED" w:rsidRDefault="00C611ED" w:rsidP="004A23C9">
      <w:pPr>
        <w:spacing w:after="120"/>
        <w:ind w:right="-7"/>
        <w:rPr>
          <w:rFonts w:cs="Arial"/>
        </w:rPr>
      </w:pPr>
    </w:p>
    <w:p w14:paraId="3FA31FA0" w14:textId="77777777" w:rsidR="00C12704" w:rsidRPr="004A23C9" w:rsidRDefault="00C12704" w:rsidP="004A23C9">
      <w:pPr>
        <w:spacing w:after="120"/>
        <w:ind w:right="-7"/>
        <w:rPr>
          <w:rFonts w:cs="Arial"/>
        </w:rPr>
        <w:sectPr w:rsidR="00C12704" w:rsidRPr="004A23C9" w:rsidSect="003617DF">
          <w:pgSz w:w="11906" w:h="16838"/>
          <w:pgMar w:top="1245" w:right="1440" w:bottom="284" w:left="1440" w:header="425" w:footer="189" w:gutter="0"/>
          <w:cols w:space="708"/>
          <w:docGrid w:linePitch="360"/>
        </w:sectPr>
      </w:pPr>
    </w:p>
    <w:p w14:paraId="70011F5A" w14:textId="77777777" w:rsidR="007819AD" w:rsidRDefault="00F3118E" w:rsidP="00691800">
      <w:pPr>
        <w:spacing w:after="120"/>
        <w:ind w:right="-6"/>
        <w:rPr>
          <w:rFonts w:cs="Arial"/>
          <w:sz w:val="22"/>
          <w:szCs w:val="22"/>
        </w:rPr>
      </w:pPr>
      <w:r>
        <w:rPr>
          <w:rFonts w:cs="Arial"/>
          <w:noProof/>
          <w:sz w:val="22"/>
          <w:szCs w:val="22"/>
          <w:lang w:val="en-AU" w:eastAsia="en-AU"/>
        </w:rPr>
        <w:lastRenderedPageBreak/>
        <w:drawing>
          <wp:anchor distT="0" distB="0" distL="114300" distR="114300" simplePos="0" relativeHeight="251754496" behindDoc="1" locked="0" layoutInCell="1" allowOverlap="1" wp14:anchorId="438AA16F" wp14:editId="385FF32B">
            <wp:simplePos x="0" y="0"/>
            <wp:positionH relativeFrom="margin">
              <wp:posOffset>-952500</wp:posOffset>
            </wp:positionH>
            <wp:positionV relativeFrom="margin">
              <wp:posOffset>-1314450</wp:posOffset>
            </wp:positionV>
            <wp:extent cx="7629525" cy="10820400"/>
            <wp:effectExtent l="19050" t="0" r="9525" b="0"/>
            <wp:wrapNone/>
            <wp:docPr id="1"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cstate="print"/>
                    <a:srcRect t="11787" b="11784"/>
                    <a:stretch>
                      <a:fillRect/>
                    </a:stretch>
                  </pic:blipFill>
                  <pic:spPr bwMode="auto">
                    <a:xfrm>
                      <a:off x="0" y="0"/>
                      <a:ext cx="7629525" cy="10820400"/>
                    </a:xfrm>
                    <a:prstGeom prst="rect">
                      <a:avLst/>
                    </a:prstGeom>
                    <a:noFill/>
                  </pic:spPr>
                </pic:pic>
              </a:graphicData>
            </a:graphic>
          </wp:anchor>
        </w:drawing>
      </w:r>
    </w:p>
    <w:p w14:paraId="761CC4EA" w14:textId="77777777" w:rsidR="008F2241" w:rsidRDefault="008F2241">
      <w:pPr>
        <w:spacing w:after="0"/>
        <w:ind w:left="5103" w:right="-6"/>
        <w:rPr>
          <w:rFonts w:cs="Arial"/>
          <w:sz w:val="22"/>
          <w:szCs w:val="22"/>
        </w:rPr>
      </w:pPr>
    </w:p>
    <w:sectPr w:rsidR="008F2241" w:rsidSect="003617DF">
      <w:headerReference w:type="default" r:id="rId54"/>
      <w:footerReference w:type="default" r:id="rId55"/>
      <w:pgSz w:w="11906" w:h="16838"/>
      <w:pgMar w:top="1245" w:right="1440" w:bottom="284" w:left="1440" w:header="425" w:footer="1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F2B4A" w14:textId="77777777" w:rsidR="00055CAA" w:rsidRDefault="00055CAA" w:rsidP="00A60185">
      <w:pPr>
        <w:spacing w:after="0"/>
      </w:pPr>
      <w:r>
        <w:separator/>
      </w:r>
    </w:p>
  </w:endnote>
  <w:endnote w:type="continuationSeparator" w:id="0">
    <w:p w14:paraId="46C97CD8" w14:textId="77777777" w:rsidR="00055CAA" w:rsidRDefault="00055CAA" w:rsidP="00A601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altName w:val="MS Mincho"/>
    <w:panose1 w:val="00000000000000000000"/>
    <w:charset w:val="4D"/>
    <w:family w:val="auto"/>
    <w:notTrueType/>
    <w:pitch w:val="default"/>
    <w:sig w:usb0="00000001"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90295"/>
      <w:docPartObj>
        <w:docPartGallery w:val="Page Numbers (Bottom of Page)"/>
        <w:docPartUnique/>
      </w:docPartObj>
    </w:sdtPr>
    <w:sdtEndPr/>
    <w:sdtContent>
      <w:p w14:paraId="450F75F7" w14:textId="77777777" w:rsidR="00571C34" w:rsidRPr="00A54272" w:rsidRDefault="00571C34" w:rsidP="00A54272">
        <w:pPr>
          <w:pStyle w:val="Header"/>
          <w:spacing w:before="60"/>
          <w:jc w:val="center"/>
          <w:rPr>
            <w:sz w:val="20"/>
            <w:szCs w:val="20"/>
          </w:rPr>
        </w:pPr>
        <w:r w:rsidRPr="00A54272">
          <w:rPr>
            <w:sz w:val="20"/>
            <w:szCs w:val="20"/>
          </w:rPr>
          <w:t>This initiative is funded by the Austral</w:t>
        </w:r>
        <w:r>
          <w:rPr>
            <w:sz w:val="20"/>
            <w:szCs w:val="20"/>
          </w:rPr>
          <w:t>ian Government Department of the</w:t>
        </w:r>
        <w:r w:rsidRPr="00A54272">
          <w:rPr>
            <w:sz w:val="20"/>
            <w:szCs w:val="20"/>
          </w:rPr>
          <w:t xml:space="preserve"> Environment</w:t>
        </w:r>
        <w:r>
          <w:rPr>
            <w:sz w:val="20"/>
            <w:szCs w:val="20"/>
          </w:rPr>
          <w:t xml:space="preserve"> and E</w:t>
        </w:r>
        <w:r w:rsidRPr="00A54272">
          <w:rPr>
            <w:sz w:val="20"/>
            <w:szCs w:val="20"/>
          </w:rPr>
          <w:t>nergy</w:t>
        </w:r>
      </w:p>
      <w:p w14:paraId="7D2D6E27" w14:textId="77777777" w:rsidR="00571C34" w:rsidRDefault="006F6655">
        <w:pPr>
          <w:pStyle w:val="Footer"/>
          <w:jc w:val="center"/>
        </w:pPr>
        <w:r>
          <w:fldChar w:fldCharType="begin"/>
        </w:r>
        <w:r>
          <w:instrText xml:space="preserve"> PAGE   \* MERGEFORMAT </w:instrText>
        </w:r>
        <w:r>
          <w:fldChar w:fldCharType="separate"/>
        </w:r>
        <w:r w:rsidR="00CE6B4C">
          <w:rPr>
            <w:noProof/>
          </w:rPr>
          <w:t>17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7126E" w14:textId="77777777" w:rsidR="00571C34" w:rsidRDefault="00571C34" w:rsidP="004354B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5C797" w14:textId="77777777" w:rsidR="00571C34" w:rsidRDefault="00571C3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C4D69" w14:textId="77777777" w:rsidR="00055CAA" w:rsidRDefault="00055CAA" w:rsidP="00A60185">
      <w:pPr>
        <w:spacing w:after="0"/>
      </w:pPr>
      <w:r>
        <w:separator/>
      </w:r>
    </w:p>
  </w:footnote>
  <w:footnote w:type="continuationSeparator" w:id="0">
    <w:p w14:paraId="69121CEC" w14:textId="77777777" w:rsidR="00055CAA" w:rsidRDefault="00055CAA" w:rsidP="00A6018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213D7" w14:textId="77777777" w:rsidR="00571C34" w:rsidRDefault="00571C34" w:rsidP="00E45765">
    <w:pPr>
      <w:pStyle w:val="Classification"/>
    </w:pPr>
    <w:r>
      <w:fldChar w:fldCharType="begin"/>
    </w:r>
    <w:r>
      <w:instrText xml:space="preserve"> DOCPROPERTY SecurityClassification \* MERGEFORMAT </w:instrText>
    </w:r>
    <w:r>
      <w:fldChar w:fldCharType="separate"/>
    </w:r>
    <w:r w:rsidR="00E953C9">
      <w:rPr>
        <w:b/>
        <w:bC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8F688" w14:textId="77777777" w:rsidR="00571C34" w:rsidRDefault="00571C34">
    <w:pPr>
      <w:pStyle w:val="Header"/>
    </w:pPr>
    <w:r w:rsidRPr="008C7D20">
      <w:rPr>
        <w:noProof/>
        <w:lang w:val="en-AU" w:eastAsia="en-AU"/>
      </w:rPr>
      <w:drawing>
        <wp:anchor distT="0" distB="0" distL="114300" distR="114300" simplePos="0" relativeHeight="251656704" behindDoc="0" locked="0" layoutInCell="1" allowOverlap="1" wp14:anchorId="36E67A05" wp14:editId="42E3EDD4">
          <wp:simplePos x="0" y="0"/>
          <wp:positionH relativeFrom="column">
            <wp:posOffset>-895350</wp:posOffset>
          </wp:positionH>
          <wp:positionV relativeFrom="paragraph">
            <wp:posOffset>-269875</wp:posOffset>
          </wp:positionV>
          <wp:extent cx="7568565" cy="85979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b="37795"/>
                  <a:stretch>
                    <a:fillRect/>
                  </a:stretch>
                </pic:blipFill>
                <pic:spPr>
                  <a:xfrm>
                    <a:off x="0" y="0"/>
                    <a:ext cx="7568565" cy="85979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9A0EB" w14:textId="77777777" w:rsidR="00571C34" w:rsidRDefault="00571C34">
    <w:pPr>
      <w:pStyle w:val="Header"/>
    </w:pPr>
    <w:r w:rsidRPr="00AD66EE">
      <w:rPr>
        <w:noProof/>
        <w:lang w:val="en-AU" w:eastAsia="en-AU"/>
      </w:rPr>
      <w:drawing>
        <wp:anchor distT="0" distB="0" distL="114300" distR="114300" simplePos="0" relativeHeight="251659776" behindDoc="0" locked="0" layoutInCell="1" allowOverlap="1" wp14:anchorId="3D27B9F4" wp14:editId="38159A9C">
          <wp:simplePos x="0" y="0"/>
          <wp:positionH relativeFrom="column">
            <wp:posOffset>-962025</wp:posOffset>
          </wp:positionH>
          <wp:positionV relativeFrom="paragraph">
            <wp:posOffset>-260350</wp:posOffset>
          </wp:positionV>
          <wp:extent cx="7572375" cy="857250"/>
          <wp:effectExtent l="1905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b="37795"/>
                  <a:stretch>
                    <a:fillRect/>
                  </a:stretch>
                </pic:blipFill>
                <pic:spPr>
                  <a:xfrm>
                    <a:off x="0" y="0"/>
                    <a:ext cx="7572375" cy="85725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FB35E" w14:textId="77777777" w:rsidR="00571C34" w:rsidRPr="0067490C" w:rsidRDefault="00571C34" w:rsidP="00A56797">
    <w:pPr>
      <w:pStyle w:val="Header"/>
      <w:rPr>
        <w:sz w:val="20"/>
        <w:szCs w:val="20"/>
      </w:rPr>
    </w:pPr>
    <w:r w:rsidRPr="00DF39B4">
      <w:rPr>
        <w:noProof/>
        <w:sz w:val="20"/>
        <w:szCs w:val="20"/>
        <w:lang w:val="en-AU" w:eastAsia="en-AU"/>
      </w:rPr>
      <w:drawing>
        <wp:anchor distT="0" distB="0" distL="114300" distR="114300" simplePos="0" relativeHeight="251657728" behindDoc="0" locked="0" layoutInCell="1" allowOverlap="1" wp14:anchorId="2FD92BC3" wp14:editId="3970B08E">
          <wp:simplePos x="0" y="0"/>
          <wp:positionH relativeFrom="column">
            <wp:posOffset>-1017905</wp:posOffset>
          </wp:positionH>
          <wp:positionV relativeFrom="paragraph">
            <wp:posOffset>-269875</wp:posOffset>
          </wp:positionV>
          <wp:extent cx="7568565" cy="859790"/>
          <wp:effectExtent l="1905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b="37795"/>
                  <a:stretch>
                    <a:fillRect/>
                  </a:stretch>
                </pic:blipFill>
                <pic:spPr>
                  <a:xfrm>
                    <a:off x="0" y="0"/>
                    <a:ext cx="7568565" cy="85979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4A481" w14:textId="77777777" w:rsidR="00571C34" w:rsidRPr="00097954" w:rsidRDefault="00571C34" w:rsidP="00097954">
    <w:pPr>
      <w:pStyle w:val="Head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45ED4E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F0C8DF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B76AF908"/>
    <w:styleLink w:val="BulletList"/>
    <w:lvl w:ilvl="0">
      <w:start w:val="1"/>
      <w:numFmt w:val="bullet"/>
      <w:pStyle w:val="ListBullet"/>
      <w:lvlText w:val=""/>
      <w:lvlJc w:val="left"/>
      <w:pPr>
        <w:ind w:left="369" w:hanging="369"/>
      </w:pPr>
      <w:rPr>
        <w:rFonts w:ascii="Symbol" w:hAnsi="Symbol" w:hint="default"/>
      </w:rPr>
    </w:lvl>
    <w:lvl w:ilvl="1">
      <w:start w:val="1"/>
      <w:numFmt w:val="bullet"/>
      <w:lvlText w:val="-"/>
      <w:lvlJc w:val="left"/>
      <w:pPr>
        <w:ind w:left="737" w:hanging="368"/>
      </w:pPr>
      <w:rPr>
        <w:rFonts w:ascii="Courier New" w:hAnsi="Courier New"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5E967F8"/>
    <w:multiLevelType w:val="multilevel"/>
    <w:tmpl w:val="960E0932"/>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6627A7"/>
    <w:multiLevelType w:val="hybridMultilevel"/>
    <w:tmpl w:val="D786CF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7C5246"/>
    <w:multiLevelType w:val="hybridMultilevel"/>
    <w:tmpl w:val="2DB62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6F0C4D"/>
    <w:multiLevelType w:val="hybridMultilevel"/>
    <w:tmpl w:val="3976C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745BC2"/>
    <w:multiLevelType w:val="multilevel"/>
    <w:tmpl w:val="B76AF908"/>
    <w:numStyleLink w:val="BulletList"/>
  </w:abstractNum>
  <w:abstractNum w:abstractNumId="8" w15:restartNumberingAfterBreak="0">
    <w:nsid w:val="2BB2008D"/>
    <w:multiLevelType w:val="multilevel"/>
    <w:tmpl w:val="B3FEAD4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B1250A"/>
    <w:multiLevelType w:val="multilevel"/>
    <w:tmpl w:val="3F7E404C"/>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4E02B7"/>
    <w:multiLevelType w:val="hybridMultilevel"/>
    <w:tmpl w:val="B3569DFC"/>
    <w:lvl w:ilvl="0" w:tplc="0C090001">
      <w:start w:val="1"/>
      <w:numFmt w:val="bullet"/>
      <w:lvlText w:val=""/>
      <w:lvlJc w:val="left"/>
      <w:pPr>
        <w:ind w:left="360" w:hanging="360"/>
      </w:pPr>
      <w:rPr>
        <w:rFonts w:ascii="Symbol" w:hAnsi="Symbol" w:hint="default"/>
      </w:rPr>
    </w:lvl>
    <w:lvl w:ilvl="1" w:tplc="C920861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ED710CD"/>
    <w:multiLevelType w:val="hybridMultilevel"/>
    <w:tmpl w:val="5D3E9AF6"/>
    <w:lvl w:ilvl="0" w:tplc="C920861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AD50ED"/>
    <w:multiLevelType w:val="hybridMultilevel"/>
    <w:tmpl w:val="CEDC8DF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47740163"/>
    <w:multiLevelType w:val="hybridMultilevel"/>
    <w:tmpl w:val="DF601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D27A1D"/>
    <w:multiLevelType w:val="hybridMultilevel"/>
    <w:tmpl w:val="A7D8737C"/>
    <w:lvl w:ilvl="0" w:tplc="BC522FA4">
      <w:start w:val="1"/>
      <w:numFmt w:val="bullet"/>
      <w:lvlText w:val=""/>
      <w:lvlJc w:val="left"/>
      <w:rPr>
        <w:rFonts w:ascii="Symbol" w:hAnsi="Symbol" w:hint="default"/>
        <w:sz w:val="22"/>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4531E34"/>
    <w:multiLevelType w:val="hybridMultilevel"/>
    <w:tmpl w:val="7F5A02F0"/>
    <w:lvl w:ilvl="0" w:tplc="C9208610">
      <w:start w:val="1"/>
      <w:numFmt w:val="bullet"/>
      <w:lvlText w:val="-"/>
      <w:lvlJc w:val="left"/>
      <w:pPr>
        <w:ind w:left="360" w:hanging="360"/>
      </w:pPr>
      <w:rPr>
        <w:rFonts w:ascii="Courier New" w:hAnsi="Courier New" w:hint="default"/>
      </w:rPr>
    </w:lvl>
    <w:lvl w:ilvl="1" w:tplc="C920861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456429"/>
    <w:multiLevelType w:val="multilevel"/>
    <w:tmpl w:val="E898CC72"/>
    <w:numStyleLink w:val="KeyPoints"/>
  </w:abstractNum>
  <w:abstractNum w:abstractNumId="19" w15:restartNumberingAfterBreak="0">
    <w:nsid w:val="663E30F2"/>
    <w:multiLevelType w:val="multilevel"/>
    <w:tmpl w:val="A016FEA6"/>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CF94992"/>
    <w:multiLevelType w:val="hybridMultilevel"/>
    <w:tmpl w:val="DB643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3A2868"/>
    <w:multiLevelType w:val="multilevel"/>
    <w:tmpl w:val="73560D5C"/>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3926A85"/>
    <w:multiLevelType w:val="hybridMultilevel"/>
    <w:tmpl w:val="C6FA02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23"/>
  </w:num>
  <w:num w:numId="2">
    <w:abstractNumId w:val="2"/>
  </w:num>
  <w:num w:numId="3">
    <w:abstractNumId w:val="1"/>
  </w:num>
  <w:num w:numId="4">
    <w:abstractNumId w:val="12"/>
  </w:num>
  <w:num w:numId="5">
    <w:abstractNumId w:val="10"/>
  </w:num>
  <w:num w:numId="6">
    <w:abstractNumId w:val="18"/>
    <w:lvlOverride w:ilvl="0">
      <w:lvl w:ilvl="0">
        <w:start w:val="1"/>
        <w:numFmt w:val="decimal"/>
        <w:pStyle w:val="ListNumber"/>
        <w:lvlText w:val="%1."/>
        <w:lvlJc w:val="left"/>
        <w:pPr>
          <w:ind w:left="369" w:hanging="369"/>
        </w:pPr>
        <w:rPr>
          <w:rFonts w:asciiTheme="majorHAnsi" w:hAnsiTheme="majorHAnsi" w:hint="default"/>
          <w:sz w:val="22"/>
        </w:rPr>
      </w:lvl>
    </w:lvlOverride>
  </w:num>
  <w:num w:numId="7">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8">
    <w:abstractNumId w:val="13"/>
  </w:num>
  <w:num w:numId="9">
    <w:abstractNumId w:val="4"/>
  </w:num>
  <w:num w:numId="10">
    <w:abstractNumId w:val="9"/>
  </w:num>
  <w:num w:numId="11">
    <w:abstractNumId w:val="16"/>
  </w:num>
  <w:num w:numId="12">
    <w:abstractNumId w:val="19"/>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 w:numId="16">
    <w:abstractNumId w:val="11"/>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0"/>
  </w:num>
  <w:num w:numId="21">
    <w:abstractNumId w:val="10"/>
  </w:num>
  <w:num w:numId="22">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3">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4">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5">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26">
    <w:abstractNumId w:val="7"/>
    <w:lvlOverride w:ilvl="0">
      <w:startOverride w:val="1"/>
      <w:lvl w:ilvl="0">
        <w:start w:val="1"/>
        <w:numFmt w:val="bullet"/>
        <w:pStyle w:val="ListBullet"/>
        <w:lvlText w:val=""/>
        <w:lvlJc w:val="left"/>
        <w:pPr>
          <w:ind w:left="369" w:hanging="369"/>
        </w:pPr>
        <w:rPr>
          <w:rFonts w:ascii="Symbol" w:hAnsi="Symbol" w:hint="default"/>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pStyle w:val="ListBullet3"/>
        <w:lvlText w:val=""/>
        <w:lvlJc w:val="left"/>
      </w:lvl>
    </w:lvlOverride>
    <w:lvlOverride w:ilvl="3">
      <w:startOverride w:val="1"/>
      <w:lvl w:ilvl="3">
        <w:start w:val="1"/>
        <w:numFmt w:val="decimal"/>
        <w:pStyle w:val="ListBullet4"/>
        <w:lvlText w:val=""/>
        <w:lvlJc w:val="left"/>
      </w:lvl>
    </w:lvlOverride>
    <w:lvlOverride w:ilvl="4">
      <w:startOverride w:val="1"/>
      <w:lvl w:ilvl="4">
        <w:start w:val="1"/>
        <w:numFmt w:val="decimal"/>
        <w:pStyle w:val="ListBullet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abstractNumId w:val="2"/>
  </w:num>
  <w:num w:numId="28">
    <w:abstractNumId w:val="0"/>
  </w:num>
  <w:num w:numId="29">
    <w:abstractNumId w:val="17"/>
  </w:num>
  <w:num w:numId="30">
    <w:abstractNumId w:val="22"/>
  </w:num>
  <w:num w:numId="31">
    <w:abstractNumId w:val="20"/>
  </w:num>
  <w:num w:numId="32">
    <w:abstractNumId w:val="5"/>
  </w:num>
  <w:num w:numId="33">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4">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5">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6">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37">
    <w:abstractNumId w:val="21"/>
  </w:num>
  <w:num w:numId="38">
    <w:abstractNumId w:val="10"/>
  </w:num>
  <w:num w:numId="39">
    <w:abstractNumId w:val="10"/>
  </w:num>
  <w:num w:numId="40">
    <w:abstractNumId w:val="10"/>
  </w:num>
  <w:num w:numId="41">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42">
    <w:abstractNumId w:val="7"/>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43">
    <w:abstractNumId w:val="10"/>
  </w:num>
  <w:num w:numId="44">
    <w:abstractNumId w:val="10"/>
  </w:num>
  <w:num w:numId="45">
    <w:abstractNumId w:val="10"/>
  </w:num>
  <w:num w:numId="46">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41" style="mso-position-vertical-relative:line;mso-width-relative:margin;mso-height-relative:margin" fillcolor="none [1300]" stroke="f">
      <v:fill color="none [1300]"/>
      <v:stroke on="f"/>
      <v:textbox inset=",.3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235"/>
    <w:rsid w:val="000019A9"/>
    <w:rsid w:val="00002AA3"/>
    <w:rsid w:val="000039DA"/>
    <w:rsid w:val="000042C5"/>
    <w:rsid w:val="000048EC"/>
    <w:rsid w:val="00004AEE"/>
    <w:rsid w:val="00005A76"/>
    <w:rsid w:val="00005CAA"/>
    <w:rsid w:val="00006222"/>
    <w:rsid w:val="00006878"/>
    <w:rsid w:val="0000696D"/>
    <w:rsid w:val="00007A7D"/>
    <w:rsid w:val="0001002B"/>
    <w:rsid w:val="000101A7"/>
    <w:rsid w:val="00010210"/>
    <w:rsid w:val="000119BE"/>
    <w:rsid w:val="00012D66"/>
    <w:rsid w:val="000140CD"/>
    <w:rsid w:val="00014E03"/>
    <w:rsid w:val="00015ADA"/>
    <w:rsid w:val="00015BA6"/>
    <w:rsid w:val="00016252"/>
    <w:rsid w:val="000168CF"/>
    <w:rsid w:val="000169BF"/>
    <w:rsid w:val="00017764"/>
    <w:rsid w:val="00020C99"/>
    <w:rsid w:val="00020D50"/>
    <w:rsid w:val="00022717"/>
    <w:rsid w:val="000232B0"/>
    <w:rsid w:val="00023691"/>
    <w:rsid w:val="00025046"/>
    <w:rsid w:val="0002707B"/>
    <w:rsid w:val="00027BA6"/>
    <w:rsid w:val="0003113F"/>
    <w:rsid w:val="00033098"/>
    <w:rsid w:val="00033AFD"/>
    <w:rsid w:val="000346AE"/>
    <w:rsid w:val="000357AD"/>
    <w:rsid w:val="000375D3"/>
    <w:rsid w:val="00037968"/>
    <w:rsid w:val="00041578"/>
    <w:rsid w:val="000429F9"/>
    <w:rsid w:val="00043432"/>
    <w:rsid w:val="00043599"/>
    <w:rsid w:val="00043C8A"/>
    <w:rsid w:val="00044877"/>
    <w:rsid w:val="00044BF4"/>
    <w:rsid w:val="000454AC"/>
    <w:rsid w:val="00045567"/>
    <w:rsid w:val="00045B9E"/>
    <w:rsid w:val="00046EAA"/>
    <w:rsid w:val="000477ED"/>
    <w:rsid w:val="00047E7F"/>
    <w:rsid w:val="00047FFD"/>
    <w:rsid w:val="00050839"/>
    <w:rsid w:val="0005148E"/>
    <w:rsid w:val="00052FC5"/>
    <w:rsid w:val="00053868"/>
    <w:rsid w:val="00053D5E"/>
    <w:rsid w:val="00055CAA"/>
    <w:rsid w:val="000561A4"/>
    <w:rsid w:val="00056C0B"/>
    <w:rsid w:val="000630AC"/>
    <w:rsid w:val="000632FD"/>
    <w:rsid w:val="0006397B"/>
    <w:rsid w:val="00063A8B"/>
    <w:rsid w:val="0006484C"/>
    <w:rsid w:val="00064AFA"/>
    <w:rsid w:val="000653D2"/>
    <w:rsid w:val="0006641D"/>
    <w:rsid w:val="000666C8"/>
    <w:rsid w:val="00066F19"/>
    <w:rsid w:val="00067D00"/>
    <w:rsid w:val="000703D1"/>
    <w:rsid w:val="00070865"/>
    <w:rsid w:val="000721C1"/>
    <w:rsid w:val="00072B84"/>
    <w:rsid w:val="00072C5A"/>
    <w:rsid w:val="00073966"/>
    <w:rsid w:val="000759E5"/>
    <w:rsid w:val="0008043E"/>
    <w:rsid w:val="00080943"/>
    <w:rsid w:val="00081D86"/>
    <w:rsid w:val="00082175"/>
    <w:rsid w:val="000825B2"/>
    <w:rsid w:val="00083456"/>
    <w:rsid w:val="00084AC6"/>
    <w:rsid w:val="00084B0C"/>
    <w:rsid w:val="00084D8F"/>
    <w:rsid w:val="00084E19"/>
    <w:rsid w:val="00084F06"/>
    <w:rsid w:val="00085371"/>
    <w:rsid w:val="00086141"/>
    <w:rsid w:val="0008653F"/>
    <w:rsid w:val="00086553"/>
    <w:rsid w:val="00086BA0"/>
    <w:rsid w:val="0009052B"/>
    <w:rsid w:val="00091608"/>
    <w:rsid w:val="0009333C"/>
    <w:rsid w:val="0009407F"/>
    <w:rsid w:val="0009486B"/>
    <w:rsid w:val="00094B3A"/>
    <w:rsid w:val="00094DED"/>
    <w:rsid w:val="00095F21"/>
    <w:rsid w:val="00097009"/>
    <w:rsid w:val="0009704F"/>
    <w:rsid w:val="00097954"/>
    <w:rsid w:val="000A0F11"/>
    <w:rsid w:val="000A125A"/>
    <w:rsid w:val="000A1AC6"/>
    <w:rsid w:val="000A1C67"/>
    <w:rsid w:val="000A20C0"/>
    <w:rsid w:val="000A2F19"/>
    <w:rsid w:val="000A3FB1"/>
    <w:rsid w:val="000A4F57"/>
    <w:rsid w:val="000A57CD"/>
    <w:rsid w:val="000A62F3"/>
    <w:rsid w:val="000A7538"/>
    <w:rsid w:val="000B0758"/>
    <w:rsid w:val="000B1ECE"/>
    <w:rsid w:val="000B3758"/>
    <w:rsid w:val="000B3FF5"/>
    <w:rsid w:val="000B4169"/>
    <w:rsid w:val="000B5877"/>
    <w:rsid w:val="000B6712"/>
    <w:rsid w:val="000B6EBD"/>
    <w:rsid w:val="000B7681"/>
    <w:rsid w:val="000B7B42"/>
    <w:rsid w:val="000C02B7"/>
    <w:rsid w:val="000C0920"/>
    <w:rsid w:val="000C114B"/>
    <w:rsid w:val="000C1516"/>
    <w:rsid w:val="000C1CF0"/>
    <w:rsid w:val="000C20AC"/>
    <w:rsid w:val="000C21D2"/>
    <w:rsid w:val="000C3DC5"/>
    <w:rsid w:val="000C4260"/>
    <w:rsid w:val="000C49C7"/>
    <w:rsid w:val="000C5100"/>
    <w:rsid w:val="000C5342"/>
    <w:rsid w:val="000C5D36"/>
    <w:rsid w:val="000C68F3"/>
    <w:rsid w:val="000C706A"/>
    <w:rsid w:val="000D026D"/>
    <w:rsid w:val="000D0EF7"/>
    <w:rsid w:val="000D1483"/>
    <w:rsid w:val="000D158E"/>
    <w:rsid w:val="000D1B4D"/>
    <w:rsid w:val="000D2887"/>
    <w:rsid w:val="000D3A0D"/>
    <w:rsid w:val="000D423A"/>
    <w:rsid w:val="000D47D3"/>
    <w:rsid w:val="000D5869"/>
    <w:rsid w:val="000D5B41"/>
    <w:rsid w:val="000D665D"/>
    <w:rsid w:val="000D6D63"/>
    <w:rsid w:val="000E0081"/>
    <w:rsid w:val="000E03CD"/>
    <w:rsid w:val="000E07CF"/>
    <w:rsid w:val="000E0BCC"/>
    <w:rsid w:val="000E20FB"/>
    <w:rsid w:val="000E3123"/>
    <w:rsid w:val="000E31C1"/>
    <w:rsid w:val="000E475D"/>
    <w:rsid w:val="000E5678"/>
    <w:rsid w:val="000E586D"/>
    <w:rsid w:val="000F0681"/>
    <w:rsid w:val="000F08CA"/>
    <w:rsid w:val="000F0F0A"/>
    <w:rsid w:val="000F11D3"/>
    <w:rsid w:val="000F16E8"/>
    <w:rsid w:val="000F1812"/>
    <w:rsid w:val="000F2061"/>
    <w:rsid w:val="000F2077"/>
    <w:rsid w:val="000F24E2"/>
    <w:rsid w:val="000F292B"/>
    <w:rsid w:val="000F2CF2"/>
    <w:rsid w:val="000F4327"/>
    <w:rsid w:val="000F4813"/>
    <w:rsid w:val="000F4DB1"/>
    <w:rsid w:val="000F6173"/>
    <w:rsid w:val="000F6FE8"/>
    <w:rsid w:val="000F7F25"/>
    <w:rsid w:val="00100BEF"/>
    <w:rsid w:val="00101C18"/>
    <w:rsid w:val="0010546C"/>
    <w:rsid w:val="00105BD4"/>
    <w:rsid w:val="00105CC7"/>
    <w:rsid w:val="001066E1"/>
    <w:rsid w:val="00106CA6"/>
    <w:rsid w:val="00107F81"/>
    <w:rsid w:val="00111326"/>
    <w:rsid w:val="001118FC"/>
    <w:rsid w:val="00111B57"/>
    <w:rsid w:val="00111DD5"/>
    <w:rsid w:val="0011264A"/>
    <w:rsid w:val="00112ACF"/>
    <w:rsid w:val="00112D17"/>
    <w:rsid w:val="00113336"/>
    <w:rsid w:val="00114296"/>
    <w:rsid w:val="0011498E"/>
    <w:rsid w:val="00116122"/>
    <w:rsid w:val="00117128"/>
    <w:rsid w:val="0011747F"/>
    <w:rsid w:val="00117A45"/>
    <w:rsid w:val="00120090"/>
    <w:rsid w:val="00120873"/>
    <w:rsid w:val="001214E4"/>
    <w:rsid w:val="001224AE"/>
    <w:rsid w:val="001249E6"/>
    <w:rsid w:val="00124AA7"/>
    <w:rsid w:val="00124B24"/>
    <w:rsid w:val="00127A19"/>
    <w:rsid w:val="00127FBD"/>
    <w:rsid w:val="00130D7F"/>
    <w:rsid w:val="001311EF"/>
    <w:rsid w:val="001312EC"/>
    <w:rsid w:val="001314AD"/>
    <w:rsid w:val="00132F2A"/>
    <w:rsid w:val="001337D4"/>
    <w:rsid w:val="00134463"/>
    <w:rsid w:val="00137FE6"/>
    <w:rsid w:val="00140612"/>
    <w:rsid w:val="0014146B"/>
    <w:rsid w:val="00142234"/>
    <w:rsid w:val="001423FE"/>
    <w:rsid w:val="001431BC"/>
    <w:rsid w:val="0014342D"/>
    <w:rsid w:val="00143976"/>
    <w:rsid w:val="00143BAB"/>
    <w:rsid w:val="001449FB"/>
    <w:rsid w:val="00146FE5"/>
    <w:rsid w:val="00147B8A"/>
    <w:rsid w:val="00147C12"/>
    <w:rsid w:val="001500F5"/>
    <w:rsid w:val="00152221"/>
    <w:rsid w:val="001527A1"/>
    <w:rsid w:val="001530DC"/>
    <w:rsid w:val="0015314F"/>
    <w:rsid w:val="00153B2E"/>
    <w:rsid w:val="001542A4"/>
    <w:rsid w:val="00154989"/>
    <w:rsid w:val="00154A20"/>
    <w:rsid w:val="00154A7F"/>
    <w:rsid w:val="00155A9F"/>
    <w:rsid w:val="00160262"/>
    <w:rsid w:val="001608DB"/>
    <w:rsid w:val="00160C22"/>
    <w:rsid w:val="00161316"/>
    <w:rsid w:val="0016146C"/>
    <w:rsid w:val="00163CD4"/>
    <w:rsid w:val="00164696"/>
    <w:rsid w:val="00165175"/>
    <w:rsid w:val="00165767"/>
    <w:rsid w:val="00165FCD"/>
    <w:rsid w:val="0016780A"/>
    <w:rsid w:val="001713FA"/>
    <w:rsid w:val="001721D0"/>
    <w:rsid w:val="00173EBF"/>
    <w:rsid w:val="00173FDE"/>
    <w:rsid w:val="00175ED3"/>
    <w:rsid w:val="00176542"/>
    <w:rsid w:val="00176C04"/>
    <w:rsid w:val="00177182"/>
    <w:rsid w:val="00177212"/>
    <w:rsid w:val="00181108"/>
    <w:rsid w:val="001819B9"/>
    <w:rsid w:val="001821C9"/>
    <w:rsid w:val="00182761"/>
    <w:rsid w:val="00182A4E"/>
    <w:rsid w:val="001842A2"/>
    <w:rsid w:val="00184BB0"/>
    <w:rsid w:val="001851CF"/>
    <w:rsid w:val="00186B97"/>
    <w:rsid w:val="00187FA8"/>
    <w:rsid w:val="0019091A"/>
    <w:rsid w:val="00190E86"/>
    <w:rsid w:val="00190FC1"/>
    <w:rsid w:val="00191C91"/>
    <w:rsid w:val="00192F5E"/>
    <w:rsid w:val="001934E6"/>
    <w:rsid w:val="00195535"/>
    <w:rsid w:val="00195FC9"/>
    <w:rsid w:val="00197772"/>
    <w:rsid w:val="001A08A1"/>
    <w:rsid w:val="001A0C9A"/>
    <w:rsid w:val="001A3170"/>
    <w:rsid w:val="001A37D7"/>
    <w:rsid w:val="001A4CD6"/>
    <w:rsid w:val="001A51C8"/>
    <w:rsid w:val="001A5464"/>
    <w:rsid w:val="001A577A"/>
    <w:rsid w:val="001A5D6F"/>
    <w:rsid w:val="001A7715"/>
    <w:rsid w:val="001B0BDE"/>
    <w:rsid w:val="001B1E88"/>
    <w:rsid w:val="001B2E0A"/>
    <w:rsid w:val="001B3351"/>
    <w:rsid w:val="001B34AF"/>
    <w:rsid w:val="001B4207"/>
    <w:rsid w:val="001B42DA"/>
    <w:rsid w:val="001B4CA8"/>
    <w:rsid w:val="001B5EA1"/>
    <w:rsid w:val="001B6863"/>
    <w:rsid w:val="001C035A"/>
    <w:rsid w:val="001C1012"/>
    <w:rsid w:val="001C1E1A"/>
    <w:rsid w:val="001C1FB8"/>
    <w:rsid w:val="001C2326"/>
    <w:rsid w:val="001C3A1A"/>
    <w:rsid w:val="001C42DE"/>
    <w:rsid w:val="001C4F3D"/>
    <w:rsid w:val="001C61D0"/>
    <w:rsid w:val="001C6511"/>
    <w:rsid w:val="001C7652"/>
    <w:rsid w:val="001D05E7"/>
    <w:rsid w:val="001D0CDC"/>
    <w:rsid w:val="001D1488"/>
    <w:rsid w:val="001D1D82"/>
    <w:rsid w:val="001D286D"/>
    <w:rsid w:val="001D4662"/>
    <w:rsid w:val="001D4BC0"/>
    <w:rsid w:val="001D6D30"/>
    <w:rsid w:val="001E103C"/>
    <w:rsid w:val="001E1182"/>
    <w:rsid w:val="001E2E5B"/>
    <w:rsid w:val="001E3245"/>
    <w:rsid w:val="001E4501"/>
    <w:rsid w:val="001E450A"/>
    <w:rsid w:val="001E4CF9"/>
    <w:rsid w:val="001E4ED1"/>
    <w:rsid w:val="001E7256"/>
    <w:rsid w:val="001F014F"/>
    <w:rsid w:val="001F3579"/>
    <w:rsid w:val="001F40F5"/>
    <w:rsid w:val="001F4A3D"/>
    <w:rsid w:val="001F4B88"/>
    <w:rsid w:val="001F5480"/>
    <w:rsid w:val="001F5B12"/>
    <w:rsid w:val="001F5D33"/>
    <w:rsid w:val="001F6E7D"/>
    <w:rsid w:val="001F7F3B"/>
    <w:rsid w:val="00200B42"/>
    <w:rsid w:val="002025B8"/>
    <w:rsid w:val="00202743"/>
    <w:rsid w:val="00202C8B"/>
    <w:rsid w:val="00202C90"/>
    <w:rsid w:val="00202D7B"/>
    <w:rsid w:val="00203B03"/>
    <w:rsid w:val="00203B3C"/>
    <w:rsid w:val="00203F0E"/>
    <w:rsid w:val="00206040"/>
    <w:rsid w:val="0020630B"/>
    <w:rsid w:val="00206BBA"/>
    <w:rsid w:val="00207FD5"/>
    <w:rsid w:val="00211083"/>
    <w:rsid w:val="00211128"/>
    <w:rsid w:val="00211EF4"/>
    <w:rsid w:val="002120E4"/>
    <w:rsid w:val="002134F5"/>
    <w:rsid w:val="00213A4A"/>
    <w:rsid w:val="00213DE8"/>
    <w:rsid w:val="00213E8F"/>
    <w:rsid w:val="00213FB1"/>
    <w:rsid w:val="00215658"/>
    <w:rsid w:val="0021599F"/>
    <w:rsid w:val="00215A7F"/>
    <w:rsid w:val="00216118"/>
    <w:rsid w:val="00220680"/>
    <w:rsid w:val="0022098E"/>
    <w:rsid w:val="002209AB"/>
    <w:rsid w:val="002226EB"/>
    <w:rsid w:val="002251E3"/>
    <w:rsid w:val="00227A95"/>
    <w:rsid w:val="00230C40"/>
    <w:rsid w:val="00231455"/>
    <w:rsid w:val="002316BD"/>
    <w:rsid w:val="00231E05"/>
    <w:rsid w:val="00231E74"/>
    <w:rsid w:val="002328EE"/>
    <w:rsid w:val="00233173"/>
    <w:rsid w:val="00234457"/>
    <w:rsid w:val="002352C6"/>
    <w:rsid w:val="00235ADC"/>
    <w:rsid w:val="00235B4B"/>
    <w:rsid w:val="002363A3"/>
    <w:rsid w:val="00236C71"/>
    <w:rsid w:val="00236D57"/>
    <w:rsid w:val="00236EFA"/>
    <w:rsid w:val="00240787"/>
    <w:rsid w:val="00240825"/>
    <w:rsid w:val="00240E20"/>
    <w:rsid w:val="002414A1"/>
    <w:rsid w:val="00243656"/>
    <w:rsid w:val="002446A9"/>
    <w:rsid w:val="00245634"/>
    <w:rsid w:val="00245E74"/>
    <w:rsid w:val="002462C5"/>
    <w:rsid w:val="002463BC"/>
    <w:rsid w:val="00246B3D"/>
    <w:rsid w:val="002473FC"/>
    <w:rsid w:val="00250849"/>
    <w:rsid w:val="002509CC"/>
    <w:rsid w:val="00251214"/>
    <w:rsid w:val="0025161B"/>
    <w:rsid w:val="00252444"/>
    <w:rsid w:val="00252E3C"/>
    <w:rsid w:val="00253519"/>
    <w:rsid w:val="00254100"/>
    <w:rsid w:val="00256B9E"/>
    <w:rsid w:val="00257861"/>
    <w:rsid w:val="002614FA"/>
    <w:rsid w:val="00262198"/>
    <w:rsid w:val="00264ACF"/>
    <w:rsid w:val="002668B1"/>
    <w:rsid w:val="002674E9"/>
    <w:rsid w:val="002677E6"/>
    <w:rsid w:val="0027057A"/>
    <w:rsid w:val="002715FB"/>
    <w:rsid w:val="00271937"/>
    <w:rsid w:val="00272AEB"/>
    <w:rsid w:val="00272FFC"/>
    <w:rsid w:val="00274578"/>
    <w:rsid w:val="002745EA"/>
    <w:rsid w:val="002756A8"/>
    <w:rsid w:val="00275A27"/>
    <w:rsid w:val="002767A4"/>
    <w:rsid w:val="00276E09"/>
    <w:rsid w:val="0028031F"/>
    <w:rsid w:val="00281DD4"/>
    <w:rsid w:val="0028227E"/>
    <w:rsid w:val="00282B4E"/>
    <w:rsid w:val="00282DD8"/>
    <w:rsid w:val="00285F1B"/>
    <w:rsid w:val="00286F9A"/>
    <w:rsid w:val="002910C9"/>
    <w:rsid w:val="002918A3"/>
    <w:rsid w:val="002921F5"/>
    <w:rsid w:val="00292B81"/>
    <w:rsid w:val="00294960"/>
    <w:rsid w:val="00294EE7"/>
    <w:rsid w:val="002965C6"/>
    <w:rsid w:val="002979E7"/>
    <w:rsid w:val="002A07C8"/>
    <w:rsid w:val="002A1B69"/>
    <w:rsid w:val="002A2781"/>
    <w:rsid w:val="002A45D6"/>
    <w:rsid w:val="002A55B1"/>
    <w:rsid w:val="002A5ED0"/>
    <w:rsid w:val="002A6E30"/>
    <w:rsid w:val="002B06B3"/>
    <w:rsid w:val="002B0703"/>
    <w:rsid w:val="002B0A6F"/>
    <w:rsid w:val="002B18AE"/>
    <w:rsid w:val="002B2CB2"/>
    <w:rsid w:val="002B4478"/>
    <w:rsid w:val="002B4CFA"/>
    <w:rsid w:val="002B6600"/>
    <w:rsid w:val="002B68D4"/>
    <w:rsid w:val="002B6B0E"/>
    <w:rsid w:val="002C03C3"/>
    <w:rsid w:val="002C1254"/>
    <w:rsid w:val="002C1B19"/>
    <w:rsid w:val="002C1C93"/>
    <w:rsid w:val="002C1FA6"/>
    <w:rsid w:val="002C2413"/>
    <w:rsid w:val="002C3735"/>
    <w:rsid w:val="002C5066"/>
    <w:rsid w:val="002C5813"/>
    <w:rsid w:val="002C5AB5"/>
    <w:rsid w:val="002C6AB2"/>
    <w:rsid w:val="002C72E4"/>
    <w:rsid w:val="002D18C1"/>
    <w:rsid w:val="002D220C"/>
    <w:rsid w:val="002D38AC"/>
    <w:rsid w:val="002D45CD"/>
    <w:rsid w:val="002D4AAC"/>
    <w:rsid w:val="002D4C04"/>
    <w:rsid w:val="002D705F"/>
    <w:rsid w:val="002E00B5"/>
    <w:rsid w:val="002E1934"/>
    <w:rsid w:val="002E1E15"/>
    <w:rsid w:val="002E217F"/>
    <w:rsid w:val="002E2F38"/>
    <w:rsid w:val="002E385C"/>
    <w:rsid w:val="002E657F"/>
    <w:rsid w:val="002E6CF7"/>
    <w:rsid w:val="002E77F1"/>
    <w:rsid w:val="002F045A"/>
    <w:rsid w:val="002F1E16"/>
    <w:rsid w:val="002F3962"/>
    <w:rsid w:val="002F4049"/>
    <w:rsid w:val="002F4A7C"/>
    <w:rsid w:val="002F57AB"/>
    <w:rsid w:val="002F5B98"/>
    <w:rsid w:val="002F6FBD"/>
    <w:rsid w:val="002F7537"/>
    <w:rsid w:val="003000C8"/>
    <w:rsid w:val="0030039D"/>
    <w:rsid w:val="0030289B"/>
    <w:rsid w:val="003028D6"/>
    <w:rsid w:val="0030326F"/>
    <w:rsid w:val="00304459"/>
    <w:rsid w:val="00306218"/>
    <w:rsid w:val="00310701"/>
    <w:rsid w:val="00311480"/>
    <w:rsid w:val="0031364B"/>
    <w:rsid w:val="00313991"/>
    <w:rsid w:val="00313A63"/>
    <w:rsid w:val="00314BBA"/>
    <w:rsid w:val="00315980"/>
    <w:rsid w:val="00315C5B"/>
    <w:rsid w:val="003165D3"/>
    <w:rsid w:val="00316F7B"/>
    <w:rsid w:val="00316F7F"/>
    <w:rsid w:val="00320227"/>
    <w:rsid w:val="00320258"/>
    <w:rsid w:val="003218E8"/>
    <w:rsid w:val="003220AF"/>
    <w:rsid w:val="003237E7"/>
    <w:rsid w:val="00323898"/>
    <w:rsid w:val="00325E34"/>
    <w:rsid w:val="0032673F"/>
    <w:rsid w:val="00326A75"/>
    <w:rsid w:val="003272EC"/>
    <w:rsid w:val="00330AC3"/>
    <w:rsid w:val="00330DCE"/>
    <w:rsid w:val="00331E11"/>
    <w:rsid w:val="00334761"/>
    <w:rsid w:val="003358C1"/>
    <w:rsid w:val="00336939"/>
    <w:rsid w:val="0033726F"/>
    <w:rsid w:val="00337EBC"/>
    <w:rsid w:val="00340ABC"/>
    <w:rsid w:val="00341674"/>
    <w:rsid w:val="00341DCD"/>
    <w:rsid w:val="00342897"/>
    <w:rsid w:val="00342B8F"/>
    <w:rsid w:val="00342FD2"/>
    <w:rsid w:val="00343045"/>
    <w:rsid w:val="00343E27"/>
    <w:rsid w:val="003455D4"/>
    <w:rsid w:val="0034563E"/>
    <w:rsid w:val="003471A2"/>
    <w:rsid w:val="00347576"/>
    <w:rsid w:val="003508B8"/>
    <w:rsid w:val="003513AA"/>
    <w:rsid w:val="003518D6"/>
    <w:rsid w:val="0035212F"/>
    <w:rsid w:val="00352A7D"/>
    <w:rsid w:val="00353632"/>
    <w:rsid w:val="00354595"/>
    <w:rsid w:val="0035460C"/>
    <w:rsid w:val="003556BD"/>
    <w:rsid w:val="00355DC7"/>
    <w:rsid w:val="00355ECA"/>
    <w:rsid w:val="0035626D"/>
    <w:rsid w:val="00357895"/>
    <w:rsid w:val="00361029"/>
    <w:rsid w:val="00361485"/>
    <w:rsid w:val="003617DF"/>
    <w:rsid w:val="003627E1"/>
    <w:rsid w:val="003629AF"/>
    <w:rsid w:val="00362EE9"/>
    <w:rsid w:val="0036417F"/>
    <w:rsid w:val="003650AC"/>
    <w:rsid w:val="00365147"/>
    <w:rsid w:val="00366860"/>
    <w:rsid w:val="0036691F"/>
    <w:rsid w:val="0037016E"/>
    <w:rsid w:val="00370A86"/>
    <w:rsid w:val="003718FD"/>
    <w:rsid w:val="00372908"/>
    <w:rsid w:val="00373B75"/>
    <w:rsid w:val="003742C2"/>
    <w:rsid w:val="00374D1E"/>
    <w:rsid w:val="00374DFB"/>
    <w:rsid w:val="0037669A"/>
    <w:rsid w:val="0038262A"/>
    <w:rsid w:val="00382DBE"/>
    <w:rsid w:val="00383020"/>
    <w:rsid w:val="003830D9"/>
    <w:rsid w:val="00384940"/>
    <w:rsid w:val="00385332"/>
    <w:rsid w:val="00386935"/>
    <w:rsid w:val="0039170F"/>
    <w:rsid w:val="00391F7D"/>
    <w:rsid w:val="00393D40"/>
    <w:rsid w:val="0039445A"/>
    <w:rsid w:val="003948B8"/>
    <w:rsid w:val="00394D7E"/>
    <w:rsid w:val="003952D5"/>
    <w:rsid w:val="00396043"/>
    <w:rsid w:val="00396444"/>
    <w:rsid w:val="003975FD"/>
    <w:rsid w:val="003A0B59"/>
    <w:rsid w:val="003A10A1"/>
    <w:rsid w:val="003A13CD"/>
    <w:rsid w:val="003A1CA7"/>
    <w:rsid w:val="003A239D"/>
    <w:rsid w:val="003A533C"/>
    <w:rsid w:val="003A6961"/>
    <w:rsid w:val="003A6CF6"/>
    <w:rsid w:val="003A74AB"/>
    <w:rsid w:val="003A7859"/>
    <w:rsid w:val="003B057D"/>
    <w:rsid w:val="003B30DA"/>
    <w:rsid w:val="003B33FB"/>
    <w:rsid w:val="003B356E"/>
    <w:rsid w:val="003B377E"/>
    <w:rsid w:val="003B3F13"/>
    <w:rsid w:val="003B4A85"/>
    <w:rsid w:val="003B5242"/>
    <w:rsid w:val="003B60CC"/>
    <w:rsid w:val="003B7550"/>
    <w:rsid w:val="003B76BD"/>
    <w:rsid w:val="003C101D"/>
    <w:rsid w:val="003C1B25"/>
    <w:rsid w:val="003C2443"/>
    <w:rsid w:val="003C2F64"/>
    <w:rsid w:val="003C3FA7"/>
    <w:rsid w:val="003C41BD"/>
    <w:rsid w:val="003C512F"/>
    <w:rsid w:val="003C5DA3"/>
    <w:rsid w:val="003C5F1D"/>
    <w:rsid w:val="003C6072"/>
    <w:rsid w:val="003C6303"/>
    <w:rsid w:val="003C6384"/>
    <w:rsid w:val="003C6F72"/>
    <w:rsid w:val="003D03D5"/>
    <w:rsid w:val="003D2760"/>
    <w:rsid w:val="003D2FA4"/>
    <w:rsid w:val="003D34D0"/>
    <w:rsid w:val="003D4153"/>
    <w:rsid w:val="003D490E"/>
    <w:rsid w:val="003D4B28"/>
    <w:rsid w:val="003D4BCD"/>
    <w:rsid w:val="003D597B"/>
    <w:rsid w:val="003D64C6"/>
    <w:rsid w:val="003D669F"/>
    <w:rsid w:val="003D6C2B"/>
    <w:rsid w:val="003D79C7"/>
    <w:rsid w:val="003E015B"/>
    <w:rsid w:val="003E01D8"/>
    <w:rsid w:val="003E05FA"/>
    <w:rsid w:val="003E0643"/>
    <w:rsid w:val="003E2011"/>
    <w:rsid w:val="003E2100"/>
    <w:rsid w:val="003E2ED3"/>
    <w:rsid w:val="003E4BF3"/>
    <w:rsid w:val="003E6781"/>
    <w:rsid w:val="003E6D5E"/>
    <w:rsid w:val="003F0F31"/>
    <w:rsid w:val="003F18B8"/>
    <w:rsid w:val="003F1947"/>
    <w:rsid w:val="003F303D"/>
    <w:rsid w:val="003F3D55"/>
    <w:rsid w:val="003F49AE"/>
    <w:rsid w:val="003F64E7"/>
    <w:rsid w:val="003F6F5B"/>
    <w:rsid w:val="003F784A"/>
    <w:rsid w:val="003F7EA8"/>
    <w:rsid w:val="004008F1"/>
    <w:rsid w:val="0040111D"/>
    <w:rsid w:val="0040342D"/>
    <w:rsid w:val="00403CC3"/>
    <w:rsid w:val="00403E80"/>
    <w:rsid w:val="004048E1"/>
    <w:rsid w:val="004057CE"/>
    <w:rsid w:val="004070CD"/>
    <w:rsid w:val="004073F0"/>
    <w:rsid w:val="004076AD"/>
    <w:rsid w:val="00410851"/>
    <w:rsid w:val="0041140D"/>
    <w:rsid w:val="0041192D"/>
    <w:rsid w:val="00411A97"/>
    <w:rsid w:val="00411C24"/>
    <w:rsid w:val="00411C9E"/>
    <w:rsid w:val="0041278B"/>
    <w:rsid w:val="0041280D"/>
    <w:rsid w:val="00412C4E"/>
    <w:rsid w:val="004133DA"/>
    <w:rsid w:val="00413C88"/>
    <w:rsid w:val="00413EE1"/>
    <w:rsid w:val="00415000"/>
    <w:rsid w:val="00416FA3"/>
    <w:rsid w:val="00417899"/>
    <w:rsid w:val="00417EB1"/>
    <w:rsid w:val="00417F37"/>
    <w:rsid w:val="0042128E"/>
    <w:rsid w:val="0042273E"/>
    <w:rsid w:val="00423301"/>
    <w:rsid w:val="00424E5F"/>
    <w:rsid w:val="00424EAC"/>
    <w:rsid w:val="004256F4"/>
    <w:rsid w:val="00425B8F"/>
    <w:rsid w:val="00425DEF"/>
    <w:rsid w:val="0042691B"/>
    <w:rsid w:val="0043255D"/>
    <w:rsid w:val="00432B60"/>
    <w:rsid w:val="00432CA6"/>
    <w:rsid w:val="00433D5D"/>
    <w:rsid w:val="00434361"/>
    <w:rsid w:val="00434BBB"/>
    <w:rsid w:val="00434E61"/>
    <w:rsid w:val="004354B6"/>
    <w:rsid w:val="00436AD8"/>
    <w:rsid w:val="00440698"/>
    <w:rsid w:val="00441118"/>
    <w:rsid w:val="00442404"/>
    <w:rsid w:val="00442DEB"/>
    <w:rsid w:val="004430E4"/>
    <w:rsid w:val="0044318F"/>
    <w:rsid w:val="00446AA8"/>
    <w:rsid w:val="00450730"/>
    <w:rsid w:val="004540E2"/>
    <w:rsid w:val="004541E8"/>
    <w:rsid w:val="00454454"/>
    <w:rsid w:val="00455614"/>
    <w:rsid w:val="00455A3B"/>
    <w:rsid w:val="00456643"/>
    <w:rsid w:val="00456971"/>
    <w:rsid w:val="00457CD3"/>
    <w:rsid w:val="00461E57"/>
    <w:rsid w:val="00464FC8"/>
    <w:rsid w:val="004659D1"/>
    <w:rsid w:val="00466343"/>
    <w:rsid w:val="00467924"/>
    <w:rsid w:val="00467AF5"/>
    <w:rsid w:val="00467EA4"/>
    <w:rsid w:val="004712A5"/>
    <w:rsid w:val="0047266F"/>
    <w:rsid w:val="00473A7B"/>
    <w:rsid w:val="004752D7"/>
    <w:rsid w:val="00475D35"/>
    <w:rsid w:val="0047600B"/>
    <w:rsid w:val="00476D6B"/>
    <w:rsid w:val="00480142"/>
    <w:rsid w:val="00481ADF"/>
    <w:rsid w:val="00481D96"/>
    <w:rsid w:val="004823C5"/>
    <w:rsid w:val="004836A0"/>
    <w:rsid w:val="004842E4"/>
    <w:rsid w:val="004853A0"/>
    <w:rsid w:val="0048607C"/>
    <w:rsid w:val="0048623A"/>
    <w:rsid w:val="004870D9"/>
    <w:rsid w:val="00487235"/>
    <w:rsid w:val="00487BCB"/>
    <w:rsid w:val="004916DD"/>
    <w:rsid w:val="004927FB"/>
    <w:rsid w:val="00492C16"/>
    <w:rsid w:val="0049305D"/>
    <w:rsid w:val="00493392"/>
    <w:rsid w:val="00494BB3"/>
    <w:rsid w:val="00496648"/>
    <w:rsid w:val="00497FE0"/>
    <w:rsid w:val="004A0678"/>
    <w:rsid w:val="004A23C9"/>
    <w:rsid w:val="004A2855"/>
    <w:rsid w:val="004A48A3"/>
    <w:rsid w:val="004A48C4"/>
    <w:rsid w:val="004B0D92"/>
    <w:rsid w:val="004B0EC0"/>
    <w:rsid w:val="004B12AD"/>
    <w:rsid w:val="004B16E5"/>
    <w:rsid w:val="004B176D"/>
    <w:rsid w:val="004B203B"/>
    <w:rsid w:val="004B2280"/>
    <w:rsid w:val="004B239E"/>
    <w:rsid w:val="004B2E72"/>
    <w:rsid w:val="004B2FF5"/>
    <w:rsid w:val="004B3B2B"/>
    <w:rsid w:val="004B3C4C"/>
    <w:rsid w:val="004B4369"/>
    <w:rsid w:val="004B4738"/>
    <w:rsid w:val="004B4756"/>
    <w:rsid w:val="004B66F1"/>
    <w:rsid w:val="004B7298"/>
    <w:rsid w:val="004C03E7"/>
    <w:rsid w:val="004C0627"/>
    <w:rsid w:val="004C08CE"/>
    <w:rsid w:val="004C171E"/>
    <w:rsid w:val="004C3B49"/>
    <w:rsid w:val="004C3EA0"/>
    <w:rsid w:val="004C4583"/>
    <w:rsid w:val="004C4B02"/>
    <w:rsid w:val="004C4F22"/>
    <w:rsid w:val="004C611E"/>
    <w:rsid w:val="004D0194"/>
    <w:rsid w:val="004D0CE4"/>
    <w:rsid w:val="004D0EED"/>
    <w:rsid w:val="004D1578"/>
    <w:rsid w:val="004D3385"/>
    <w:rsid w:val="004D5748"/>
    <w:rsid w:val="004E0CE5"/>
    <w:rsid w:val="004E152B"/>
    <w:rsid w:val="004E21CC"/>
    <w:rsid w:val="004E2CEA"/>
    <w:rsid w:val="004E44ED"/>
    <w:rsid w:val="004E458D"/>
    <w:rsid w:val="004E52B0"/>
    <w:rsid w:val="004E5DE5"/>
    <w:rsid w:val="004E6763"/>
    <w:rsid w:val="004E6DCB"/>
    <w:rsid w:val="004E757B"/>
    <w:rsid w:val="004E7613"/>
    <w:rsid w:val="004F1755"/>
    <w:rsid w:val="004F38D0"/>
    <w:rsid w:val="004F3DE4"/>
    <w:rsid w:val="004F4437"/>
    <w:rsid w:val="004F535D"/>
    <w:rsid w:val="004F5C61"/>
    <w:rsid w:val="004F7169"/>
    <w:rsid w:val="004F7706"/>
    <w:rsid w:val="0050092F"/>
    <w:rsid w:val="00500D66"/>
    <w:rsid w:val="005012A6"/>
    <w:rsid w:val="00501F7C"/>
    <w:rsid w:val="0050302F"/>
    <w:rsid w:val="0050519D"/>
    <w:rsid w:val="00507D74"/>
    <w:rsid w:val="00510466"/>
    <w:rsid w:val="00511243"/>
    <w:rsid w:val="00511DA4"/>
    <w:rsid w:val="00512FF5"/>
    <w:rsid w:val="00513A8E"/>
    <w:rsid w:val="00514C8E"/>
    <w:rsid w:val="00515D11"/>
    <w:rsid w:val="00521937"/>
    <w:rsid w:val="005220DD"/>
    <w:rsid w:val="005225B8"/>
    <w:rsid w:val="005244AB"/>
    <w:rsid w:val="00524DB0"/>
    <w:rsid w:val="00524F9D"/>
    <w:rsid w:val="00525F92"/>
    <w:rsid w:val="00526D94"/>
    <w:rsid w:val="00527989"/>
    <w:rsid w:val="00530AFA"/>
    <w:rsid w:val="00531DBF"/>
    <w:rsid w:val="00531F8C"/>
    <w:rsid w:val="00535F60"/>
    <w:rsid w:val="00536B9D"/>
    <w:rsid w:val="00537655"/>
    <w:rsid w:val="005377DF"/>
    <w:rsid w:val="00545759"/>
    <w:rsid w:val="0054586B"/>
    <w:rsid w:val="00545BE0"/>
    <w:rsid w:val="00545F01"/>
    <w:rsid w:val="00546930"/>
    <w:rsid w:val="005471A6"/>
    <w:rsid w:val="005471E5"/>
    <w:rsid w:val="00547FA0"/>
    <w:rsid w:val="00553B37"/>
    <w:rsid w:val="00554C6A"/>
    <w:rsid w:val="005557DB"/>
    <w:rsid w:val="00556DCD"/>
    <w:rsid w:val="00560AB7"/>
    <w:rsid w:val="00561C7C"/>
    <w:rsid w:val="005622E4"/>
    <w:rsid w:val="00562E85"/>
    <w:rsid w:val="0056332F"/>
    <w:rsid w:val="005648C3"/>
    <w:rsid w:val="00564A67"/>
    <w:rsid w:val="005651DF"/>
    <w:rsid w:val="00565562"/>
    <w:rsid w:val="00567E18"/>
    <w:rsid w:val="0057039D"/>
    <w:rsid w:val="005719B3"/>
    <w:rsid w:val="005719DA"/>
    <w:rsid w:val="00571C34"/>
    <w:rsid w:val="00572916"/>
    <w:rsid w:val="0057295E"/>
    <w:rsid w:val="00572D1E"/>
    <w:rsid w:val="0057356A"/>
    <w:rsid w:val="00573BA1"/>
    <w:rsid w:val="0057444C"/>
    <w:rsid w:val="00574CA5"/>
    <w:rsid w:val="00575D49"/>
    <w:rsid w:val="00575EAD"/>
    <w:rsid w:val="00576C9E"/>
    <w:rsid w:val="00577BF1"/>
    <w:rsid w:val="005816F1"/>
    <w:rsid w:val="005816FE"/>
    <w:rsid w:val="00581BB4"/>
    <w:rsid w:val="00581C39"/>
    <w:rsid w:val="005828D0"/>
    <w:rsid w:val="00582EE4"/>
    <w:rsid w:val="00583D76"/>
    <w:rsid w:val="00584B2B"/>
    <w:rsid w:val="005862CF"/>
    <w:rsid w:val="005903B6"/>
    <w:rsid w:val="00590FC5"/>
    <w:rsid w:val="0059147F"/>
    <w:rsid w:val="00593FCB"/>
    <w:rsid w:val="00594090"/>
    <w:rsid w:val="0059431D"/>
    <w:rsid w:val="00594638"/>
    <w:rsid w:val="00596227"/>
    <w:rsid w:val="00596F73"/>
    <w:rsid w:val="005A0247"/>
    <w:rsid w:val="005A0DCF"/>
    <w:rsid w:val="005A126E"/>
    <w:rsid w:val="005A2064"/>
    <w:rsid w:val="005A33DA"/>
    <w:rsid w:val="005A452F"/>
    <w:rsid w:val="005A49DD"/>
    <w:rsid w:val="005A593E"/>
    <w:rsid w:val="005A59EC"/>
    <w:rsid w:val="005A5C3A"/>
    <w:rsid w:val="005A62D4"/>
    <w:rsid w:val="005A721C"/>
    <w:rsid w:val="005A772B"/>
    <w:rsid w:val="005A777D"/>
    <w:rsid w:val="005B0AE4"/>
    <w:rsid w:val="005B0BD9"/>
    <w:rsid w:val="005B140D"/>
    <w:rsid w:val="005B16E5"/>
    <w:rsid w:val="005B1CB9"/>
    <w:rsid w:val="005B27E6"/>
    <w:rsid w:val="005B30A0"/>
    <w:rsid w:val="005B3FBC"/>
    <w:rsid w:val="005B41E8"/>
    <w:rsid w:val="005B4E69"/>
    <w:rsid w:val="005B4FCB"/>
    <w:rsid w:val="005B7B31"/>
    <w:rsid w:val="005B7BA0"/>
    <w:rsid w:val="005C02F1"/>
    <w:rsid w:val="005C095C"/>
    <w:rsid w:val="005C09C2"/>
    <w:rsid w:val="005C1FCF"/>
    <w:rsid w:val="005C1FEA"/>
    <w:rsid w:val="005C3250"/>
    <w:rsid w:val="005C3495"/>
    <w:rsid w:val="005C588B"/>
    <w:rsid w:val="005C5BA1"/>
    <w:rsid w:val="005D1172"/>
    <w:rsid w:val="005D2A43"/>
    <w:rsid w:val="005D2F90"/>
    <w:rsid w:val="005D3837"/>
    <w:rsid w:val="005D59CD"/>
    <w:rsid w:val="005D5A33"/>
    <w:rsid w:val="005E08A1"/>
    <w:rsid w:val="005E0FC9"/>
    <w:rsid w:val="005E1582"/>
    <w:rsid w:val="005E1C21"/>
    <w:rsid w:val="005E2188"/>
    <w:rsid w:val="005E2971"/>
    <w:rsid w:val="005E2B1C"/>
    <w:rsid w:val="005E2D9D"/>
    <w:rsid w:val="005E3DFC"/>
    <w:rsid w:val="005E55C8"/>
    <w:rsid w:val="005E5942"/>
    <w:rsid w:val="005E5A27"/>
    <w:rsid w:val="005E60AF"/>
    <w:rsid w:val="005E7A36"/>
    <w:rsid w:val="005F027F"/>
    <w:rsid w:val="005F1DEA"/>
    <w:rsid w:val="005F291D"/>
    <w:rsid w:val="005F3A97"/>
    <w:rsid w:val="005F4753"/>
    <w:rsid w:val="005F55B7"/>
    <w:rsid w:val="005F645C"/>
    <w:rsid w:val="005F6608"/>
    <w:rsid w:val="005F71FD"/>
    <w:rsid w:val="006003F3"/>
    <w:rsid w:val="006004A4"/>
    <w:rsid w:val="00602BF2"/>
    <w:rsid w:val="00602DD2"/>
    <w:rsid w:val="0060475A"/>
    <w:rsid w:val="0060550F"/>
    <w:rsid w:val="00606817"/>
    <w:rsid w:val="00606FE1"/>
    <w:rsid w:val="006072F8"/>
    <w:rsid w:val="00607FC9"/>
    <w:rsid w:val="006107AC"/>
    <w:rsid w:val="0061347C"/>
    <w:rsid w:val="006135F5"/>
    <w:rsid w:val="00615766"/>
    <w:rsid w:val="00616D3E"/>
    <w:rsid w:val="0061771D"/>
    <w:rsid w:val="006205BA"/>
    <w:rsid w:val="0062120F"/>
    <w:rsid w:val="006212E1"/>
    <w:rsid w:val="00622FE1"/>
    <w:rsid w:val="0062521C"/>
    <w:rsid w:val="00625B52"/>
    <w:rsid w:val="00626EBC"/>
    <w:rsid w:val="00630878"/>
    <w:rsid w:val="00630A2B"/>
    <w:rsid w:val="006310D6"/>
    <w:rsid w:val="00631469"/>
    <w:rsid w:val="00632DC7"/>
    <w:rsid w:val="006335AB"/>
    <w:rsid w:val="006339E9"/>
    <w:rsid w:val="006344DC"/>
    <w:rsid w:val="006357FB"/>
    <w:rsid w:val="00635BB7"/>
    <w:rsid w:val="0063628C"/>
    <w:rsid w:val="00636A55"/>
    <w:rsid w:val="006376B0"/>
    <w:rsid w:val="006406FC"/>
    <w:rsid w:val="00640E57"/>
    <w:rsid w:val="006413B3"/>
    <w:rsid w:val="00641C0C"/>
    <w:rsid w:val="00642C3B"/>
    <w:rsid w:val="0064366F"/>
    <w:rsid w:val="00644FFF"/>
    <w:rsid w:val="006454AC"/>
    <w:rsid w:val="00645728"/>
    <w:rsid w:val="00646122"/>
    <w:rsid w:val="006509F1"/>
    <w:rsid w:val="0065103B"/>
    <w:rsid w:val="0065178B"/>
    <w:rsid w:val="00651B6D"/>
    <w:rsid w:val="00652549"/>
    <w:rsid w:val="006528DA"/>
    <w:rsid w:val="00652D55"/>
    <w:rsid w:val="00652D7A"/>
    <w:rsid w:val="006533F3"/>
    <w:rsid w:val="006539CC"/>
    <w:rsid w:val="00653E16"/>
    <w:rsid w:val="0065500F"/>
    <w:rsid w:val="00656758"/>
    <w:rsid w:val="00657220"/>
    <w:rsid w:val="00657333"/>
    <w:rsid w:val="00657362"/>
    <w:rsid w:val="00657F88"/>
    <w:rsid w:val="00660C7C"/>
    <w:rsid w:val="00660FE7"/>
    <w:rsid w:val="0066104B"/>
    <w:rsid w:val="006611A7"/>
    <w:rsid w:val="006627E9"/>
    <w:rsid w:val="006634B2"/>
    <w:rsid w:val="006634FB"/>
    <w:rsid w:val="00663C70"/>
    <w:rsid w:val="0066515B"/>
    <w:rsid w:val="006655EE"/>
    <w:rsid w:val="0066710E"/>
    <w:rsid w:val="00667C10"/>
    <w:rsid w:val="00667EF4"/>
    <w:rsid w:val="006729D1"/>
    <w:rsid w:val="00672F09"/>
    <w:rsid w:val="006739BA"/>
    <w:rsid w:val="0067490C"/>
    <w:rsid w:val="00675B93"/>
    <w:rsid w:val="00675BF4"/>
    <w:rsid w:val="0067632B"/>
    <w:rsid w:val="00676FCA"/>
    <w:rsid w:val="00677177"/>
    <w:rsid w:val="0067763D"/>
    <w:rsid w:val="006777B3"/>
    <w:rsid w:val="006803EB"/>
    <w:rsid w:val="006807D0"/>
    <w:rsid w:val="00680E9F"/>
    <w:rsid w:val="00681501"/>
    <w:rsid w:val="0068151C"/>
    <w:rsid w:val="00681A67"/>
    <w:rsid w:val="00681FC6"/>
    <w:rsid w:val="00682271"/>
    <w:rsid w:val="006828E4"/>
    <w:rsid w:val="0068365E"/>
    <w:rsid w:val="0068612E"/>
    <w:rsid w:val="006864DF"/>
    <w:rsid w:val="00687C92"/>
    <w:rsid w:val="00690A56"/>
    <w:rsid w:val="00691668"/>
    <w:rsid w:val="00691800"/>
    <w:rsid w:val="006920A3"/>
    <w:rsid w:val="006920DC"/>
    <w:rsid w:val="00692F39"/>
    <w:rsid w:val="0069343D"/>
    <w:rsid w:val="00693821"/>
    <w:rsid w:val="00694BB9"/>
    <w:rsid w:val="0069534E"/>
    <w:rsid w:val="006960C9"/>
    <w:rsid w:val="0069669C"/>
    <w:rsid w:val="00696A15"/>
    <w:rsid w:val="006A0237"/>
    <w:rsid w:val="006A08AC"/>
    <w:rsid w:val="006A1200"/>
    <w:rsid w:val="006A1D73"/>
    <w:rsid w:val="006A22AB"/>
    <w:rsid w:val="006A26A3"/>
    <w:rsid w:val="006A3F77"/>
    <w:rsid w:val="006A485A"/>
    <w:rsid w:val="006A4F4E"/>
    <w:rsid w:val="006A5A80"/>
    <w:rsid w:val="006A6C23"/>
    <w:rsid w:val="006A701C"/>
    <w:rsid w:val="006B115B"/>
    <w:rsid w:val="006B1360"/>
    <w:rsid w:val="006B14DB"/>
    <w:rsid w:val="006B1821"/>
    <w:rsid w:val="006B1BA2"/>
    <w:rsid w:val="006B20E2"/>
    <w:rsid w:val="006B21C4"/>
    <w:rsid w:val="006B23DC"/>
    <w:rsid w:val="006B287A"/>
    <w:rsid w:val="006B3E73"/>
    <w:rsid w:val="006B57EC"/>
    <w:rsid w:val="006B5844"/>
    <w:rsid w:val="006B6119"/>
    <w:rsid w:val="006B6E9F"/>
    <w:rsid w:val="006B7F2E"/>
    <w:rsid w:val="006C16B3"/>
    <w:rsid w:val="006C1B65"/>
    <w:rsid w:val="006C2FB5"/>
    <w:rsid w:val="006C3438"/>
    <w:rsid w:val="006C4A1A"/>
    <w:rsid w:val="006C5B7A"/>
    <w:rsid w:val="006C66DF"/>
    <w:rsid w:val="006C6D7B"/>
    <w:rsid w:val="006D0393"/>
    <w:rsid w:val="006D069A"/>
    <w:rsid w:val="006D1A83"/>
    <w:rsid w:val="006D29C5"/>
    <w:rsid w:val="006D4C3B"/>
    <w:rsid w:val="006D5381"/>
    <w:rsid w:val="006D663D"/>
    <w:rsid w:val="006D7A7F"/>
    <w:rsid w:val="006D7D09"/>
    <w:rsid w:val="006E0A7E"/>
    <w:rsid w:val="006E1CFE"/>
    <w:rsid w:val="006E2099"/>
    <w:rsid w:val="006E2313"/>
    <w:rsid w:val="006E36C8"/>
    <w:rsid w:val="006E3B14"/>
    <w:rsid w:val="006E4638"/>
    <w:rsid w:val="006E550B"/>
    <w:rsid w:val="006E56DD"/>
    <w:rsid w:val="006F10C4"/>
    <w:rsid w:val="006F155E"/>
    <w:rsid w:val="006F1AB2"/>
    <w:rsid w:val="006F1D9A"/>
    <w:rsid w:val="006F2ABB"/>
    <w:rsid w:val="006F3424"/>
    <w:rsid w:val="006F40E9"/>
    <w:rsid w:val="006F5603"/>
    <w:rsid w:val="006F5AEB"/>
    <w:rsid w:val="006F5FFB"/>
    <w:rsid w:val="006F6655"/>
    <w:rsid w:val="006F796E"/>
    <w:rsid w:val="00701400"/>
    <w:rsid w:val="00701923"/>
    <w:rsid w:val="00702878"/>
    <w:rsid w:val="0070334C"/>
    <w:rsid w:val="007037CF"/>
    <w:rsid w:val="00704E64"/>
    <w:rsid w:val="00705616"/>
    <w:rsid w:val="00705A12"/>
    <w:rsid w:val="00706354"/>
    <w:rsid w:val="00706A80"/>
    <w:rsid w:val="00710EED"/>
    <w:rsid w:val="00711ACD"/>
    <w:rsid w:val="00713CC1"/>
    <w:rsid w:val="0071412C"/>
    <w:rsid w:val="007162EF"/>
    <w:rsid w:val="007167C0"/>
    <w:rsid w:val="00717F58"/>
    <w:rsid w:val="00720481"/>
    <w:rsid w:val="00720A57"/>
    <w:rsid w:val="00721370"/>
    <w:rsid w:val="0072247D"/>
    <w:rsid w:val="007226C4"/>
    <w:rsid w:val="007233C9"/>
    <w:rsid w:val="00723695"/>
    <w:rsid w:val="007244EE"/>
    <w:rsid w:val="00725407"/>
    <w:rsid w:val="007255DF"/>
    <w:rsid w:val="007258BB"/>
    <w:rsid w:val="0072679E"/>
    <w:rsid w:val="0072696C"/>
    <w:rsid w:val="00726FF6"/>
    <w:rsid w:val="00727886"/>
    <w:rsid w:val="00730C06"/>
    <w:rsid w:val="0073117E"/>
    <w:rsid w:val="00731BE4"/>
    <w:rsid w:val="00732103"/>
    <w:rsid w:val="0073211B"/>
    <w:rsid w:val="00733193"/>
    <w:rsid w:val="007372DB"/>
    <w:rsid w:val="007374C7"/>
    <w:rsid w:val="007411DA"/>
    <w:rsid w:val="0074146C"/>
    <w:rsid w:val="0074165C"/>
    <w:rsid w:val="007422C5"/>
    <w:rsid w:val="00742C62"/>
    <w:rsid w:val="0074322C"/>
    <w:rsid w:val="00744DDA"/>
    <w:rsid w:val="00745106"/>
    <w:rsid w:val="00745E03"/>
    <w:rsid w:val="007466F6"/>
    <w:rsid w:val="00750ABA"/>
    <w:rsid w:val="00751915"/>
    <w:rsid w:val="00752AAB"/>
    <w:rsid w:val="00754354"/>
    <w:rsid w:val="00754DA0"/>
    <w:rsid w:val="00755A88"/>
    <w:rsid w:val="0075732A"/>
    <w:rsid w:val="007600F8"/>
    <w:rsid w:val="00760262"/>
    <w:rsid w:val="00760F55"/>
    <w:rsid w:val="00761C69"/>
    <w:rsid w:val="0076310C"/>
    <w:rsid w:val="007653F6"/>
    <w:rsid w:val="00765C8B"/>
    <w:rsid w:val="00766DDE"/>
    <w:rsid w:val="0076744F"/>
    <w:rsid w:val="00767B3F"/>
    <w:rsid w:val="00767BCE"/>
    <w:rsid w:val="00767EFC"/>
    <w:rsid w:val="0077031B"/>
    <w:rsid w:val="007707DE"/>
    <w:rsid w:val="00770B5D"/>
    <w:rsid w:val="00770DD0"/>
    <w:rsid w:val="00771D59"/>
    <w:rsid w:val="00771EE5"/>
    <w:rsid w:val="007731D7"/>
    <w:rsid w:val="0077435C"/>
    <w:rsid w:val="0077435F"/>
    <w:rsid w:val="007752F1"/>
    <w:rsid w:val="00775E6B"/>
    <w:rsid w:val="00776768"/>
    <w:rsid w:val="00777EE6"/>
    <w:rsid w:val="007814C8"/>
    <w:rsid w:val="0078187A"/>
    <w:rsid w:val="007819AD"/>
    <w:rsid w:val="00781D53"/>
    <w:rsid w:val="0078381D"/>
    <w:rsid w:val="00785502"/>
    <w:rsid w:val="007856BF"/>
    <w:rsid w:val="00785BB3"/>
    <w:rsid w:val="00785F41"/>
    <w:rsid w:val="00786260"/>
    <w:rsid w:val="00790141"/>
    <w:rsid w:val="00790C1E"/>
    <w:rsid w:val="00790E7E"/>
    <w:rsid w:val="00791042"/>
    <w:rsid w:val="00791BD7"/>
    <w:rsid w:val="00792629"/>
    <w:rsid w:val="007928DE"/>
    <w:rsid w:val="00792FAC"/>
    <w:rsid w:val="00793D79"/>
    <w:rsid w:val="0079456D"/>
    <w:rsid w:val="007945C5"/>
    <w:rsid w:val="007962EB"/>
    <w:rsid w:val="007969E3"/>
    <w:rsid w:val="007A05F7"/>
    <w:rsid w:val="007A0A82"/>
    <w:rsid w:val="007A2573"/>
    <w:rsid w:val="007A2CA2"/>
    <w:rsid w:val="007A2E84"/>
    <w:rsid w:val="007A35D3"/>
    <w:rsid w:val="007A4E75"/>
    <w:rsid w:val="007A7389"/>
    <w:rsid w:val="007A73D6"/>
    <w:rsid w:val="007B106C"/>
    <w:rsid w:val="007B1198"/>
    <w:rsid w:val="007B1A4E"/>
    <w:rsid w:val="007B382B"/>
    <w:rsid w:val="007B3D05"/>
    <w:rsid w:val="007B4CDB"/>
    <w:rsid w:val="007B4DF5"/>
    <w:rsid w:val="007B4F91"/>
    <w:rsid w:val="007B5503"/>
    <w:rsid w:val="007B5898"/>
    <w:rsid w:val="007B5AC7"/>
    <w:rsid w:val="007C01EC"/>
    <w:rsid w:val="007C179C"/>
    <w:rsid w:val="007C1FE5"/>
    <w:rsid w:val="007C209A"/>
    <w:rsid w:val="007C3E85"/>
    <w:rsid w:val="007C47D2"/>
    <w:rsid w:val="007C5E1B"/>
    <w:rsid w:val="007C6216"/>
    <w:rsid w:val="007C6BB3"/>
    <w:rsid w:val="007C7622"/>
    <w:rsid w:val="007C771A"/>
    <w:rsid w:val="007D0530"/>
    <w:rsid w:val="007D0AC9"/>
    <w:rsid w:val="007D14B4"/>
    <w:rsid w:val="007D1672"/>
    <w:rsid w:val="007D230F"/>
    <w:rsid w:val="007D2340"/>
    <w:rsid w:val="007D307A"/>
    <w:rsid w:val="007D37FA"/>
    <w:rsid w:val="007D3A87"/>
    <w:rsid w:val="007D3AD7"/>
    <w:rsid w:val="007D434A"/>
    <w:rsid w:val="007D5910"/>
    <w:rsid w:val="007E00FD"/>
    <w:rsid w:val="007E24F6"/>
    <w:rsid w:val="007E30C9"/>
    <w:rsid w:val="007E4A9F"/>
    <w:rsid w:val="007F000E"/>
    <w:rsid w:val="007F157A"/>
    <w:rsid w:val="007F2961"/>
    <w:rsid w:val="007F3E35"/>
    <w:rsid w:val="007F669A"/>
    <w:rsid w:val="007F7FA6"/>
    <w:rsid w:val="00800EA0"/>
    <w:rsid w:val="00800F64"/>
    <w:rsid w:val="00801050"/>
    <w:rsid w:val="00801D0D"/>
    <w:rsid w:val="00802E6D"/>
    <w:rsid w:val="00802F0B"/>
    <w:rsid w:val="00803776"/>
    <w:rsid w:val="0080393C"/>
    <w:rsid w:val="00804C3F"/>
    <w:rsid w:val="00804E36"/>
    <w:rsid w:val="00804F14"/>
    <w:rsid w:val="00805307"/>
    <w:rsid w:val="0080756F"/>
    <w:rsid w:val="00807C4F"/>
    <w:rsid w:val="00807CF9"/>
    <w:rsid w:val="0081027A"/>
    <w:rsid w:val="00810A67"/>
    <w:rsid w:val="0081133B"/>
    <w:rsid w:val="0081168F"/>
    <w:rsid w:val="00811B6D"/>
    <w:rsid w:val="0081256D"/>
    <w:rsid w:val="00813BAF"/>
    <w:rsid w:val="00815197"/>
    <w:rsid w:val="008173E6"/>
    <w:rsid w:val="008208C1"/>
    <w:rsid w:val="00821ECD"/>
    <w:rsid w:val="00822170"/>
    <w:rsid w:val="008244DE"/>
    <w:rsid w:val="00827850"/>
    <w:rsid w:val="008278FC"/>
    <w:rsid w:val="0083044D"/>
    <w:rsid w:val="0083116E"/>
    <w:rsid w:val="008331E2"/>
    <w:rsid w:val="00833734"/>
    <w:rsid w:val="00833978"/>
    <w:rsid w:val="00833CF7"/>
    <w:rsid w:val="00834CDE"/>
    <w:rsid w:val="00836510"/>
    <w:rsid w:val="008379C2"/>
    <w:rsid w:val="0084005D"/>
    <w:rsid w:val="00842464"/>
    <w:rsid w:val="008427BC"/>
    <w:rsid w:val="008432B0"/>
    <w:rsid w:val="00845601"/>
    <w:rsid w:val="00845F61"/>
    <w:rsid w:val="00846B27"/>
    <w:rsid w:val="008470D2"/>
    <w:rsid w:val="008505B9"/>
    <w:rsid w:val="00851C8C"/>
    <w:rsid w:val="008520AD"/>
    <w:rsid w:val="008522AB"/>
    <w:rsid w:val="0085252A"/>
    <w:rsid w:val="0085398B"/>
    <w:rsid w:val="00853BCE"/>
    <w:rsid w:val="00854AF3"/>
    <w:rsid w:val="00855113"/>
    <w:rsid w:val="008552A0"/>
    <w:rsid w:val="00855C5C"/>
    <w:rsid w:val="00855EA7"/>
    <w:rsid w:val="00857C91"/>
    <w:rsid w:val="008603DB"/>
    <w:rsid w:val="00861BFD"/>
    <w:rsid w:val="00864DA2"/>
    <w:rsid w:val="00865563"/>
    <w:rsid w:val="0086662D"/>
    <w:rsid w:val="00866A11"/>
    <w:rsid w:val="0086749F"/>
    <w:rsid w:val="0086776E"/>
    <w:rsid w:val="00870356"/>
    <w:rsid w:val="0087180A"/>
    <w:rsid w:val="008724C3"/>
    <w:rsid w:val="00874829"/>
    <w:rsid w:val="00876526"/>
    <w:rsid w:val="00880F40"/>
    <w:rsid w:val="00880F70"/>
    <w:rsid w:val="00881A03"/>
    <w:rsid w:val="00881CE2"/>
    <w:rsid w:val="00882AF4"/>
    <w:rsid w:val="00885583"/>
    <w:rsid w:val="00885AF0"/>
    <w:rsid w:val="008861F5"/>
    <w:rsid w:val="0088722B"/>
    <w:rsid w:val="00891855"/>
    <w:rsid w:val="00891E14"/>
    <w:rsid w:val="00892FFF"/>
    <w:rsid w:val="00893090"/>
    <w:rsid w:val="00893D7A"/>
    <w:rsid w:val="008949F5"/>
    <w:rsid w:val="00895F9D"/>
    <w:rsid w:val="008962F4"/>
    <w:rsid w:val="00897203"/>
    <w:rsid w:val="00897789"/>
    <w:rsid w:val="00897E4C"/>
    <w:rsid w:val="008A12B5"/>
    <w:rsid w:val="008A14A9"/>
    <w:rsid w:val="008A1D2E"/>
    <w:rsid w:val="008A2059"/>
    <w:rsid w:val="008A21B8"/>
    <w:rsid w:val="008A2292"/>
    <w:rsid w:val="008A252F"/>
    <w:rsid w:val="008A3C96"/>
    <w:rsid w:val="008A481E"/>
    <w:rsid w:val="008A5907"/>
    <w:rsid w:val="008A5C70"/>
    <w:rsid w:val="008A73AD"/>
    <w:rsid w:val="008A7B92"/>
    <w:rsid w:val="008B064F"/>
    <w:rsid w:val="008B11BE"/>
    <w:rsid w:val="008B2237"/>
    <w:rsid w:val="008B2BA0"/>
    <w:rsid w:val="008B4019"/>
    <w:rsid w:val="008B53F6"/>
    <w:rsid w:val="008B65C9"/>
    <w:rsid w:val="008B6712"/>
    <w:rsid w:val="008B7AF6"/>
    <w:rsid w:val="008C1321"/>
    <w:rsid w:val="008C189B"/>
    <w:rsid w:val="008C22BB"/>
    <w:rsid w:val="008C2D4A"/>
    <w:rsid w:val="008C403C"/>
    <w:rsid w:val="008C51CC"/>
    <w:rsid w:val="008C5553"/>
    <w:rsid w:val="008C5773"/>
    <w:rsid w:val="008C6A93"/>
    <w:rsid w:val="008C7D20"/>
    <w:rsid w:val="008D16AE"/>
    <w:rsid w:val="008D24FD"/>
    <w:rsid w:val="008D2CD3"/>
    <w:rsid w:val="008D3900"/>
    <w:rsid w:val="008D4626"/>
    <w:rsid w:val="008D616E"/>
    <w:rsid w:val="008D6E1D"/>
    <w:rsid w:val="008D7E41"/>
    <w:rsid w:val="008E1AF5"/>
    <w:rsid w:val="008E2D79"/>
    <w:rsid w:val="008E42A3"/>
    <w:rsid w:val="008E4609"/>
    <w:rsid w:val="008E495A"/>
    <w:rsid w:val="008E4CA8"/>
    <w:rsid w:val="008E6843"/>
    <w:rsid w:val="008E6C6B"/>
    <w:rsid w:val="008F0B29"/>
    <w:rsid w:val="008F0D43"/>
    <w:rsid w:val="008F0FB4"/>
    <w:rsid w:val="008F12CE"/>
    <w:rsid w:val="008F2241"/>
    <w:rsid w:val="008F2AD0"/>
    <w:rsid w:val="008F39B4"/>
    <w:rsid w:val="008F4162"/>
    <w:rsid w:val="008F59E3"/>
    <w:rsid w:val="008F6194"/>
    <w:rsid w:val="008F6DD7"/>
    <w:rsid w:val="008F71B5"/>
    <w:rsid w:val="008F735C"/>
    <w:rsid w:val="00900D71"/>
    <w:rsid w:val="00901ADD"/>
    <w:rsid w:val="00902B43"/>
    <w:rsid w:val="00903E02"/>
    <w:rsid w:val="00904265"/>
    <w:rsid w:val="00904CCC"/>
    <w:rsid w:val="00905F04"/>
    <w:rsid w:val="009060CE"/>
    <w:rsid w:val="0090667B"/>
    <w:rsid w:val="009067BD"/>
    <w:rsid w:val="00907C80"/>
    <w:rsid w:val="00911096"/>
    <w:rsid w:val="009117C8"/>
    <w:rsid w:val="009120A0"/>
    <w:rsid w:val="00913175"/>
    <w:rsid w:val="00914B62"/>
    <w:rsid w:val="00914C81"/>
    <w:rsid w:val="0091653F"/>
    <w:rsid w:val="00916EDB"/>
    <w:rsid w:val="0091745E"/>
    <w:rsid w:val="009174C8"/>
    <w:rsid w:val="00917E93"/>
    <w:rsid w:val="009200F5"/>
    <w:rsid w:val="00920861"/>
    <w:rsid w:val="00920E32"/>
    <w:rsid w:val="00921EA1"/>
    <w:rsid w:val="00922B13"/>
    <w:rsid w:val="00922F49"/>
    <w:rsid w:val="00922FDA"/>
    <w:rsid w:val="009238D8"/>
    <w:rsid w:val="009242EF"/>
    <w:rsid w:val="00925A33"/>
    <w:rsid w:val="009270DD"/>
    <w:rsid w:val="009312A2"/>
    <w:rsid w:val="00932291"/>
    <w:rsid w:val="00932861"/>
    <w:rsid w:val="00932DAB"/>
    <w:rsid w:val="00933285"/>
    <w:rsid w:val="0093408E"/>
    <w:rsid w:val="00934D01"/>
    <w:rsid w:val="00941883"/>
    <w:rsid w:val="00942D10"/>
    <w:rsid w:val="0094498A"/>
    <w:rsid w:val="00944DA3"/>
    <w:rsid w:val="009456B6"/>
    <w:rsid w:val="00945EDF"/>
    <w:rsid w:val="00946368"/>
    <w:rsid w:val="00946B67"/>
    <w:rsid w:val="00952564"/>
    <w:rsid w:val="00952AC3"/>
    <w:rsid w:val="00952DDF"/>
    <w:rsid w:val="0095329E"/>
    <w:rsid w:val="0095381B"/>
    <w:rsid w:val="0095545F"/>
    <w:rsid w:val="00955F56"/>
    <w:rsid w:val="00956B53"/>
    <w:rsid w:val="0095744A"/>
    <w:rsid w:val="0095799E"/>
    <w:rsid w:val="009607D4"/>
    <w:rsid w:val="009615D4"/>
    <w:rsid w:val="00961DF0"/>
    <w:rsid w:val="0096269B"/>
    <w:rsid w:val="00963B6A"/>
    <w:rsid w:val="00963BCB"/>
    <w:rsid w:val="00965113"/>
    <w:rsid w:val="00965373"/>
    <w:rsid w:val="009659C2"/>
    <w:rsid w:val="00965B36"/>
    <w:rsid w:val="009664C7"/>
    <w:rsid w:val="009677A8"/>
    <w:rsid w:val="00967F65"/>
    <w:rsid w:val="00970950"/>
    <w:rsid w:val="009710C4"/>
    <w:rsid w:val="0097268C"/>
    <w:rsid w:val="00974A5D"/>
    <w:rsid w:val="009755DD"/>
    <w:rsid w:val="009763A0"/>
    <w:rsid w:val="009771B3"/>
    <w:rsid w:val="009802E7"/>
    <w:rsid w:val="009812D4"/>
    <w:rsid w:val="0098187E"/>
    <w:rsid w:val="00981C97"/>
    <w:rsid w:val="009823EF"/>
    <w:rsid w:val="00982AFB"/>
    <w:rsid w:val="00982D69"/>
    <w:rsid w:val="00982FAA"/>
    <w:rsid w:val="00983E47"/>
    <w:rsid w:val="00984764"/>
    <w:rsid w:val="00984E98"/>
    <w:rsid w:val="00984FC6"/>
    <w:rsid w:val="00986026"/>
    <w:rsid w:val="00986669"/>
    <w:rsid w:val="009915D2"/>
    <w:rsid w:val="009920D8"/>
    <w:rsid w:val="00992438"/>
    <w:rsid w:val="0099391D"/>
    <w:rsid w:val="00994A72"/>
    <w:rsid w:val="009952D0"/>
    <w:rsid w:val="009967BA"/>
    <w:rsid w:val="009A1301"/>
    <w:rsid w:val="009A1BCE"/>
    <w:rsid w:val="009A1F21"/>
    <w:rsid w:val="009A2BB0"/>
    <w:rsid w:val="009A3DE6"/>
    <w:rsid w:val="009A40AC"/>
    <w:rsid w:val="009A40D1"/>
    <w:rsid w:val="009A56A5"/>
    <w:rsid w:val="009A593D"/>
    <w:rsid w:val="009A612B"/>
    <w:rsid w:val="009A61B5"/>
    <w:rsid w:val="009A6C43"/>
    <w:rsid w:val="009A7F4F"/>
    <w:rsid w:val="009B1DD8"/>
    <w:rsid w:val="009B2C51"/>
    <w:rsid w:val="009B2C85"/>
    <w:rsid w:val="009B38BE"/>
    <w:rsid w:val="009B44DB"/>
    <w:rsid w:val="009B528D"/>
    <w:rsid w:val="009B70C4"/>
    <w:rsid w:val="009C06BC"/>
    <w:rsid w:val="009C08B0"/>
    <w:rsid w:val="009C0A15"/>
    <w:rsid w:val="009C2155"/>
    <w:rsid w:val="009C2391"/>
    <w:rsid w:val="009C3D0F"/>
    <w:rsid w:val="009C46D1"/>
    <w:rsid w:val="009C49DA"/>
    <w:rsid w:val="009C6BE7"/>
    <w:rsid w:val="009C6FDD"/>
    <w:rsid w:val="009C7A43"/>
    <w:rsid w:val="009C7D4F"/>
    <w:rsid w:val="009D117D"/>
    <w:rsid w:val="009D21D8"/>
    <w:rsid w:val="009D2CE2"/>
    <w:rsid w:val="009D3072"/>
    <w:rsid w:val="009D691B"/>
    <w:rsid w:val="009D6A1B"/>
    <w:rsid w:val="009E0479"/>
    <w:rsid w:val="009E1B19"/>
    <w:rsid w:val="009E2763"/>
    <w:rsid w:val="009E4971"/>
    <w:rsid w:val="009E55E5"/>
    <w:rsid w:val="009E5C05"/>
    <w:rsid w:val="009E6EFD"/>
    <w:rsid w:val="009E705D"/>
    <w:rsid w:val="009E7D2E"/>
    <w:rsid w:val="009F1984"/>
    <w:rsid w:val="009F35E2"/>
    <w:rsid w:val="009F48C7"/>
    <w:rsid w:val="009F65F9"/>
    <w:rsid w:val="009F68BA"/>
    <w:rsid w:val="00A00F93"/>
    <w:rsid w:val="00A01046"/>
    <w:rsid w:val="00A010D2"/>
    <w:rsid w:val="00A01D0A"/>
    <w:rsid w:val="00A02CBD"/>
    <w:rsid w:val="00A035B7"/>
    <w:rsid w:val="00A042F0"/>
    <w:rsid w:val="00A06277"/>
    <w:rsid w:val="00A06E2A"/>
    <w:rsid w:val="00A079DC"/>
    <w:rsid w:val="00A07C99"/>
    <w:rsid w:val="00A10373"/>
    <w:rsid w:val="00A111C2"/>
    <w:rsid w:val="00A1123B"/>
    <w:rsid w:val="00A15C3B"/>
    <w:rsid w:val="00A15D9D"/>
    <w:rsid w:val="00A16031"/>
    <w:rsid w:val="00A1687A"/>
    <w:rsid w:val="00A16D0B"/>
    <w:rsid w:val="00A170B0"/>
    <w:rsid w:val="00A170D4"/>
    <w:rsid w:val="00A2223F"/>
    <w:rsid w:val="00A2242B"/>
    <w:rsid w:val="00A23A90"/>
    <w:rsid w:val="00A26288"/>
    <w:rsid w:val="00A30C86"/>
    <w:rsid w:val="00A3114C"/>
    <w:rsid w:val="00A338E7"/>
    <w:rsid w:val="00A3394A"/>
    <w:rsid w:val="00A3462B"/>
    <w:rsid w:val="00A35849"/>
    <w:rsid w:val="00A35CAA"/>
    <w:rsid w:val="00A35D3B"/>
    <w:rsid w:val="00A35DBE"/>
    <w:rsid w:val="00A36E7F"/>
    <w:rsid w:val="00A3757F"/>
    <w:rsid w:val="00A403DD"/>
    <w:rsid w:val="00A406BA"/>
    <w:rsid w:val="00A41D0A"/>
    <w:rsid w:val="00A41E65"/>
    <w:rsid w:val="00A41FCA"/>
    <w:rsid w:val="00A424A1"/>
    <w:rsid w:val="00A42A02"/>
    <w:rsid w:val="00A43342"/>
    <w:rsid w:val="00A43AED"/>
    <w:rsid w:val="00A43D51"/>
    <w:rsid w:val="00A43E0A"/>
    <w:rsid w:val="00A4464B"/>
    <w:rsid w:val="00A44F29"/>
    <w:rsid w:val="00A4559F"/>
    <w:rsid w:val="00A50852"/>
    <w:rsid w:val="00A50E75"/>
    <w:rsid w:val="00A512E7"/>
    <w:rsid w:val="00A519BE"/>
    <w:rsid w:val="00A51B0C"/>
    <w:rsid w:val="00A52239"/>
    <w:rsid w:val="00A530C7"/>
    <w:rsid w:val="00A5338C"/>
    <w:rsid w:val="00A54272"/>
    <w:rsid w:val="00A55CDA"/>
    <w:rsid w:val="00A55F5B"/>
    <w:rsid w:val="00A56797"/>
    <w:rsid w:val="00A60185"/>
    <w:rsid w:val="00A60619"/>
    <w:rsid w:val="00A619E5"/>
    <w:rsid w:val="00A61B7F"/>
    <w:rsid w:val="00A61B88"/>
    <w:rsid w:val="00A62B00"/>
    <w:rsid w:val="00A63E76"/>
    <w:rsid w:val="00A65900"/>
    <w:rsid w:val="00A661EA"/>
    <w:rsid w:val="00A663BD"/>
    <w:rsid w:val="00A670F8"/>
    <w:rsid w:val="00A70606"/>
    <w:rsid w:val="00A7146B"/>
    <w:rsid w:val="00A71C2C"/>
    <w:rsid w:val="00A7209F"/>
    <w:rsid w:val="00A72589"/>
    <w:rsid w:val="00A7296D"/>
    <w:rsid w:val="00A72C2A"/>
    <w:rsid w:val="00A74D2A"/>
    <w:rsid w:val="00A74F08"/>
    <w:rsid w:val="00A77937"/>
    <w:rsid w:val="00A77E3C"/>
    <w:rsid w:val="00A80A3F"/>
    <w:rsid w:val="00A80CBA"/>
    <w:rsid w:val="00A81DCF"/>
    <w:rsid w:val="00A8309B"/>
    <w:rsid w:val="00A830E5"/>
    <w:rsid w:val="00A85684"/>
    <w:rsid w:val="00A87135"/>
    <w:rsid w:val="00A9155E"/>
    <w:rsid w:val="00A93280"/>
    <w:rsid w:val="00A94545"/>
    <w:rsid w:val="00A951EA"/>
    <w:rsid w:val="00A9603B"/>
    <w:rsid w:val="00A96547"/>
    <w:rsid w:val="00A96F0F"/>
    <w:rsid w:val="00A97CF9"/>
    <w:rsid w:val="00A97EB6"/>
    <w:rsid w:val="00AA0492"/>
    <w:rsid w:val="00AA0BB2"/>
    <w:rsid w:val="00AA2548"/>
    <w:rsid w:val="00AA3048"/>
    <w:rsid w:val="00AA3A4B"/>
    <w:rsid w:val="00AA58C4"/>
    <w:rsid w:val="00AB032A"/>
    <w:rsid w:val="00AB0717"/>
    <w:rsid w:val="00AB11C8"/>
    <w:rsid w:val="00AB25D9"/>
    <w:rsid w:val="00AB2AC5"/>
    <w:rsid w:val="00AB2B43"/>
    <w:rsid w:val="00AB2D72"/>
    <w:rsid w:val="00AB3D62"/>
    <w:rsid w:val="00AB4AEA"/>
    <w:rsid w:val="00AB4F39"/>
    <w:rsid w:val="00AB557D"/>
    <w:rsid w:val="00AB6448"/>
    <w:rsid w:val="00AB722D"/>
    <w:rsid w:val="00AC08A8"/>
    <w:rsid w:val="00AC0DEE"/>
    <w:rsid w:val="00AC3F75"/>
    <w:rsid w:val="00AC555D"/>
    <w:rsid w:val="00AC5C88"/>
    <w:rsid w:val="00AC672F"/>
    <w:rsid w:val="00AC7E3E"/>
    <w:rsid w:val="00AD03C7"/>
    <w:rsid w:val="00AD0BDF"/>
    <w:rsid w:val="00AD1701"/>
    <w:rsid w:val="00AD2776"/>
    <w:rsid w:val="00AD2E86"/>
    <w:rsid w:val="00AD30B0"/>
    <w:rsid w:val="00AD50CA"/>
    <w:rsid w:val="00AD50F6"/>
    <w:rsid w:val="00AD56C8"/>
    <w:rsid w:val="00AD58F2"/>
    <w:rsid w:val="00AD5CA8"/>
    <w:rsid w:val="00AD66EE"/>
    <w:rsid w:val="00AD674F"/>
    <w:rsid w:val="00AD67EF"/>
    <w:rsid w:val="00AD6FB5"/>
    <w:rsid w:val="00AE01E6"/>
    <w:rsid w:val="00AE3A5C"/>
    <w:rsid w:val="00AE3F7A"/>
    <w:rsid w:val="00AE744B"/>
    <w:rsid w:val="00AF1942"/>
    <w:rsid w:val="00AF22E8"/>
    <w:rsid w:val="00AF273D"/>
    <w:rsid w:val="00AF394F"/>
    <w:rsid w:val="00AF54A1"/>
    <w:rsid w:val="00AF5C3A"/>
    <w:rsid w:val="00AF60BC"/>
    <w:rsid w:val="00AF64FA"/>
    <w:rsid w:val="00AF716F"/>
    <w:rsid w:val="00B01DF5"/>
    <w:rsid w:val="00B02189"/>
    <w:rsid w:val="00B04264"/>
    <w:rsid w:val="00B0512A"/>
    <w:rsid w:val="00B0529F"/>
    <w:rsid w:val="00B0640F"/>
    <w:rsid w:val="00B06E10"/>
    <w:rsid w:val="00B1063B"/>
    <w:rsid w:val="00B1229D"/>
    <w:rsid w:val="00B12696"/>
    <w:rsid w:val="00B129D3"/>
    <w:rsid w:val="00B133D2"/>
    <w:rsid w:val="00B13D7D"/>
    <w:rsid w:val="00B1418B"/>
    <w:rsid w:val="00B14EC5"/>
    <w:rsid w:val="00B170B4"/>
    <w:rsid w:val="00B17664"/>
    <w:rsid w:val="00B17F01"/>
    <w:rsid w:val="00B21195"/>
    <w:rsid w:val="00B22DFC"/>
    <w:rsid w:val="00B2332A"/>
    <w:rsid w:val="00B23488"/>
    <w:rsid w:val="00B23BBC"/>
    <w:rsid w:val="00B24251"/>
    <w:rsid w:val="00B243AF"/>
    <w:rsid w:val="00B24B22"/>
    <w:rsid w:val="00B24BA2"/>
    <w:rsid w:val="00B25310"/>
    <w:rsid w:val="00B2593C"/>
    <w:rsid w:val="00B26A85"/>
    <w:rsid w:val="00B2744E"/>
    <w:rsid w:val="00B30A02"/>
    <w:rsid w:val="00B310DC"/>
    <w:rsid w:val="00B319D7"/>
    <w:rsid w:val="00B320AE"/>
    <w:rsid w:val="00B320FF"/>
    <w:rsid w:val="00B324FB"/>
    <w:rsid w:val="00B32F40"/>
    <w:rsid w:val="00B32F8F"/>
    <w:rsid w:val="00B33274"/>
    <w:rsid w:val="00B359BB"/>
    <w:rsid w:val="00B36652"/>
    <w:rsid w:val="00B36F10"/>
    <w:rsid w:val="00B40663"/>
    <w:rsid w:val="00B40E54"/>
    <w:rsid w:val="00B45434"/>
    <w:rsid w:val="00B4591B"/>
    <w:rsid w:val="00B45DA4"/>
    <w:rsid w:val="00B47906"/>
    <w:rsid w:val="00B53986"/>
    <w:rsid w:val="00B54DE9"/>
    <w:rsid w:val="00B553EC"/>
    <w:rsid w:val="00B55E3F"/>
    <w:rsid w:val="00B5708E"/>
    <w:rsid w:val="00B60B11"/>
    <w:rsid w:val="00B61670"/>
    <w:rsid w:val="00B61F5C"/>
    <w:rsid w:val="00B6215E"/>
    <w:rsid w:val="00B6304C"/>
    <w:rsid w:val="00B63E59"/>
    <w:rsid w:val="00B64716"/>
    <w:rsid w:val="00B65344"/>
    <w:rsid w:val="00B654F9"/>
    <w:rsid w:val="00B65601"/>
    <w:rsid w:val="00B6606E"/>
    <w:rsid w:val="00B66305"/>
    <w:rsid w:val="00B67748"/>
    <w:rsid w:val="00B71A53"/>
    <w:rsid w:val="00B73DA2"/>
    <w:rsid w:val="00B75F3E"/>
    <w:rsid w:val="00B7602E"/>
    <w:rsid w:val="00B7789A"/>
    <w:rsid w:val="00B8058A"/>
    <w:rsid w:val="00B80885"/>
    <w:rsid w:val="00B80B14"/>
    <w:rsid w:val="00B818E9"/>
    <w:rsid w:val="00B829CD"/>
    <w:rsid w:val="00B84050"/>
    <w:rsid w:val="00B84DE5"/>
    <w:rsid w:val="00B84E22"/>
    <w:rsid w:val="00B861AF"/>
    <w:rsid w:val="00B87968"/>
    <w:rsid w:val="00B90155"/>
    <w:rsid w:val="00B905A9"/>
    <w:rsid w:val="00B91796"/>
    <w:rsid w:val="00B91E93"/>
    <w:rsid w:val="00B9226D"/>
    <w:rsid w:val="00B93DD0"/>
    <w:rsid w:val="00B94609"/>
    <w:rsid w:val="00B9492E"/>
    <w:rsid w:val="00B949CE"/>
    <w:rsid w:val="00B94AA0"/>
    <w:rsid w:val="00B954B2"/>
    <w:rsid w:val="00B97732"/>
    <w:rsid w:val="00BA0E7B"/>
    <w:rsid w:val="00BA293A"/>
    <w:rsid w:val="00BA2C84"/>
    <w:rsid w:val="00BA2CB5"/>
    <w:rsid w:val="00BA2F2D"/>
    <w:rsid w:val="00BA3C77"/>
    <w:rsid w:val="00BA4681"/>
    <w:rsid w:val="00BA4F66"/>
    <w:rsid w:val="00BA65A8"/>
    <w:rsid w:val="00BA6D19"/>
    <w:rsid w:val="00BA7461"/>
    <w:rsid w:val="00BA7DA9"/>
    <w:rsid w:val="00BB1416"/>
    <w:rsid w:val="00BB17A7"/>
    <w:rsid w:val="00BB195C"/>
    <w:rsid w:val="00BB2B5D"/>
    <w:rsid w:val="00BB350B"/>
    <w:rsid w:val="00BB47F9"/>
    <w:rsid w:val="00BB4DF6"/>
    <w:rsid w:val="00BB4FEF"/>
    <w:rsid w:val="00BB5BE0"/>
    <w:rsid w:val="00BB6E8B"/>
    <w:rsid w:val="00BC117A"/>
    <w:rsid w:val="00BC12A9"/>
    <w:rsid w:val="00BC1F2D"/>
    <w:rsid w:val="00BC305A"/>
    <w:rsid w:val="00BC30F1"/>
    <w:rsid w:val="00BC349C"/>
    <w:rsid w:val="00BC4215"/>
    <w:rsid w:val="00BC4711"/>
    <w:rsid w:val="00BC4BAD"/>
    <w:rsid w:val="00BC5CCD"/>
    <w:rsid w:val="00BC7465"/>
    <w:rsid w:val="00BC7FCF"/>
    <w:rsid w:val="00BD0C91"/>
    <w:rsid w:val="00BD0DF2"/>
    <w:rsid w:val="00BD1A6F"/>
    <w:rsid w:val="00BD1AF9"/>
    <w:rsid w:val="00BD2369"/>
    <w:rsid w:val="00BD2591"/>
    <w:rsid w:val="00BD612A"/>
    <w:rsid w:val="00BD7174"/>
    <w:rsid w:val="00BD726C"/>
    <w:rsid w:val="00BE0067"/>
    <w:rsid w:val="00BE0233"/>
    <w:rsid w:val="00BE06E0"/>
    <w:rsid w:val="00BE0A74"/>
    <w:rsid w:val="00BE0A87"/>
    <w:rsid w:val="00BE314C"/>
    <w:rsid w:val="00BE4DCC"/>
    <w:rsid w:val="00BE4EB8"/>
    <w:rsid w:val="00BE5DC2"/>
    <w:rsid w:val="00BE6D3C"/>
    <w:rsid w:val="00BE7852"/>
    <w:rsid w:val="00BF0EED"/>
    <w:rsid w:val="00BF1E95"/>
    <w:rsid w:val="00BF2431"/>
    <w:rsid w:val="00BF3D00"/>
    <w:rsid w:val="00BF6BB6"/>
    <w:rsid w:val="00BF7CEE"/>
    <w:rsid w:val="00C00FB4"/>
    <w:rsid w:val="00C01217"/>
    <w:rsid w:val="00C0126D"/>
    <w:rsid w:val="00C01825"/>
    <w:rsid w:val="00C0198F"/>
    <w:rsid w:val="00C028F5"/>
    <w:rsid w:val="00C02BBA"/>
    <w:rsid w:val="00C035A1"/>
    <w:rsid w:val="00C03880"/>
    <w:rsid w:val="00C04945"/>
    <w:rsid w:val="00C05B0A"/>
    <w:rsid w:val="00C06832"/>
    <w:rsid w:val="00C07BBE"/>
    <w:rsid w:val="00C106F0"/>
    <w:rsid w:val="00C10837"/>
    <w:rsid w:val="00C10C23"/>
    <w:rsid w:val="00C114DA"/>
    <w:rsid w:val="00C120CD"/>
    <w:rsid w:val="00C12704"/>
    <w:rsid w:val="00C135CF"/>
    <w:rsid w:val="00C13DD0"/>
    <w:rsid w:val="00C13E93"/>
    <w:rsid w:val="00C14C20"/>
    <w:rsid w:val="00C15889"/>
    <w:rsid w:val="00C162F1"/>
    <w:rsid w:val="00C16AA8"/>
    <w:rsid w:val="00C170EC"/>
    <w:rsid w:val="00C17FEA"/>
    <w:rsid w:val="00C2259C"/>
    <w:rsid w:val="00C22E59"/>
    <w:rsid w:val="00C2438A"/>
    <w:rsid w:val="00C24E95"/>
    <w:rsid w:val="00C2683F"/>
    <w:rsid w:val="00C31621"/>
    <w:rsid w:val="00C3184D"/>
    <w:rsid w:val="00C3255E"/>
    <w:rsid w:val="00C32A63"/>
    <w:rsid w:val="00C35585"/>
    <w:rsid w:val="00C36EFD"/>
    <w:rsid w:val="00C37001"/>
    <w:rsid w:val="00C37E78"/>
    <w:rsid w:val="00C44E85"/>
    <w:rsid w:val="00C44F60"/>
    <w:rsid w:val="00C456B7"/>
    <w:rsid w:val="00C463CF"/>
    <w:rsid w:val="00C46C20"/>
    <w:rsid w:val="00C4714E"/>
    <w:rsid w:val="00C51CCA"/>
    <w:rsid w:val="00C53A3E"/>
    <w:rsid w:val="00C54CBE"/>
    <w:rsid w:val="00C5504F"/>
    <w:rsid w:val="00C564FE"/>
    <w:rsid w:val="00C57B55"/>
    <w:rsid w:val="00C60CBC"/>
    <w:rsid w:val="00C6105A"/>
    <w:rsid w:val="00C610AB"/>
    <w:rsid w:val="00C611ED"/>
    <w:rsid w:val="00C612D7"/>
    <w:rsid w:val="00C61EC5"/>
    <w:rsid w:val="00C6256A"/>
    <w:rsid w:val="00C62DE7"/>
    <w:rsid w:val="00C6324D"/>
    <w:rsid w:val="00C63376"/>
    <w:rsid w:val="00C63841"/>
    <w:rsid w:val="00C64B0E"/>
    <w:rsid w:val="00C66C7C"/>
    <w:rsid w:val="00C67797"/>
    <w:rsid w:val="00C67BB1"/>
    <w:rsid w:val="00C74F97"/>
    <w:rsid w:val="00C76D07"/>
    <w:rsid w:val="00C76E11"/>
    <w:rsid w:val="00C817E2"/>
    <w:rsid w:val="00C81A17"/>
    <w:rsid w:val="00C825C0"/>
    <w:rsid w:val="00C8276E"/>
    <w:rsid w:val="00C83B11"/>
    <w:rsid w:val="00C842AC"/>
    <w:rsid w:val="00C86029"/>
    <w:rsid w:val="00C87CD5"/>
    <w:rsid w:val="00C87D51"/>
    <w:rsid w:val="00C90950"/>
    <w:rsid w:val="00C90AB9"/>
    <w:rsid w:val="00C90BCC"/>
    <w:rsid w:val="00C90C8F"/>
    <w:rsid w:val="00C919D8"/>
    <w:rsid w:val="00C91BE6"/>
    <w:rsid w:val="00C927E0"/>
    <w:rsid w:val="00C93CD5"/>
    <w:rsid w:val="00C94419"/>
    <w:rsid w:val="00C94DC3"/>
    <w:rsid w:val="00C96688"/>
    <w:rsid w:val="00C96763"/>
    <w:rsid w:val="00C9683F"/>
    <w:rsid w:val="00C96BF4"/>
    <w:rsid w:val="00C974F2"/>
    <w:rsid w:val="00CA0723"/>
    <w:rsid w:val="00CA0850"/>
    <w:rsid w:val="00CA1CD6"/>
    <w:rsid w:val="00CA2552"/>
    <w:rsid w:val="00CA522C"/>
    <w:rsid w:val="00CA77C6"/>
    <w:rsid w:val="00CB1690"/>
    <w:rsid w:val="00CB1E2C"/>
    <w:rsid w:val="00CB1E33"/>
    <w:rsid w:val="00CB4BBE"/>
    <w:rsid w:val="00CB4EA9"/>
    <w:rsid w:val="00CB6617"/>
    <w:rsid w:val="00CB6801"/>
    <w:rsid w:val="00CB7661"/>
    <w:rsid w:val="00CB771F"/>
    <w:rsid w:val="00CB794F"/>
    <w:rsid w:val="00CC046B"/>
    <w:rsid w:val="00CC1709"/>
    <w:rsid w:val="00CC2BFF"/>
    <w:rsid w:val="00CC2C0C"/>
    <w:rsid w:val="00CC3625"/>
    <w:rsid w:val="00CC4049"/>
    <w:rsid w:val="00CC4365"/>
    <w:rsid w:val="00CC4AB6"/>
    <w:rsid w:val="00CC5647"/>
    <w:rsid w:val="00CC575E"/>
    <w:rsid w:val="00CC61E9"/>
    <w:rsid w:val="00CC64FD"/>
    <w:rsid w:val="00CD02BF"/>
    <w:rsid w:val="00CD090F"/>
    <w:rsid w:val="00CD11B0"/>
    <w:rsid w:val="00CD1586"/>
    <w:rsid w:val="00CD2238"/>
    <w:rsid w:val="00CD39EF"/>
    <w:rsid w:val="00CD4A9F"/>
    <w:rsid w:val="00CD4D14"/>
    <w:rsid w:val="00CD6277"/>
    <w:rsid w:val="00CD6C17"/>
    <w:rsid w:val="00CD7720"/>
    <w:rsid w:val="00CD7BD5"/>
    <w:rsid w:val="00CE1444"/>
    <w:rsid w:val="00CE1A09"/>
    <w:rsid w:val="00CE300C"/>
    <w:rsid w:val="00CE33E6"/>
    <w:rsid w:val="00CE4DC1"/>
    <w:rsid w:val="00CE4E25"/>
    <w:rsid w:val="00CE522E"/>
    <w:rsid w:val="00CE5AB9"/>
    <w:rsid w:val="00CE6B4C"/>
    <w:rsid w:val="00CE71C2"/>
    <w:rsid w:val="00CE723F"/>
    <w:rsid w:val="00CE7644"/>
    <w:rsid w:val="00CF00F8"/>
    <w:rsid w:val="00CF0F5D"/>
    <w:rsid w:val="00CF3F6C"/>
    <w:rsid w:val="00CF4082"/>
    <w:rsid w:val="00CF42D5"/>
    <w:rsid w:val="00CF4D45"/>
    <w:rsid w:val="00CF4DD0"/>
    <w:rsid w:val="00CF4EDA"/>
    <w:rsid w:val="00CF69A6"/>
    <w:rsid w:val="00CF71DA"/>
    <w:rsid w:val="00CF794F"/>
    <w:rsid w:val="00D00DF3"/>
    <w:rsid w:val="00D00E12"/>
    <w:rsid w:val="00D011BE"/>
    <w:rsid w:val="00D021CB"/>
    <w:rsid w:val="00D04B91"/>
    <w:rsid w:val="00D073D0"/>
    <w:rsid w:val="00D10F1A"/>
    <w:rsid w:val="00D116F8"/>
    <w:rsid w:val="00D13507"/>
    <w:rsid w:val="00D15ADC"/>
    <w:rsid w:val="00D16458"/>
    <w:rsid w:val="00D164C5"/>
    <w:rsid w:val="00D17596"/>
    <w:rsid w:val="00D21B82"/>
    <w:rsid w:val="00D22640"/>
    <w:rsid w:val="00D22BCB"/>
    <w:rsid w:val="00D22CEA"/>
    <w:rsid w:val="00D23A45"/>
    <w:rsid w:val="00D24F13"/>
    <w:rsid w:val="00D26D3A"/>
    <w:rsid w:val="00D3677B"/>
    <w:rsid w:val="00D404F4"/>
    <w:rsid w:val="00D40F37"/>
    <w:rsid w:val="00D43478"/>
    <w:rsid w:val="00D45787"/>
    <w:rsid w:val="00D45EE3"/>
    <w:rsid w:val="00D462BA"/>
    <w:rsid w:val="00D47353"/>
    <w:rsid w:val="00D47CC6"/>
    <w:rsid w:val="00D503ED"/>
    <w:rsid w:val="00D50618"/>
    <w:rsid w:val="00D509E9"/>
    <w:rsid w:val="00D50BCD"/>
    <w:rsid w:val="00D517FE"/>
    <w:rsid w:val="00D51AF5"/>
    <w:rsid w:val="00D51C03"/>
    <w:rsid w:val="00D52C51"/>
    <w:rsid w:val="00D53A66"/>
    <w:rsid w:val="00D53B1C"/>
    <w:rsid w:val="00D5430B"/>
    <w:rsid w:val="00D54585"/>
    <w:rsid w:val="00D55EB6"/>
    <w:rsid w:val="00D5616C"/>
    <w:rsid w:val="00D56A83"/>
    <w:rsid w:val="00D573A9"/>
    <w:rsid w:val="00D5755F"/>
    <w:rsid w:val="00D709C1"/>
    <w:rsid w:val="00D712C5"/>
    <w:rsid w:val="00D72450"/>
    <w:rsid w:val="00D72814"/>
    <w:rsid w:val="00D745B7"/>
    <w:rsid w:val="00D75142"/>
    <w:rsid w:val="00D757A9"/>
    <w:rsid w:val="00D77F62"/>
    <w:rsid w:val="00D801C6"/>
    <w:rsid w:val="00D82F8D"/>
    <w:rsid w:val="00D83A3E"/>
    <w:rsid w:val="00D85B15"/>
    <w:rsid w:val="00D867FC"/>
    <w:rsid w:val="00D86C09"/>
    <w:rsid w:val="00D86E02"/>
    <w:rsid w:val="00D9333D"/>
    <w:rsid w:val="00D934F2"/>
    <w:rsid w:val="00D9480D"/>
    <w:rsid w:val="00D95653"/>
    <w:rsid w:val="00DA1B12"/>
    <w:rsid w:val="00DA241F"/>
    <w:rsid w:val="00DA24AF"/>
    <w:rsid w:val="00DA2827"/>
    <w:rsid w:val="00DA2C32"/>
    <w:rsid w:val="00DA36A4"/>
    <w:rsid w:val="00DA36BF"/>
    <w:rsid w:val="00DA54C9"/>
    <w:rsid w:val="00DA61E4"/>
    <w:rsid w:val="00DA634A"/>
    <w:rsid w:val="00DA64CD"/>
    <w:rsid w:val="00DA6739"/>
    <w:rsid w:val="00DA6CAE"/>
    <w:rsid w:val="00DA6F33"/>
    <w:rsid w:val="00DA745C"/>
    <w:rsid w:val="00DB16C7"/>
    <w:rsid w:val="00DB1A9E"/>
    <w:rsid w:val="00DB1CA5"/>
    <w:rsid w:val="00DB2902"/>
    <w:rsid w:val="00DB31D6"/>
    <w:rsid w:val="00DB3DDC"/>
    <w:rsid w:val="00DB4005"/>
    <w:rsid w:val="00DB4C2A"/>
    <w:rsid w:val="00DB57C6"/>
    <w:rsid w:val="00DB5E45"/>
    <w:rsid w:val="00DB5EE8"/>
    <w:rsid w:val="00DB6A59"/>
    <w:rsid w:val="00DB6C88"/>
    <w:rsid w:val="00DB7D58"/>
    <w:rsid w:val="00DC004C"/>
    <w:rsid w:val="00DC03BE"/>
    <w:rsid w:val="00DC0460"/>
    <w:rsid w:val="00DC10C3"/>
    <w:rsid w:val="00DC2715"/>
    <w:rsid w:val="00DC3441"/>
    <w:rsid w:val="00DC34EB"/>
    <w:rsid w:val="00DC4CF2"/>
    <w:rsid w:val="00DD07DD"/>
    <w:rsid w:val="00DD2162"/>
    <w:rsid w:val="00DD3620"/>
    <w:rsid w:val="00DD59A6"/>
    <w:rsid w:val="00DD7DC3"/>
    <w:rsid w:val="00DE0BBC"/>
    <w:rsid w:val="00DE5AAC"/>
    <w:rsid w:val="00DE7361"/>
    <w:rsid w:val="00DF1CF2"/>
    <w:rsid w:val="00DF1E5B"/>
    <w:rsid w:val="00DF2275"/>
    <w:rsid w:val="00DF3084"/>
    <w:rsid w:val="00DF39B4"/>
    <w:rsid w:val="00DF3F5E"/>
    <w:rsid w:val="00DF5653"/>
    <w:rsid w:val="00DF57FC"/>
    <w:rsid w:val="00DF6484"/>
    <w:rsid w:val="00DF78C4"/>
    <w:rsid w:val="00DF7D73"/>
    <w:rsid w:val="00E00A5B"/>
    <w:rsid w:val="00E00C25"/>
    <w:rsid w:val="00E046AE"/>
    <w:rsid w:val="00E04827"/>
    <w:rsid w:val="00E04CE2"/>
    <w:rsid w:val="00E0596E"/>
    <w:rsid w:val="00E06F66"/>
    <w:rsid w:val="00E10325"/>
    <w:rsid w:val="00E1198B"/>
    <w:rsid w:val="00E11DEF"/>
    <w:rsid w:val="00E12FCD"/>
    <w:rsid w:val="00E14425"/>
    <w:rsid w:val="00E14CC9"/>
    <w:rsid w:val="00E155C9"/>
    <w:rsid w:val="00E1641D"/>
    <w:rsid w:val="00E165F4"/>
    <w:rsid w:val="00E17457"/>
    <w:rsid w:val="00E179C6"/>
    <w:rsid w:val="00E21DA5"/>
    <w:rsid w:val="00E22488"/>
    <w:rsid w:val="00E2381F"/>
    <w:rsid w:val="00E24A9E"/>
    <w:rsid w:val="00E24EBE"/>
    <w:rsid w:val="00E25872"/>
    <w:rsid w:val="00E267AC"/>
    <w:rsid w:val="00E26C03"/>
    <w:rsid w:val="00E2741B"/>
    <w:rsid w:val="00E2762C"/>
    <w:rsid w:val="00E27D47"/>
    <w:rsid w:val="00E302AA"/>
    <w:rsid w:val="00E315EE"/>
    <w:rsid w:val="00E31628"/>
    <w:rsid w:val="00E31EDD"/>
    <w:rsid w:val="00E326A2"/>
    <w:rsid w:val="00E335B8"/>
    <w:rsid w:val="00E338BB"/>
    <w:rsid w:val="00E34010"/>
    <w:rsid w:val="00E34093"/>
    <w:rsid w:val="00E34DA0"/>
    <w:rsid w:val="00E356E5"/>
    <w:rsid w:val="00E36F81"/>
    <w:rsid w:val="00E37C16"/>
    <w:rsid w:val="00E4001C"/>
    <w:rsid w:val="00E40A67"/>
    <w:rsid w:val="00E40FBE"/>
    <w:rsid w:val="00E4238A"/>
    <w:rsid w:val="00E4249A"/>
    <w:rsid w:val="00E4251E"/>
    <w:rsid w:val="00E44DEC"/>
    <w:rsid w:val="00E45765"/>
    <w:rsid w:val="00E5098C"/>
    <w:rsid w:val="00E50B06"/>
    <w:rsid w:val="00E517A1"/>
    <w:rsid w:val="00E5539C"/>
    <w:rsid w:val="00E560D7"/>
    <w:rsid w:val="00E56320"/>
    <w:rsid w:val="00E56343"/>
    <w:rsid w:val="00E60213"/>
    <w:rsid w:val="00E6092A"/>
    <w:rsid w:val="00E61296"/>
    <w:rsid w:val="00E63BE5"/>
    <w:rsid w:val="00E6475B"/>
    <w:rsid w:val="00E65B9F"/>
    <w:rsid w:val="00E661B2"/>
    <w:rsid w:val="00E6627D"/>
    <w:rsid w:val="00E6656D"/>
    <w:rsid w:val="00E67222"/>
    <w:rsid w:val="00E67A8B"/>
    <w:rsid w:val="00E70522"/>
    <w:rsid w:val="00E70DCF"/>
    <w:rsid w:val="00E719F6"/>
    <w:rsid w:val="00E74D29"/>
    <w:rsid w:val="00E74FBA"/>
    <w:rsid w:val="00E770BF"/>
    <w:rsid w:val="00E81919"/>
    <w:rsid w:val="00E825C6"/>
    <w:rsid w:val="00E83C74"/>
    <w:rsid w:val="00E83CEE"/>
    <w:rsid w:val="00E83E87"/>
    <w:rsid w:val="00E840FC"/>
    <w:rsid w:val="00E8526F"/>
    <w:rsid w:val="00E857A0"/>
    <w:rsid w:val="00E9087B"/>
    <w:rsid w:val="00E90D19"/>
    <w:rsid w:val="00E914C0"/>
    <w:rsid w:val="00E91F18"/>
    <w:rsid w:val="00E9226D"/>
    <w:rsid w:val="00E934E9"/>
    <w:rsid w:val="00E93849"/>
    <w:rsid w:val="00E939B6"/>
    <w:rsid w:val="00E93EC0"/>
    <w:rsid w:val="00E953C9"/>
    <w:rsid w:val="00E96B71"/>
    <w:rsid w:val="00EA0807"/>
    <w:rsid w:val="00EA10AB"/>
    <w:rsid w:val="00EA2354"/>
    <w:rsid w:val="00EA359D"/>
    <w:rsid w:val="00EA3E3C"/>
    <w:rsid w:val="00EA416C"/>
    <w:rsid w:val="00EA4194"/>
    <w:rsid w:val="00EA441B"/>
    <w:rsid w:val="00EA485E"/>
    <w:rsid w:val="00EA5092"/>
    <w:rsid w:val="00EA57CA"/>
    <w:rsid w:val="00EA5941"/>
    <w:rsid w:val="00EA60D6"/>
    <w:rsid w:val="00EA6205"/>
    <w:rsid w:val="00EA69CF"/>
    <w:rsid w:val="00EB058E"/>
    <w:rsid w:val="00EB314C"/>
    <w:rsid w:val="00EB355C"/>
    <w:rsid w:val="00EB3AAF"/>
    <w:rsid w:val="00EB3D4A"/>
    <w:rsid w:val="00EB3EAF"/>
    <w:rsid w:val="00EB4F4C"/>
    <w:rsid w:val="00EB60CE"/>
    <w:rsid w:val="00EB6298"/>
    <w:rsid w:val="00EB62B5"/>
    <w:rsid w:val="00EB68EA"/>
    <w:rsid w:val="00EB72D6"/>
    <w:rsid w:val="00EB75FB"/>
    <w:rsid w:val="00EB7D53"/>
    <w:rsid w:val="00EB7E83"/>
    <w:rsid w:val="00EC02EC"/>
    <w:rsid w:val="00EC0731"/>
    <w:rsid w:val="00EC1191"/>
    <w:rsid w:val="00EC16DE"/>
    <w:rsid w:val="00EC1952"/>
    <w:rsid w:val="00EC3243"/>
    <w:rsid w:val="00EC33BD"/>
    <w:rsid w:val="00EC4085"/>
    <w:rsid w:val="00EC486D"/>
    <w:rsid w:val="00EC497F"/>
    <w:rsid w:val="00EC536F"/>
    <w:rsid w:val="00EC637E"/>
    <w:rsid w:val="00EC64F9"/>
    <w:rsid w:val="00EC74BE"/>
    <w:rsid w:val="00ED0BAF"/>
    <w:rsid w:val="00ED1412"/>
    <w:rsid w:val="00ED1E31"/>
    <w:rsid w:val="00ED31C5"/>
    <w:rsid w:val="00ED64BD"/>
    <w:rsid w:val="00ED7A5E"/>
    <w:rsid w:val="00ED7FFB"/>
    <w:rsid w:val="00EE1339"/>
    <w:rsid w:val="00EE222E"/>
    <w:rsid w:val="00EE2434"/>
    <w:rsid w:val="00EE2F82"/>
    <w:rsid w:val="00EE311F"/>
    <w:rsid w:val="00EE3146"/>
    <w:rsid w:val="00EE4D2B"/>
    <w:rsid w:val="00EE71A7"/>
    <w:rsid w:val="00EF00D2"/>
    <w:rsid w:val="00EF2D19"/>
    <w:rsid w:val="00EF50BB"/>
    <w:rsid w:val="00EF53FF"/>
    <w:rsid w:val="00EF61DE"/>
    <w:rsid w:val="00EF767E"/>
    <w:rsid w:val="00F00192"/>
    <w:rsid w:val="00F00ACF"/>
    <w:rsid w:val="00F01A91"/>
    <w:rsid w:val="00F01DF6"/>
    <w:rsid w:val="00F025A7"/>
    <w:rsid w:val="00F026A6"/>
    <w:rsid w:val="00F0340D"/>
    <w:rsid w:val="00F047CD"/>
    <w:rsid w:val="00F059A6"/>
    <w:rsid w:val="00F070B7"/>
    <w:rsid w:val="00F11E42"/>
    <w:rsid w:val="00F1723C"/>
    <w:rsid w:val="00F21473"/>
    <w:rsid w:val="00F222EC"/>
    <w:rsid w:val="00F234A8"/>
    <w:rsid w:val="00F2356E"/>
    <w:rsid w:val="00F23756"/>
    <w:rsid w:val="00F250BF"/>
    <w:rsid w:val="00F2523A"/>
    <w:rsid w:val="00F25250"/>
    <w:rsid w:val="00F25FFA"/>
    <w:rsid w:val="00F26B6B"/>
    <w:rsid w:val="00F2774C"/>
    <w:rsid w:val="00F310D2"/>
    <w:rsid w:val="00F3118E"/>
    <w:rsid w:val="00F32D4B"/>
    <w:rsid w:val="00F331A0"/>
    <w:rsid w:val="00F334EC"/>
    <w:rsid w:val="00F35A0C"/>
    <w:rsid w:val="00F36314"/>
    <w:rsid w:val="00F3655F"/>
    <w:rsid w:val="00F36F3D"/>
    <w:rsid w:val="00F3726E"/>
    <w:rsid w:val="00F4227D"/>
    <w:rsid w:val="00F42812"/>
    <w:rsid w:val="00F42F45"/>
    <w:rsid w:val="00F4586A"/>
    <w:rsid w:val="00F477BD"/>
    <w:rsid w:val="00F50DBA"/>
    <w:rsid w:val="00F519AD"/>
    <w:rsid w:val="00F51BC3"/>
    <w:rsid w:val="00F52B37"/>
    <w:rsid w:val="00F52DB3"/>
    <w:rsid w:val="00F5316B"/>
    <w:rsid w:val="00F53491"/>
    <w:rsid w:val="00F53669"/>
    <w:rsid w:val="00F5371E"/>
    <w:rsid w:val="00F544E8"/>
    <w:rsid w:val="00F557BB"/>
    <w:rsid w:val="00F55C42"/>
    <w:rsid w:val="00F56BE7"/>
    <w:rsid w:val="00F578BC"/>
    <w:rsid w:val="00F6058E"/>
    <w:rsid w:val="00F60E03"/>
    <w:rsid w:val="00F62CF2"/>
    <w:rsid w:val="00F64B42"/>
    <w:rsid w:val="00F64C83"/>
    <w:rsid w:val="00F652BD"/>
    <w:rsid w:val="00F65A1C"/>
    <w:rsid w:val="00F65A71"/>
    <w:rsid w:val="00F65AE2"/>
    <w:rsid w:val="00F661C9"/>
    <w:rsid w:val="00F66CEE"/>
    <w:rsid w:val="00F66F50"/>
    <w:rsid w:val="00F701A9"/>
    <w:rsid w:val="00F710CF"/>
    <w:rsid w:val="00F71CFB"/>
    <w:rsid w:val="00F73B4D"/>
    <w:rsid w:val="00F73F67"/>
    <w:rsid w:val="00F74372"/>
    <w:rsid w:val="00F76860"/>
    <w:rsid w:val="00F76C1D"/>
    <w:rsid w:val="00F77860"/>
    <w:rsid w:val="00F80B3E"/>
    <w:rsid w:val="00F81017"/>
    <w:rsid w:val="00F813DA"/>
    <w:rsid w:val="00F82FF8"/>
    <w:rsid w:val="00F8330D"/>
    <w:rsid w:val="00F83A0E"/>
    <w:rsid w:val="00F84305"/>
    <w:rsid w:val="00F8433B"/>
    <w:rsid w:val="00F8485C"/>
    <w:rsid w:val="00F8560E"/>
    <w:rsid w:val="00F87149"/>
    <w:rsid w:val="00F87FFE"/>
    <w:rsid w:val="00F904FB"/>
    <w:rsid w:val="00F90FBA"/>
    <w:rsid w:val="00F93170"/>
    <w:rsid w:val="00F94EA4"/>
    <w:rsid w:val="00F954C9"/>
    <w:rsid w:val="00F97B66"/>
    <w:rsid w:val="00FA226A"/>
    <w:rsid w:val="00FA3EA8"/>
    <w:rsid w:val="00FA4CF0"/>
    <w:rsid w:val="00FA55E6"/>
    <w:rsid w:val="00FA61AA"/>
    <w:rsid w:val="00FA69A4"/>
    <w:rsid w:val="00FA7FE8"/>
    <w:rsid w:val="00FB1279"/>
    <w:rsid w:val="00FB1495"/>
    <w:rsid w:val="00FB259E"/>
    <w:rsid w:val="00FB2634"/>
    <w:rsid w:val="00FB4857"/>
    <w:rsid w:val="00FB485C"/>
    <w:rsid w:val="00FB489A"/>
    <w:rsid w:val="00FB588A"/>
    <w:rsid w:val="00FB65CF"/>
    <w:rsid w:val="00FB7AC1"/>
    <w:rsid w:val="00FB7B1F"/>
    <w:rsid w:val="00FC2641"/>
    <w:rsid w:val="00FC31D5"/>
    <w:rsid w:val="00FC32F1"/>
    <w:rsid w:val="00FC491B"/>
    <w:rsid w:val="00FC5D77"/>
    <w:rsid w:val="00FC5EF9"/>
    <w:rsid w:val="00FC757C"/>
    <w:rsid w:val="00FD1694"/>
    <w:rsid w:val="00FD1B1D"/>
    <w:rsid w:val="00FD1F90"/>
    <w:rsid w:val="00FD2BFB"/>
    <w:rsid w:val="00FD3BFF"/>
    <w:rsid w:val="00FD6D1D"/>
    <w:rsid w:val="00FD7636"/>
    <w:rsid w:val="00FD7F30"/>
    <w:rsid w:val="00FE13C0"/>
    <w:rsid w:val="00FE1682"/>
    <w:rsid w:val="00FE1D86"/>
    <w:rsid w:val="00FE3229"/>
    <w:rsid w:val="00FE38D6"/>
    <w:rsid w:val="00FE4E94"/>
    <w:rsid w:val="00FE74C3"/>
    <w:rsid w:val="00FF20AA"/>
    <w:rsid w:val="00FF215C"/>
    <w:rsid w:val="00FF282A"/>
    <w:rsid w:val="00FF2EB7"/>
    <w:rsid w:val="00FF4396"/>
    <w:rsid w:val="00FF49E8"/>
    <w:rsid w:val="00FF4C0E"/>
    <w:rsid w:val="00FF571E"/>
    <w:rsid w:val="00FF672F"/>
    <w:rsid w:val="00FF6BE1"/>
    <w:rsid w:val="00FF72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41" style="mso-position-vertical-relative:line;mso-width-relative:margin;mso-height-relative:margin" fillcolor="none [1300]" stroke="f">
      <v:fill color="none [1300]"/>
      <v:stroke on="f"/>
      <v:textbox inset=",.3mm,,.3mm"/>
    </o:shapedefaults>
    <o:shapelayout v:ext="edit">
      <o:idmap v:ext="edit" data="1"/>
    </o:shapelayout>
  </w:shapeDefaults>
  <w:decimalSymbol w:val="."/>
  <w:listSeparator w:val=","/>
  <w14:docId w14:val="61B0CA66"/>
  <w15:docId w15:val="{E3C12694-7F3C-4953-B1BC-DDB6EFFE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552"/>
    <w:pPr>
      <w:spacing w:after="200"/>
    </w:pPr>
    <w:rPr>
      <w:rFonts w:asciiTheme="minorHAnsi" w:eastAsiaTheme="minorEastAsia" w:hAnsiTheme="minorHAnsi" w:cstheme="minorBidi"/>
      <w:sz w:val="24"/>
      <w:szCs w:val="24"/>
      <w:lang w:val="en-US" w:eastAsia="ja-JP"/>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7"/>
      </w:numPr>
    </w:pPr>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Default">
    <w:name w:val="Default"/>
    <w:rsid w:val="00BE0067"/>
    <w:pPr>
      <w:autoSpaceDE w:val="0"/>
      <w:autoSpaceDN w:val="0"/>
      <w:adjustRightInd w:val="0"/>
    </w:pPr>
    <w:rPr>
      <w:rFonts w:cs="Arial"/>
      <w:color w:val="000000"/>
      <w:sz w:val="24"/>
      <w:szCs w:val="24"/>
    </w:rPr>
  </w:style>
  <w:style w:type="character" w:styleId="Hyperlink">
    <w:name w:val="Hyperlink"/>
    <w:basedOn w:val="DefaultParagraphFont"/>
    <w:uiPriority w:val="99"/>
    <w:unhideWhenUsed/>
    <w:rsid w:val="00E67A8B"/>
    <w:rPr>
      <w:color w:val="0000FF" w:themeColor="hyperlink"/>
      <w:u w:val="single"/>
    </w:rPr>
  </w:style>
  <w:style w:type="paragraph" w:styleId="NormalWeb">
    <w:name w:val="Normal (Web)"/>
    <w:basedOn w:val="Normal"/>
    <w:uiPriority w:val="99"/>
    <w:unhideWhenUsed/>
    <w:rsid w:val="00494BB3"/>
    <w:pPr>
      <w:spacing w:before="100" w:beforeAutospacing="1" w:after="100" w:afterAutospacing="1"/>
    </w:pPr>
    <w:rPr>
      <w:rFonts w:ascii="Times New Roman" w:eastAsia="Times New Roman" w:hAnsi="Times New Roman" w:cs="Times New Roman"/>
      <w:lang w:val="en-AU" w:eastAsia="en-AU"/>
    </w:rPr>
  </w:style>
  <w:style w:type="paragraph" w:styleId="NoSpacing">
    <w:name w:val="No Spacing"/>
    <w:link w:val="NoSpacingChar"/>
    <w:uiPriority w:val="1"/>
    <w:qFormat/>
    <w:rsid w:val="00245E7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45E74"/>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245634"/>
    <w:rPr>
      <w:sz w:val="16"/>
      <w:szCs w:val="16"/>
    </w:rPr>
  </w:style>
  <w:style w:type="paragraph" w:styleId="CommentText">
    <w:name w:val="annotation text"/>
    <w:basedOn w:val="Normal"/>
    <w:link w:val="CommentTextChar"/>
    <w:uiPriority w:val="99"/>
    <w:unhideWhenUsed/>
    <w:rsid w:val="00245634"/>
    <w:rPr>
      <w:sz w:val="20"/>
      <w:szCs w:val="20"/>
    </w:rPr>
  </w:style>
  <w:style w:type="character" w:customStyle="1" w:styleId="CommentTextChar">
    <w:name w:val="Comment Text Char"/>
    <w:basedOn w:val="DefaultParagraphFont"/>
    <w:link w:val="CommentText"/>
    <w:uiPriority w:val="99"/>
    <w:rsid w:val="00245634"/>
    <w:rPr>
      <w:rFonts w:asciiTheme="minorHAnsi" w:eastAsiaTheme="minorEastAsia" w:hAnsiTheme="minorHAnsi" w:cstheme="minorBidi"/>
      <w:lang w:val="en-US" w:eastAsia="ja-JP"/>
    </w:rPr>
  </w:style>
  <w:style w:type="paragraph" w:styleId="CommentSubject">
    <w:name w:val="annotation subject"/>
    <w:basedOn w:val="CommentText"/>
    <w:next w:val="CommentText"/>
    <w:link w:val="CommentSubjectChar"/>
    <w:uiPriority w:val="99"/>
    <w:semiHidden/>
    <w:unhideWhenUsed/>
    <w:rsid w:val="00245634"/>
    <w:rPr>
      <w:b/>
      <w:bCs/>
    </w:rPr>
  </w:style>
  <w:style w:type="character" w:customStyle="1" w:styleId="CommentSubjectChar">
    <w:name w:val="Comment Subject Char"/>
    <w:basedOn w:val="CommentTextChar"/>
    <w:link w:val="CommentSubject"/>
    <w:uiPriority w:val="99"/>
    <w:semiHidden/>
    <w:rsid w:val="00245634"/>
    <w:rPr>
      <w:rFonts w:asciiTheme="minorHAnsi" w:eastAsiaTheme="minorEastAsia" w:hAnsiTheme="minorHAnsi" w:cstheme="minorBidi"/>
      <w:b/>
      <w:bCs/>
      <w:lang w:val="en-US" w:eastAsia="ja-JP"/>
    </w:rPr>
  </w:style>
  <w:style w:type="paragraph" w:styleId="TOCHeading">
    <w:name w:val="TOC Heading"/>
    <w:basedOn w:val="Heading1"/>
    <w:next w:val="Normal"/>
    <w:uiPriority w:val="39"/>
    <w:unhideWhenUsed/>
    <w:qFormat/>
    <w:rsid w:val="00FA226A"/>
    <w:pPr>
      <w:keepLines/>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TOC1">
    <w:name w:val="toc 1"/>
    <w:basedOn w:val="Normal"/>
    <w:next w:val="Normal"/>
    <w:autoRedefine/>
    <w:uiPriority w:val="39"/>
    <w:unhideWhenUsed/>
    <w:qFormat/>
    <w:rsid w:val="00750ABA"/>
    <w:pPr>
      <w:tabs>
        <w:tab w:val="right" w:leader="dot" w:pos="9498"/>
      </w:tabs>
      <w:spacing w:after="100"/>
      <w:ind w:left="284" w:hanging="284"/>
    </w:pPr>
  </w:style>
  <w:style w:type="paragraph" w:styleId="TOC2">
    <w:name w:val="toc 2"/>
    <w:basedOn w:val="Normal"/>
    <w:next w:val="Normal"/>
    <w:autoRedefine/>
    <w:uiPriority w:val="39"/>
    <w:unhideWhenUsed/>
    <w:qFormat/>
    <w:rsid w:val="009967BA"/>
    <w:pPr>
      <w:tabs>
        <w:tab w:val="right" w:leader="dot" w:pos="9498"/>
      </w:tabs>
      <w:spacing w:after="100"/>
      <w:ind w:left="284"/>
    </w:pPr>
    <w:rPr>
      <w:noProof/>
    </w:rPr>
  </w:style>
  <w:style w:type="character" w:styleId="FollowedHyperlink">
    <w:name w:val="FollowedHyperlink"/>
    <w:basedOn w:val="DefaultParagraphFont"/>
    <w:uiPriority w:val="99"/>
    <w:semiHidden/>
    <w:unhideWhenUsed/>
    <w:rsid w:val="00904265"/>
    <w:rPr>
      <w:color w:val="800080" w:themeColor="followedHyperlink"/>
      <w:u w:val="single"/>
    </w:rPr>
  </w:style>
  <w:style w:type="paragraph" w:customStyle="1" w:styleId="BodyText">
    <w:name w:val="Body (Text)"/>
    <w:basedOn w:val="Normal"/>
    <w:uiPriority w:val="99"/>
    <w:rsid w:val="00626EBC"/>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626EBC"/>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customStyle="1" w:styleId="Head2Headings">
    <w:name w:val="Head_2 (Headings)"/>
    <w:basedOn w:val="Normal"/>
    <w:uiPriority w:val="99"/>
    <w:rsid w:val="00626EBC"/>
    <w:pPr>
      <w:widowControl w:val="0"/>
      <w:suppressAutoHyphens/>
      <w:autoSpaceDE w:val="0"/>
      <w:autoSpaceDN w:val="0"/>
      <w:adjustRightInd w:val="0"/>
      <w:spacing w:after="567" w:line="288" w:lineRule="auto"/>
      <w:textAlignment w:val="center"/>
    </w:pPr>
    <w:rPr>
      <w:rFonts w:ascii="Calibri" w:hAnsi="Calibri" w:cs="Calibri"/>
      <w:caps/>
      <w:color w:val="486886"/>
      <w:lang w:val="en-GB"/>
    </w:rPr>
  </w:style>
  <w:style w:type="paragraph" w:customStyle="1" w:styleId="Head3Headings">
    <w:name w:val="Head_3 (Headings)"/>
    <w:basedOn w:val="Normal"/>
    <w:uiPriority w:val="99"/>
    <w:rsid w:val="00626EBC"/>
    <w:pPr>
      <w:widowControl w:val="0"/>
      <w:suppressAutoHyphens/>
      <w:autoSpaceDE w:val="0"/>
      <w:autoSpaceDN w:val="0"/>
      <w:adjustRightInd w:val="0"/>
      <w:spacing w:after="57" w:line="280" w:lineRule="atLeast"/>
      <w:textAlignment w:val="center"/>
    </w:pPr>
    <w:rPr>
      <w:rFonts w:ascii="Calibri-Bold" w:hAnsi="Calibri-Bold" w:cs="Calibri-Bold"/>
      <w:b/>
      <w:bCs/>
      <w:color w:val="00ADEF"/>
      <w:sz w:val="20"/>
      <w:szCs w:val="20"/>
      <w:lang w:val="en-GB"/>
    </w:rPr>
  </w:style>
  <w:style w:type="character" w:customStyle="1" w:styleId="BodyCAPS">
    <w:name w:val="Body CAPS"/>
    <w:uiPriority w:val="99"/>
    <w:rsid w:val="00626EBC"/>
    <w:rPr>
      <w:caps/>
    </w:rPr>
  </w:style>
  <w:style w:type="character" w:customStyle="1" w:styleId="collapsible-heading-status">
    <w:name w:val="collapsible-heading-status"/>
    <w:basedOn w:val="DefaultParagraphFont"/>
    <w:rsid w:val="00775E6B"/>
  </w:style>
  <w:style w:type="paragraph" w:styleId="TOC3">
    <w:name w:val="toc 3"/>
    <w:basedOn w:val="Normal"/>
    <w:next w:val="Normal"/>
    <w:autoRedefine/>
    <w:uiPriority w:val="39"/>
    <w:unhideWhenUsed/>
    <w:qFormat/>
    <w:rsid w:val="008F0D43"/>
    <w:pPr>
      <w:spacing w:after="100"/>
      <w:ind w:left="480"/>
    </w:pPr>
  </w:style>
  <w:style w:type="character" w:customStyle="1" w:styleId="A5">
    <w:name w:val="A5"/>
    <w:uiPriority w:val="99"/>
    <w:rsid w:val="004E52B0"/>
    <w:rPr>
      <w:color w:val="000000"/>
      <w:sz w:val="16"/>
      <w:szCs w:val="16"/>
    </w:rPr>
  </w:style>
  <w:style w:type="paragraph" w:styleId="Revision">
    <w:name w:val="Revision"/>
    <w:hidden/>
    <w:uiPriority w:val="99"/>
    <w:semiHidden/>
    <w:rsid w:val="00F11E42"/>
    <w:rPr>
      <w:rFonts w:asciiTheme="minorHAnsi" w:eastAsiaTheme="minorEastAsia" w:hAnsiTheme="minorHAnsi" w:cstheme="minorBidi"/>
      <w:sz w:val="24"/>
      <w:szCs w:val="24"/>
      <w:lang w:val="en-US" w:eastAsia="ja-JP"/>
    </w:rPr>
  </w:style>
  <w:style w:type="character" w:styleId="Emphasis">
    <w:name w:val="Emphasis"/>
    <w:basedOn w:val="DefaultParagraphFont"/>
    <w:uiPriority w:val="20"/>
    <w:qFormat/>
    <w:rsid w:val="001C035A"/>
    <w:rPr>
      <w:i/>
      <w:iCs/>
    </w:rPr>
  </w:style>
  <w:style w:type="paragraph" w:customStyle="1" w:styleId="Pa3">
    <w:name w:val="Pa3"/>
    <w:basedOn w:val="Default"/>
    <w:next w:val="Default"/>
    <w:uiPriority w:val="99"/>
    <w:rsid w:val="00781D53"/>
    <w:pPr>
      <w:spacing w:line="211" w:lineRule="atLeast"/>
    </w:pPr>
    <w:rPr>
      <w:rFonts w:ascii="Calibri" w:hAnsi="Calibri" w:cs="Times New Roman"/>
      <w:color w:val="auto"/>
    </w:rPr>
  </w:style>
  <w:style w:type="character" w:styleId="Strong">
    <w:name w:val="Strong"/>
    <w:basedOn w:val="DefaultParagraphFont"/>
    <w:uiPriority w:val="22"/>
    <w:qFormat/>
    <w:rsid w:val="00DA241F"/>
    <w:rPr>
      <w:b/>
      <w:bCs/>
      <w:sz w:val="24"/>
      <w:szCs w:val="24"/>
      <w:bdr w:val="none" w:sz="0" w:space="0" w:color="auto" w:frame="1"/>
      <w:vertAlign w:val="baseline"/>
    </w:rPr>
  </w:style>
  <w:style w:type="paragraph" w:customStyle="1" w:styleId="OWSNormal11pt">
    <w:name w:val="OWS Normal 11pt"/>
    <w:basedOn w:val="Normal"/>
    <w:link w:val="OWSNormal11ptChar"/>
    <w:qFormat/>
    <w:rsid w:val="00802E6D"/>
    <w:pPr>
      <w:autoSpaceDE w:val="0"/>
      <w:autoSpaceDN w:val="0"/>
      <w:spacing w:before="200"/>
    </w:pPr>
    <w:rPr>
      <w:rFonts w:ascii="Arial" w:hAnsi="Arial" w:cs="Arial"/>
      <w:color w:val="000000"/>
      <w:sz w:val="22"/>
      <w:szCs w:val="22"/>
    </w:rPr>
  </w:style>
  <w:style w:type="character" w:customStyle="1" w:styleId="OWSNormal11ptChar">
    <w:name w:val="OWS Normal 11pt Char"/>
    <w:basedOn w:val="DefaultParagraphFont"/>
    <w:link w:val="OWSNormal11pt"/>
    <w:rsid w:val="00802E6D"/>
    <w:rPr>
      <w:rFonts w:eastAsiaTheme="minorEastAsia" w:cs="Arial"/>
      <w:color w:val="000000"/>
      <w:sz w:val="22"/>
      <w:szCs w:val="22"/>
      <w:lang w:val="en-US" w:eastAsia="ja-JP"/>
    </w:rPr>
  </w:style>
  <w:style w:type="paragraph" w:styleId="Caption">
    <w:name w:val="caption"/>
    <w:basedOn w:val="Normal"/>
    <w:next w:val="Normal"/>
    <w:uiPriority w:val="35"/>
    <w:unhideWhenUsed/>
    <w:qFormat/>
    <w:rsid w:val="00FE38D6"/>
    <w:rPr>
      <w:b/>
      <w:bCs/>
      <w:color w:val="4F81BD" w:themeColor="accent1"/>
      <w:sz w:val="18"/>
      <w:szCs w:val="18"/>
    </w:rPr>
  </w:style>
  <w:style w:type="paragraph" w:customStyle="1" w:styleId="BasicParagraph">
    <w:name w:val="[Basic Paragraph]"/>
    <w:basedOn w:val="Normal"/>
    <w:uiPriority w:val="99"/>
    <w:rsid w:val="00A54272"/>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67603">
      <w:bodyDiv w:val="1"/>
      <w:marLeft w:val="0"/>
      <w:marRight w:val="0"/>
      <w:marTop w:val="0"/>
      <w:marBottom w:val="0"/>
      <w:divBdr>
        <w:top w:val="none" w:sz="0" w:space="0" w:color="auto"/>
        <w:left w:val="none" w:sz="0" w:space="0" w:color="auto"/>
        <w:bottom w:val="none" w:sz="0" w:space="0" w:color="auto"/>
        <w:right w:val="none" w:sz="0" w:space="0" w:color="auto"/>
      </w:divBdr>
    </w:div>
    <w:div w:id="108017662">
      <w:bodyDiv w:val="1"/>
      <w:marLeft w:val="0"/>
      <w:marRight w:val="0"/>
      <w:marTop w:val="0"/>
      <w:marBottom w:val="0"/>
      <w:divBdr>
        <w:top w:val="none" w:sz="0" w:space="0" w:color="auto"/>
        <w:left w:val="none" w:sz="0" w:space="0" w:color="auto"/>
        <w:bottom w:val="none" w:sz="0" w:space="0" w:color="auto"/>
        <w:right w:val="none" w:sz="0" w:space="0" w:color="auto"/>
      </w:divBdr>
      <w:divsChild>
        <w:div w:id="664477948">
          <w:marLeft w:val="0"/>
          <w:marRight w:val="0"/>
          <w:marTop w:val="0"/>
          <w:marBottom w:val="0"/>
          <w:divBdr>
            <w:top w:val="none" w:sz="0" w:space="0" w:color="auto"/>
            <w:left w:val="none" w:sz="0" w:space="0" w:color="auto"/>
            <w:bottom w:val="none" w:sz="0" w:space="0" w:color="auto"/>
            <w:right w:val="none" w:sz="0" w:space="0" w:color="auto"/>
          </w:divBdr>
          <w:divsChild>
            <w:div w:id="1728533811">
              <w:marLeft w:val="0"/>
              <w:marRight w:val="0"/>
              <w:marTop w:val="0"/>
              <w:marBottom w:val="0"/>
              <w:divBdr>
                <w:top w:val="none" w:sz="0" w:space="0" w:color="auto"/>
                <w:left w:val="none" w:sz="0" w:space="0" w:color="auto"/>
                <w:bottom w:val="none" w:sz="0" w:space="0" w:color="auto"/>
                <w:right w:val="none" w:sz="0" w:space="0" w:color="auto"/>
              </w:divBdr>
              <w:divsChild>
                <w:div w:id="624967567">
                  <w:marLeft w:val="0"/>
                  <w:marRight w:val="0"/>
                  <w:marTop w:val="0"/>
                  <w:marBottom w:val="0"/>
                  <w:divBdr>
                    <w:top w:val="none" w:sz="0" w:space="0" w:color="auto"/>
                    <w:left w:val="none" w:sz="0" w:space="0" w:color="auto"/>
                    <w:bottom w:val="none" w:sz="0" w:space="0" w:color="auto"/>
                    <w:right w:val="none" w:sz="0" w:space="0" w:color="auto"/>
                  </w:divBdr>
                  <w:divsChild>
                    <w:div w:id="697701662">
                      <w:marLeft w:val="167"/>
                      <w:marRight w:val="167"/>
                      <w:marTop w:val="0"/>
                      <w:marBottom w:val="0"/>
                      <w:divBdr>
                        <w:top w:val="none" w:sz="0" w:space="0" w:color="auto"/>
                        <w:left w:val="none" w:sz="0" w:space="0" w:color="auto"/>
                        <w:bottom w:val="none" w:sz="0" w:space="0" w:color="auto"/>
                        <w:right w:val="none" w:sz="0" w:space="0" w:color="auto"/>
                      </w:divBdr>
                      <w:divsChild>
                        <w:div w:id="788985">
                          <w:marLeft w:val="0"/>
                          <w:marRight w:val="0"/>
                          <w:marTop w:val="0"/>
                          <w:marBottom w:val="0"/>
                          <w:divBdr>
                            <w:top w:val="none" w:sz="0" w:space="0" w:color="auto"/>
                            <w:left w:val="none" w:sz="0" w:space="0" w:color="auto"/>
                            <w:bottom w:val="none" w:sz="0" w:space="0" w:color="auto"/>
                            <w:right w:val="none" w:sz="0" w:space="0" w:color="auto"/>
                          </w:divBdr>
                          <w:divsChild>
                            <w:div w:id="1170024501">
                              <w:marLeft w:val="0"/>
                              <w:marRight w:val="0"/>
                              <w:marTop w:val="0"/>
                              <w:marBottom w:val="0"/>
                              <w:divBdr>
                                <w:top w:val="none" w:sz="0" w:space="0" w:color="auto"/>
                                <w:left w:val="none" w:sz="0" w:space="0" w:color="auto"/>
                                <w:bottom w:val="none" w:sz="0" w:space="0" w:color="auto"/>
                                <w:right w:val="none" w:sz="0" w:space="0" w:color="auto"/>
                              </w:divBdr>
                              <w:divsChild>
                                <w:div w:id="561988664">
                                  <w:marLeft w:val="0"/>
                                  <w:marRight w:val="0"/>
                                  <w:marTop w:val="0"/>
                                  <w:marBottom w:val="0"/>
                                  <w:divBdr>
                                    <w:top w:val="none" w:sz="0" w:space="0" w:color="auto"/>
                                    <w:left w:val="none" w:sz="0" w:space="0" w:color="auto"/>
                                    <w:bottom w:val="none" w:sz="0" w:space="0" w:color="auto"/>
                                    <w:right w:val="none" w:sz="0" w:space="0" w:color="auto"/>
                                  </w:divBdr>
                                  <w:divsChild>
                                    <w:div w:id="11224336">
                                      <w:marLeft w:val="0"/>
                                      <w:marRight w:val="0"/>
                                      <w:marTop w:val="0"/>
                                      <w:marBottom w:val="0"/>
                                      <w:divBdr>
                                        <w:top w:val="none" w:sz="0" w:space="0" w:color="auto"/>
                                        <w:left w:val="none" w:sz="0" w:space="0" w:color="auto"/>
                                        <w:bottom w:val="none" w:sz="0" w:space="0" w:color="auto"/>
                                        <w:right w:val="none" w:sz="0" w:space="0" w:color="auto"/>
                                      </w:divBdr>
                                      <w:divsChild>
                                        <w:div w:id="1191996407">
                                          <w:marLeft w:val="0"/>
                                          <w:marRight w:val="0"/>
                                          <w:marTop w:val="0"/>
                                          <w:marBottom w:val="0"/>
                                          <w:divBdr>
                                            <w:top w:val="none" w:sz="0" w:space="0" w:color="auto"/>
                                            <w:left w:val="none" w:sz="0" w:space="0" w:color="auto"/>
                                            <w:bottom w:val="none" w:sz="0" w:space="0" w:color="auto"/>
                                            <w:right w:val="none" w:sz="0" w:space="0" w:color="auto"/>
                                          </w:divBdr>
                                          <w:divsChild>
                                            <w:div w:id="490603242">
                                              <w:marLeft w:val="0"/>
                                              <w:marRight w:val="0"/>
                                              <w:marTop w:val="0"/>
                                              <w:marBottom w:val="0"/>
                                              <w:divBdr>
                                                <w:top w:val="none" w:sz="0" w:space="0" w:color="auto"/>
                                                <w:left w:val="none" w:sz="0" w:space="0" w:color="auto"/>
                                                <w:bottom w:val="none" w:sz="0" w:space="0" w:color="auto"/>
                                                <w:right w:val="none" w:sz="0" w:space="0" w:color="auto"/>
                                              </w:divBdr>
                                              <w:divsChild>
                                                <w:div w:id="1547327214">
                                                  <w:marLeft w:val="0"/>
                                                  <w:marRight w:val="0"/>
                                                  <w:marTop w:val="0"/>
                                                  <w:marBottom w:val="0"/>
                                                  <w:divBdr>
                                                    <w:top w:val="none" w:sz="0" w:space="0" w:color="auto"/>
                                                    <w:left w:val="none" w:sz="0" w:space="0" w:color="auto"/>
                                                    <w:bottom w:val="none" w:sz="0" w:space="0" w:color="auto"/>
                                                    <w:right w:val="none" w:sz="0" w:space="0" w:color="auto"/>
                                                  </w:divBdr>
                                                  <w:divsChild>
                                                    <w:div w:id="1559124834">
                                                      <w:marLeft w:val="0"/>
                                                      <w:marRight w:val="0"/>
                                                      <w:marTop w:val="0"/>
                                                      <w:marBottom w:val="0"/>
                                                      <w:divBdr>
                                                        <w:top w:val="none" w:sz="0" w:space="0" w:color="auto"/>
                                                        <w:left w:val="none" w:sz="0" w:space="0" w:color="auto"/>
                                                        <w:bottom w:val="none" w:sz="0" w:space="0" w:color="auto"/>
                                                        <w:right w:val="none" w:sz="0" w:space="0" w:color="auto"/>
                                                      </w:divBdr>
                                                      <w:divsChild>
                                                        <w:div w:id="5311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790966">
      <w:bodyDiv w:val="1"/>
      <w:marLeft w:val="0"/>
      <w:marRight w:val="0"/>
      <w:marTop w:val="0"/>
      <w:marBottom w:val="0"/>
      <w:divBdr>
        <w:top w:val="none" w:sz="0" w:space="0" w:color="auto"/>
        <w:left w:val="none" w:sz="0" w:space="0" w:color="auto"/>
        <w:bottom w:val="none" w:sz="0" w:space="0" w:color="auto"/>
        <w:right w:val="none" w:sz="0" w:space="0" w:color="auto"/>
      </w:divBdr>
      <w:divsChild>
        <w:div w:id="1665358781">
          <w:marLeft w:val="0"/>
          <w:marRight w:val="0"/>
          <w:marTop w:val="0"/>
          <w:marBottom w:val="0"/>
          <w:divBdr>
            <w:top w:val="none" w:sz="0" w:space="0" w:color="auto"/>
            <w:left w:val="none" w:sz="0" w:space="0" w:color="auto"/>
            <w:bottom w:val="none" w:sz="0" w:space="0" w:color="auto"/>
            <w:right w:val="none" w:sz="0" w:space="0" w:color="auto"/>
          </w:divBdr>
          <w:divsChild>
            <w:div w:id="1256331228">
              <w:marLeft w:val="0"/>
              <w:marRight w:val="0"/>
              <w:marTop w:val="0"/>
              <w:marBottom w:val="0"/>
              <w:divBdr>
                <w:top w:val="none" w:sz="0" w:space="0" w:color="auto"/>
                <w:left w:val="none" w:sz="0" w:space="0" w:color="auto"/>
                <w:bottom w:val="none" w:sz="0" w:space="0" w:color="auto"/>
                <w:right w:val="none" w:sz="0" w:space="0" w:color="auto"/>
              </w:divBdr>
              <w:divsChild>
                <w:div w:id="1230798825">
                  <w:marLeft w:val="0"/>
                  <w:marRight w:val="0"/>
                  <w:marTop w:val="0"/>
                  <w:marBottom w:val="0"/>
                  <w:divBdr>
                    <w:top w:val="none" w:sz="0" w:space="0" w:color="auto"/>
                    <w:left w:val="none" w:sz="0" w:space="0" w:color="auto"/>
                    <w:bottom w:val="none" w:sz="0" w:space="0" w:color="auto"/>
                    <w:right w:val="none" w:sz="0" w:space="0" w:color="auto"/>
                  </w:divBdr>
                  <w:divsChild>
                    <w:div w:id="255332862">
                      <w:marLeft w:val="0"/>
                      <w:marRight w:val="0"/>
                      <w:marTop w:val="0"/>
                      <w:marBottom w:val="0"/>
                      <w:divBdr>
                        <w:top w:val="none" w:sz="0" w:space="0" w:color="auto"/>
                        <w:left w:val="none" w:sz="0" w:space="0" w:color="auto"/>
                        <w:bottom w:val="none" w:sz="0" w:space="0" w:color="auto"/>
                        <w:right w:val="none" w:sz="0" w:space="0" w:color="auto"/>
                      </w:divBdr>
                    </w:div>
                    <w:div w:id="284820258">
                      <w:marLeft w:val="0"/>
                      <w:marRight w:val="0"/>
                      <w:marTop w:val="0"/>
                      <w:marBottom w:val="0"/>
                      <w:divBdr>
                        <w:top w:val="none" w:sz="0" w:space="0" w:color="auto"/>
                        <w:left w:val="none" w:sz="0" w:space="0" w:color="auto"/>
                        <w:bottom w:val="none" w:sz="0" w:space="0" w:color="auto"/>
                        <w:right w:val="none" w:sz="0" w:space="0" w:color="auto"/>
                      </w:divBdr>
                      <w:divsChild>
                        <w:div w:id="456799686">
                          <w:marLeft w:val="0"/>
                          <w:marRight w:val="0"/>
                          <w:marTop w:val="0"/>
                          <w:marBottom w:val="0"/>
                          <w:divBdr>
                            <w:top w:val="none" w:sz="0" w:space="0" w:color="auto"/>
                            <w:left w:val="none" w:sz="0" w:space="0" w:color="auto"/>
                            <w:bottom w:val="none" w:sz="0" w:space="0" w:color="auto"/>
                            <w:right w:val="none" w:sz="0" w:space="0" w:color="auto"/>
                          </w:divBdr>
                        </w:div>
                      </w:divsChild>
                    </w:div>
                    <w:div w:id="425153776">
                      <w:marLeft w:val="0"/>
                      <w:marRight w:val="0"/>
                      <w:marTop w:val="0"/>
                      <w:marBottom w:val="0"/>
                      <w:divBdr>
                        <w:top w:val="none" w:sz="0" w:space="0" w:color="auto"/>
                        <w:left w:val="none" w:sz="0" w:space="0" w:color="auto"/>
                        <w:bottom w:val="none" w:sz="0" w:space="0" w:color="auto"/>
                        <w:right w:val="none" w:sz="0" w:space="0" w:color="auto"/>
                      </w:divBdr>
                      <w:divsChild>
                        <w:div w:id="1720738507">
                          <w:marLeft w:val="0"/>
                          <w:marRight w:val="0"/>
                          <w:marTop w:val="0"/>
                          <w:marBottom w:val="0"/>
                          <w:divBdr>
                            <w:top w:val="none" w:sz="0" w:space="0" w:color="auto"/>
                            <w:left w:val="none" w:sz="0" w:space="0" w:color="auto"/>
                            <w:bottom w:val="none" w:sz="0" w:space="0" w:color="auto"/>
                            <w:right w:val="none" w:sz="0" w:space="0" w:color="auto"/>
                          </w:divBdr>
                        </w:div>
                      </w:divsChild>
                    </w:div>
                    <w:div w:id="605504669">
                      <w:marLeft w:val="0"/>
                      <w:marRight w:val="0"/>
                      <w:marTop w:val="0"/>
                      <w:marBottom w:val="0"/>
                      <w:divBdr>
                        <w:top w:val="none" w:sz="0" w:space="0" w:color="auto"/>
                        <w:left w:val="none" w:sz="0" w:space="0" w:color="auto"/>
                        <w:bottom w:val="none" w:sz="0" w:space="0" w:color="auto"/>
                        <w:right w:val="none" w:sz="0" w:space="0" w:color="auto"/>
                      </w:divBdr>
                      <w:divsChild>
                        <w:div w:id="861626109">
                          <w:marLeft w:val="0"/>
                          <w:marRight w:val="0"/>
                          <w:marTop w:val="0"/>
                          <w:marBottom w:val="0"/>
                          <w:divBdr>
                            <w:top w:val="none" w:sz="0" w:space="0" w:color="auto"/>
                            <w:left w:val="none" w:sz="0" w:space="0" w:color="auto"/>
                            <w:bottom w:val="none" w:sz="0" w:space="0" w:color="auto"/>
                            <w:right w:val="none" w:sz="0" w:space="0" w:color="auto"/>
                          </w:divBdr>
                        </w:div>
                      </w:divsChild>
                    </w:div>
                    <w:div w:id="1561095064">
                      <w:marLeft w:val="0"/>
                      <w:marRight w:val="0"/>
                      <w:marTop w:val="0"/>
                      <w:marBottom w:val="0"/>
                      <w:divBdr>
                        <w:top w:val="none" w:sz="0" w:space="0" w:color="auto"/>
                        <w:left w:val="none" w:sz="0" w:space="0" w:color="auto"/>
                        <w:bottom w:val="none" w:sz="0" w:space="0" w:color="auto"/>
                        <w:right w:val="none" w:sz="0" w:space="0" w:color="auto"/>
                      </w:divBdr>
                      <w:divsChild>
                        <w:div w:id="492455133">
                          <w:marLeft w:val="0"/>
                          <w:marRight w:val="0"/>
                          <w:marTop w:val="0"/>
                          <w:marBottom w:val="0"/>
                          <w:divBdr>
                            <w:top w:val="none" w:sz="0" w:space="0" w:color="auto"/>
                            <w:left w:val="none" w:sz="0" w:space="0" w:color="auto"/>
                            <w:bottom w:val="none" w:sz="0" w:space="0" w:color="auto"/>
                            <w:right w:val="none" w:sz="0" w:space="0" w:color="auto"/>
                          </w:divBdr>
                        </w:div>
                      </w:divsChild>
                    </w:div>
                    <w:div w:id="1657611493">
                      <w:marLeft w:val="0"/>
                      <w:marRight w:val="0"/>
                      <w:marTop w:val="0"/>
                      <w:marBottom w:val="0"/>
                      <w:divBdr>
                        <w:top w:val="none" w:sz="0" w:space="0" w:color="auto"/>
                        <w:left w:val="none" w:sz="0" w:space="0" w:color="auto"/>
                        <w:bottom w:val="none" w:sz="0" w:space="0" w:color="auto"/>
                        <w:right w:val="none" w:sz="0" w:space="0" w:color="auto"/>
                      </w:divBdr>
                    </w:div>
                    <w:div w:id="1714960083">
                      <w:marLeft w:val="0"/>
                      <w:marRight w:val="0"/>
                      <w:marTop w:val="0"/>
                      <w:marBottom w:val="0"/>
                      <w:divBdr>
                        <w:top w:val="none" w:sz="0" w:space="0" w:color="auto"/>
                        <w:left w:val="none" w:sz="0" w:space="0" w:color="auto"/>
                        <w:bottom w:val="none" w:sz="0" w:space="0" w:color="auto"/>
                        <w:right w:val="none" w:sz="0" w:space="0" w:color="auto"/>
                      </w:divBdr>
                      <w:divsChild>
                        <w:div w:id="2047218398">
                          <w:marLeft w:val="0"/>
                          <w:marRight w:val="0"/>
                          <w:marTop w:val="0"/>
                          <w:marBottom w:val="0"/>
                          <w:divBdr>
                            <w:top w:val="none" w:sz="0" w:space="0" w:color="auto"/>
                            <w:left w:val="none" w:sz="0" w:space="0" w:color="auto"/>
                            <w:bottom w:val="none" w:sz="0" w:space="0" w:color="auto"/>
                            <w:right w:val="none" w:sz="0" w:space="0" w:color="auto"/>
                          </w:divBdr>
                        </w:div>
                      </w:divsChild>
                    </w:div>
                    <w:div w:id="1935355214">
                      <w:marLeft w:val="0"/>
                      <w:marRight w:val="0"/>
                      <w:marTop w:val="0"/>
                      <w:marBottom w:val="0"/>
                      <w:divBdr>
                        <w:top w:val="none" w:sz="0" w:space="0" w:color="auto"/>
                        <w:left w:val="none" w:sz="0" w:space="0" w:color="auto"/>
                        <w:bottom w:val="none" w:sz="0" w:space="0" w:color="auto"/>
                        <w:right w:val="none" w:sz="0" w:space="0" w:color="auto"/>
                      </w:divBdr>
                      <w:divsChild>
                        <w:div w:id="1561941304">
                          <w:marLeft w:val="0"/>
                          <w:marRight w:val="0"/>
                          <w:marTop w:val="0"/>
                          <w:marBottom w:val="0"/>
                          <w:divBdr>
                            <w:top w:val="none" w:sz="0" w:space="0" w:color="auto"/>
                            <w:left w:val="none" w:sz="0" w:space="0" w:color="auto"/>
                            <w:bottom w:val="none" w:sz="0" w:space="0" w:color="auto"/>
                            <w:right w:val="none" w:sz="0" w:space="0" w:color="auto"/>
                          </w:divBdr>
                        </w:div>
                      </w:divsChild>
                    </w:div>
                    <w:div w:id="2116053163">
                      <w:marLeft w:val="0"/>
                      <w:marRight w:val="0"/>
                      <w:marTop w:val="0"/>
                      <w:marBottom w:val="0"/>
                      <w:divBdr>
                        <w:top w:val="none" w:sz="0" w:space="0" w:color="auto"/>
                        <w:left w:val="none" w:sz="0" w:space="0" w:color="auto"/>
                        <w:bottom w:val="none" w:sz="0" w:space="0" w:color="auto"/>
                        <w:right w:val="none" w:sz="0" w:space="0" w:color="auto"/>
                      </w:divBdr>
                      <w:divsChild>
                        <w:div w:id="12208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43921">
      <w:bodyDiv w:val="1"/>
      <w:marLeft w:val="0"/>
      <w:marRight w:val="0"/>
      <w:marTop w:val="0"/>
      <w:marBottom w:val="0"/>
      <w:divBdr>
        <w:top w:val="none" w:sz="0" w:space="0" w:color="auto"/>
        <w:left w:val="none" w:sz="0" w:space="0" w:color="auto"/>
        <w:bottom w:val="none" w:sz="0" w:space="0" w:color="auto"/>
        <w:right w:val="none" w:sz="0" w:space="0" w:color="auto"/>
      </w:divBdr>
    </w:div>
    <w:div w:id="263416157">
      <w:bodyDiv w:val="1"/>
      <w:marLeft w:val="0"/>
      <w:marRight w:val="0"/>
      <w:marTop w:val="0"/>
      <w:marBottom w:val="0"/>
      <w:divBdr>
        <w:top w:val="none" w:sz="0" w:space="0" w:color="auto"/>
        <w:left w:val="none" w:sz="0" w:space="0" w:color="auto"/>
        <w:bottom w:val="none" w:sz="0" w:space="0" w:color="auto"/>
        <w:right w:val="none" w:sz="0" w:space="0" w:color="auto"/>
      </w:divBdr>
    </w:div>
    <w:div w:id="473528906">
      <w:bodyDiv w:val="1"/>
      <w:marLeft w:val="0"/>
      <w:marRight w:val="0"/>
      <w:marTop w:val="0"/>
      <w:marBottom w:val="0"/>
      <w:divBdr>
        <w:top w:val="none" w:sz="0" w:space="0" w:color="auto"/>
        <w:left w:val="none" w:sz="0" w:space="0" w:color="auto"/>
        <w:bottom w:val="none" w:sz="0" w:space="0" w:color="auto"/>
        <w:right w:val="none" w:sz="0" w:space="0" w:color="auto"/>
      </w:divBdr>
      <w:divsChild>
        <w:div w:id="763652654">
          <w:marLeft w:val="0"/>
          <w:marRight w:val="0"/>
          <w:marTop w:val="0"/>
          <w:marBottom w:val="0"/>
          <w:divBdr>
            <w:top w:val="none" w:sz="0" w:space="0" w:color="auto"/>
            <w:left w:val="none" w:sz="0" w:space="0" w:color="auto"/>
            <w:bottom w:val="none" w:sz="0" w:space="0" w:color="auto"/>
            <w:right w:val="none" w:sz="0" w:space="0" w:color="auto"/>
          </w:divBdr>
          <w:divsChild>
            <w:div w:id="1846747002">
              <w:marLeft w:val="0"/>
              <w:marRight w:val="0"/>
              <w:marTop w:val="0"/>
              <w:marBottom w:val="0"/>
              <w:divBdr>
                <w:top w:val="none" w:sz="0" w:space="0" w:color="auto"/>
                <w:left w:val="none" w:sz="0" w:space="0" w:color="auto"/>
                <w:bottom w:val="none" w:sz="0" w:space="0" w:color="auto"/>
                <w:right w:val="none" w:sz="0" w:space="0" w:color="auto"/>
              </w:divBdr>
              <w:divsChild>
                <w:div w:id="747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4772">
      <w:bodyDiv w:val="1"/>
      <w:marLeft w:val="0"/>
      <w:marRight w:val="0"/>
      <w:marTop w:val="0"/>
      <w:marBottom w:val="0"/>
      <w:divBdr>
        <w:top w:val="none" w:sz="0" w:space="0" w:color="auto"/>
        <w:left w:val="none" w:sz="0" w:space="0" w:color="auto"/>
        <w:bottom w:val="none" w:sz="0" w:space="0" w:color="auto"/>
        <w:right w:val="none" w:sz="0" w:space="0" w:color="auto"/>
      </w:divBdr>
      <w:divsChild>
        <w:div w:id="672531714">
          <w:marLeft w:val="0"/>
          <w:marRight w:val="0"/>
          <w:marTop w:val="0"/>
          <w:marBottom w:val="0"/>
          <w:divBdr>
            <w:top w:val="none" w:sz="0" w:space="0" w:color="auto"/>
            <w:left w:val="none" w:sz="0" w:space="0" w:color="auto"/>
            <w:bottom w:val="none" w:sz="0" w:space="0" w:color="auto"/>
            <w:right w:val="none" w:sz="0" w:space="0" w:color="auto"/>
          </w:divBdr>
          <w:divsChild>
            <w:div w:id="1089353886">
              <w:marLeft w:val="0"/>
              <w:marRight w:val="0"/>
              <w:marTop w:val="0"/>
              <w:marBottom w:val="0"/>
              <w:divBdr>
                <w:top w:val="none" w:sz="0" w:space="0" w:color="auto"/>
                <w:left w:val="none" w:sz="0" w:space="0" w:color="auto"/>
                <w:bottom w:val="none" w:sz="0" w:space="0" w:color="auto"/>
                <w:right w:val="none" w:sz="0" w:space="0" w:color="auto"/>
              </w:divBdr>
              <w:divsChild>
                <w:div w:id="1314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7921">
      <w:bodyDiv w:val="1"/>
      <w:marLeft w:val="0"/>
      <w:marRight w:val="0"/>
      <w:marTop w:val="0"/>
      <w:marBottom w:val="0"/>
      <w:divBdr>
        <w:top w:val="none" w:sz="0" w:space="0" w:color="auto"/>
        <w:left w:val="none" w:sz="0" w:space="0" w:color="auto"/>
        <w:bottom w:val="none" w:sz="0" w:space="0" w:color="auto"/>
        <w:right w:val="none" w:sz="0" w:space="0" w:color="auto"/>
      </w:divBdr>
      <w:divsChild>
        <w:div w:id="863254473">
          <w:marLeft w:val="0"/>
          <w:marRight w:val="0"/>
          <w:marTop w:val="0"/>
          <w:marBottom w:val="0"/>
          <w:divBdr>
            <w:top w:val="none" w:sz="0" w:space="0" w:color="auto"/>
            <w:left w:val="none" w:sz="0" w:space="0" w:color="auto"/>
            <w:bottom w:val="none" w:sz="0" w:space="0" w:color="auto"/>
            <w:right w:val="none" w:sz="0" w:space="0" w:color="auto"/>
          </w:divBdr>
          <w:divsChild>
            <w:div w:id="38627306">
              <w:marLeft w:val="0"/>
              <w:marRight w:val="0"/>
              <w:marTop w:val="0"/>
              <w:marBottom w:val="0"/>
              <w:divBdr>
                <w:top w:val="none" w:sz="0" w:space="0" w:color="auto"/>
                <w:left w:val="none" w:sz="0" w:space="0" w:color="auto"/>
                <w:bottom w:val="none" w:sz="0" w:space="0" w:color="auto"/>
                <w:right w:val="none" w:sz="0" w:space="0" w:color="auto"/>
              </w:divBdr>
              <w:divsChild>
                <w:div w:id="17270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4181">
      <w:bodyDiv w:val="1"/>
      <w:marLeft w:val="0"/>
      <w:marRight w:val="0"/>
      <w:marTop w:val="0"/>
      <w:marBottom w:val="0"/>
      <w:divBdr>
        <w:top w:val="none" w:sz="0" w:space="0" w:color="auto"/>
        <w:left w:val="none" w:sz="0" w:space="0" w:color="auto"/>
        <w:bottom w:val="none" w:sz="0" w:space="0" w:color="auto"/>
        <w:right w:val="none" w:sz="0" w:space="0" w:color="auto"/>
      </w:divBdr>
      <w:divsChild>
        <w:div w:id="2117406936">
          <w:marLeft w:val="0"/>
          <w:marRight w:val="0"/>
          <w:marTop w:val="0"/>
          <w:marBottom w:val="0"/>
          <w:divBdr>
            <w:top w:val="none" w:sz="0" w:space="0" w:color="auto"/>
            <w:left w:val="none" w:sz="0" w:space="0" w:color="auto"/>
            <w:bottom w:val="none" w:sz="0" w:space="0" w:color="auto"/>
            <w:right w:val="none" w:sz="0" w:space="0" w:color="auto"/>
          </w:divBdr>
          <w:divsChild>
            <w:div w:id="1820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7942">
      <w:bodyDiv w:val="1"/>
      <w:marLeft w:val="0"/>
      <w:marRight w:val="0"/>
      <w:marTop w:val="0"/>
      <w:marBottom w:val="0"/>
      <w:divBdr>
        <w:top w:val="none" w:sz="0" w:space="0" w:color="auto"/>
        <w:left w:val="none" w:sz="0" w:space="0" w:color="auto"/>
        <w:bottom w:val="none" w:sz="0" w:space="0" w:color="auto"/>
        <w:right w:val="none" w:sz="0" w:space="0" w:color="auto"/>
      </w:divBdr>
    </w:div>
    <w:div w:id="786781326">
      <w:bodyDiv w:val="1"/>
      <w:marLeft w:val="0"/>
      <w:marRight w:val="0"/>
      <w:marTop w:val="0"/>
      <w:marBottom w:val="0"/>
      <w:divBdr>
        <w:top w:val="none" w:sz="0" w:space="0" w:color="auto"/>
        <w:left w:val="none" w:sz="0" w:space="0" w:color="auto"/>
        <w:bottom w:val="none" w:sz="0" w:space="0" w:color="auto"/>
        <w:right w:val="none" w:sz="0" w:space="0" w:color="auto"/>
      </w:divBdr>
      <w:divsChild>
        <w:div w:id="35855970">
          <w:marLeft w:val="0"/>
          <w:marRight w:val="0"/>
          <w:marTop w:val="0"/>
          <w:marBottom w:val="0"/>
          <w:divBdr>
            <w:top w:val="none" w:sz="0" w:space="0" w:color="auto"/>
            <w:left w:val="none" w:sz="0" w:space="0" w:color="auto"/>
            <w:bottom w:val="none" w:sz="0" w:space="0" w:color="auto"/>
            <w:right w:val="none" w:sz="0" w:space="0" w:color="auto"/>
          </w:divBdr>
          <w:divsChild>
            <w:div w:id="2110004186">
              <w:marLeft w:val="0"/>
              <w:marRight w:val="0"/>
              <w:marTop w:val="0"/>
              <w:marBottom w:val="0"/>
              <w:divBdr>
                <w:top w:val="none" w:sz="0" w:space="0" w:color="auto"/>
                <w:left w:val="none" w:sz="0" w:space="0" w:color="auto"/>
                <w:bottom w:val="none" w:sz="0" w:space="0" w:color="auto"/>
                <w:right w:val="none" w:sz="0" w:space="0" w:color="auto"/>
              </w:divBdr>
              <w:divsChild>
                <w:div w:id="16786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61002">
      <w:bodyDiv w:val="1"/>
      <w:marLeft w:val="0"/>
      <w:marRight w:val="0"/>
      <w:marTop w:val="0"/>
      <w:marBottom w:val="0"/>
      <w:divBdr>
        <w:top w:val="none" w:sz="0" w:space="0" w:color="auto"/>
        <w:left w:val="none" w:sz="0" w:space="0" w:color="auto"/>
        <w:bottom w:val="none" w:sz="0" w:space="0" w:color="auto"/>
        <w:right w:val="none" w:sz="0" w:space="0" w:color="auto"/>
      </w:divBdr>
    </w:div>
    <w:div w:id="802700271">
      <w:bodyDiv w:val="1"/>
      <w:marLeft w:val="0"/>
      <w:marRight w:val="0"/>
      <w:marTop w:val="0"/>
      <w:marBottom w:val="0"/>
      <w:divBdr>
        <w:top w:val="none" w:sz="0" w:space="0" w:color="auto"/>
        <w:left w:val="none" w:sz="0" w:space="0" w:color="auto"/>
        <w:bottom w:val="none" w:sz="0" w:space="0" w:color="auto"/>
        <w:right w:val="none" w:sz="0" w:space="0" w:color="auto"/>
      </w:divBdr>
      <w:divsChild>
        <w:div w:id="418716038">
          <w:marLeft w:val="1253"/>
          <w:marRight w:val="0"/>
          <w:marTop w:val="0"/>
          <w:marBottom w:val="120"/>
          <w:divBdr>
            <w:top w:val="none" w:sz="0" w:space="0" w:color="auto"/>
            <w:left w:val="none" w:sz="0" w:space="0" w:color="auto"/>
            <w:bottom w:val="none" w:sz="0" w:space="0" w:color="auto"/>
            <w:right w:val="none" w:sz="0" w:space="0" w:color="auto"/>
          </w:divBdr>
        </w:div>
      </w:divsChild>
    </w:div>
    <w:div w:id="943463118">
      <w:bodyDiv w:val="1"/>
      <w:marLeft w:val="0"/>
      <w:marRight w:val="0"/>
      <w:marTop w:val="0"/>
      <w:marBottom w:val="0"/>
      <w:divBdr>
        <w:top w:val="none" w:sz="0" w:space="0" w:color="auto"/>
        <w:left w:val="none" w:sz="0" w:space="0" w:color="auto"/>
        <w:bottom w:val="none" w:sz="0" w:space="0" w:color="auto"/>
        <w:right w:val="none" w:sz="0" w:space="0" w:color="auto"/>
      </w:divBdr>
      <w:divsChild>
        <w:div w:id="1132484502">
          <w:marLeft w:val="0"/>
          <w:marRight w:val="0"/>
          <w:marTop w:val="0"/>
          <w:marBottom w:val="0"/>
          <w:divBdr>
            <w:top w:val="none" w:sz="0" w:space="0" w:color="auto"/>
            <w:left w:val="none" w:sz="0" w:space="0" w:color="auto"/>
            <w:bottom w:val="none" w:sz="0" w:space="0" w:color="auto"/>
            <w:right w:val="none" w:sz="0" w:space="0" w:color="auto"/>
          </w:divBdr>
          <w:divsChild>
            <w:div w:id="317271038">
              <w:marLeft w:val="0"/>
              <w:marRight w:val="0"/>
              <w:marTop w:val="0"/>
              <w:marBottom w:val="0"/>
              <w:divBdr>
                <w:top w:val="none" w:sz="0" w:space="0" w:color="auto"/>
                <w:left w:val="none" w:sz="0" w:space="0" w:color="auto"/>
                <w:bottom w:val="none" w:sz="0" w:space="0" w:color="auto"/>
                <w:right w:val="none" w:sz="0" w:space="0" w:color="auto"/>
              </w:divBdr>
              <w:divsChild>
                <w:div w:id="10719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14397">
      <w:bodyDiv w:val="1"/>
      <w:marLeft w:val="0"/>
      <w:marRight w:val="0"/>
      <w:marTop w:val="0"/>
      <w:marBottom w:val="0"/>
      <w:divBdr>
        <w:top w:val="none" w:sz="0" w:space="0" w:color="auto"/>
        <w:left w:val="none" w:sz="0" w:space="0" w:color="auto"/>
        <w:bottom w:val="none" w:sz="0" w:space="0" w:color="auto"/>
        <w:right w:val="none" w:sz="0" w:space="0" w:color="auto"/>
      </w:divBdr>
      <w:divsChild>
        <w:div w:id="1923294539">
          <w:marLeft w:val="0"/>
          <w:marRight w:val="0"/>
          <w:marTop w:val="0"/>
          <w:marBottom w:val="0"/>
          <w:divBdr>
            <w:top w:val="none" w:sz="0" w:space="0" w:color="auto"/>
            <w:left w:val="none" w:sz="0" w:space="0" w:color="auto"/>
            <w:bottom w:val="none" w:sz="0" w:space="0" w:color="auto"/>
            <w:right w:val="none" w:sz="0" w:space="0" w:color="auto"/>
          </w:divBdr>
          <w:divsChild>
            <w:div w:id="1211308193">
              <w:marLeft w:val="0"/>
              <w:marRight w:val="0"/>
              <w:marTop w:val="0"/>
              <w:marBottom w:val="0"/>
              <w:divBdr>
                <w:top w:val="none" w:sz="0" w:space="0" w:color="auto"/>
                <w:left w:val="none" w:sz="0" w:space="0" w:color="auto"/>
                <w:bottom w:val="none" w:sz="0" w:space="0" w:color="auto"/>
                <w:right w:val="none" w:sz="0" w:space="0" w:color="auto"/>
              </w:divBdr>
              <w:divsChild>
                <w:div w:id="4712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3077">
      <w:bodyDiv w:val="1"/>
      <w:marLeft w:val="0"/>
      <w:marRight w:val="0"/>
      <w:marTop w:val="0"/>
      <w:marBottom w:val="0"/>
      <w:divBdr>
        <w:top w:val="none" w:sz="0" w:space="0" w:color="auto"/>
        <w:left w:val="none" w:sz="0" w:space="0" w:color="auto"/>
        <w:bottom w:val="none" w:sz="0" w:space="0" w:color="auto"/>
        <w:right w:val="none" w:sz="0" w:space="0" w:color="auto"/>
      </w:divBdr>
    </w:div>
    <w:div w:id="1146239446">
      <w:bodyDiv w:val="1"/>
      <w:marLeft w:val="0"/>
      <w:marRight w:val="0"/>
      <w:marTop w:val="0"/>
      <w:marBottom w:val="0"/>
      <w:divBdr>
        <w:top w:val="none" w:sz="0" w:space="0" w:color="auto"/>
        <w:left w:val="none" w:sz="0" w:space="0" w:color="auto"/>
        <w:bottom w:val="none" w:sz="0" w:space="0" w:color="auto"/>
        <w:right w:val="none" w:sz="0" w:space="0" w:color="auto"/>
      </w:divBdr>
    </w:div>
    <w:div w:id="1186599377">
      <w:bodyDiv w:val="1"/>
      <w:marLeft w:val="0"/>
      <w:marRight w:val="0"/>
      <w:marTop w:val="0"/>
      <w:marBottom w:val="0"/>
      <w:divBdr>
        <w:top w:val="none" w:sz="0" w:space="0" w:color="auto"/>
        <w:left w:val="none" w:sz="0" w:space="0" w:color="auto"/>
        <w:bottom w:val="none" w:sz="0" w:space="0" w:color="auto"/>
        <w:right w:val="none" w:sz="0" w:space="0" w:color="auto"/>
      </w:divBdr>
    </w:div>
    <w:div w:id="1193882792">
      <w:bodyDiv w:val="1"/>
      <w:marLeft w:val="0"/>
      <w:marRight w:val="0"/>
      <w:marTop w:val="0"/>
      <w:marBottom w:val="0"/>
      <w:divBdr>
        <w:top w:val="none" w:sz="0" w:space="0" w:color="auto"/>
        <w:left w:val="none" w:sz="0" w:space="0" w:color="auto"/>
        <w:bottom w:val="none" w:sz="0" w:space="0" w:color="auto"/>
        <w:right w:val="none" w:sz="0" w:space="0" w:color="auto"/>
      </w:divBdr>
    </w:div>
    <w:div w:id="1226599459">
      <w:bodyDiv w:val="1"/>
      <w:marLeft w:val="0"/>
      <w:marRight w:val="0"/>
      <w:marTop w:val="0"/>
      <w:marBottom w:val="0"/>
      <w:divBdr>
        <w:top w:val="none" w:sz="0" w:space="0" w:color="auto"/>
        <w:left w:val="none" w:sz="0" w:space="0" w:color="auto"/>
        <w:bottom w:val="none" w:sz="0" w:space="0" w:color="auto"/>
        <w:right w:val="none" w:sz="0" w:space="0" w:color="auto"/>
      </w:divBdr>
    </w:div>
    <w:div w:id="1256279722">
      <w:bodyDiv w:val="1"/>
      <w:marLeft w:val="0"/>
      <w:marRight w:val="0"/>
      <w:marTop w:val="0"/>
      <w:marBottom w:val="0"/>
      <w:divBdr>
        <w:top w:val="none" w:sz="0" w:space="0" w:color="auto"/>
        <w:left w:val="none" w:sz="0" w:space="0" w:color="auto"/>
        <w:bottom w:val="none" w:sz="0" w:space="0" w:color="auto"/>
        <w:right w:val="none" w:sz="0" w:space="0" w:color="auto"/>
      </w:divBdr>
    </w:div>
    <w:div w:id="1360274147">
      <w:bodyDiv w:val="1"/>
      <w:marLeft w:val="0"/>
      <w:marRight w:val="0"/>
      <w:marTop w:val="0"/>
      <w:marBottom w:val="0"/>
      <w:divBdr>
        <w:top w:val="none" w:sz="0" w:space="0" w:color="auto"/>
        <w:left w:val="none" w:sz="0" w:space="0" w:color="auto"/>
        <w:bottom w:val="none" w:sz="0" w:space="0" w:color="auto"/>
        <w:right w:val="none" w:sz="0" w:space="0" w:color="auto"/>
      </w:divBdr>
    </w:div>
    <w:div w:id="1418139560">
      <w:bodyDiv w:val="1"/>
      <w:marLeft w:val="0"/>
      <w:marRight w:val="0"/>
      <w:marTop w:val="0"/>
      <w:marBottom w:val="0"/>
      <w:divBdr>
        <w:top w:val="none" w:sz="0" w:space="0" w:color="auto"/>
        <w:left w:val="none" w:sz="0" w:space="0" w:color="auto"/>
        <w:bottom w:val="none" w:sz="0" w:space="0" w:color="auto"/>
        <w:right w:val="none" w:sz="0" w:space="0" w:color="auto"/>
      </w:divBdr>
    </w:div>
    <w:div w:id="1428577829">
      <w:bodyDiv w:val="1"/>
      <w:marLeft w:val="0"/>
      <w:marRight w:val="0"/>
      <w:marTop w:val="0"/>
      <w:marBottom w:val="0"/>
      <w:divBdr>
        <w:top w:val="none" w:sz="0" w:space="0" w:color="auto"/>
        <w:left w:val="none" w:sz="0" w:space="0" w:color="auto"/>
        <w:bottom w:val="none" w:sz="0" w:space="0" w:color="auto"/>
        <w:right w:val="none" w:sz="0" w:space="0" w:color="auto"/>
      </w:divBdr>
      <w:divsChild>
        <w:div w:id="1263145290">
          <w:marLeft w:val="0"/>
          <w:marRight w:val="0"/>
          <w:marTop w:val="0"/>
          <w:marBottom w:val="0"/>
          <w:divBdr>
            <w:top w:val="none" w:sz="0" w:space="0" w:color="auto"/>
            <w:left w:val="none" w:sz="0" w:space="0" w:color="auto"/>
            <w:bottom w:val="none" w:sz="0" w:space="0" w:color="auto"/>
            <w:right w:val="none" w:sz="0" w:space="0" w:color="auto"/>
          </w:divBdr>
          <w:divsChild>
            <w:div w:id="1381320127">
              <w:marLeft w:val="0"/>
              <w:marRight w:val="0"/>
              <w:marTop w:val="0"/>
              <w:marBottom w:val="0"/>
              <w:divBdr>
                <w:top w:val="none" w:sz="0" w:space="0" w:color="auto"/>
                <w:left w:val="none" w:sz="0" w:space="0" w:color="auto"/>
                <w:bottom w:val="none" w:sz="0" w:space="0" w:color="auto"/>
                <w:right w:val="none" w:sz="0" w:space="0" w:color="auto"/>
              </w:divBdr>
              <w:divsChild>
                <w:div w:id="1035733972">
                  <w:marLeft w:val="0"/>
                  <w:marRight w:val="0"/>
                  <w:marTop w:val="0"/>
                  <w:marBottom w:val="0"/>
                  <w:divBdr>
                    <w:top w:val="none" w:sz="0" w:space="0" w:color="auto"/>
                    <w:left w:val="none" w:sz="0" w:space="0" w:color="auto"/>
                    <w:bottom w:val="none" w:sz="0" w:space="0" w:color="auto"/>
                    <w:right w:val="none" w:sz="0" w:space="0" w:color="auto"/>
                  </w:divBdr>
                  <w:divsChild>
                    <w:div w:id="2085447459">
                      <w:marLeft w:val="2325"/>
                      <w:marRight w:val="0"/>
                      <w:marTop w:val="0"/>
                      <w:marBottom w:val="0"/>
                      <w:divBdr>
                        <w:top w:val="none" w:sz="0" w:space="0" w:color="auto"/>
                        <w:left w:val="none" w:sz="0" w:space="0" w:color="auto"/>
                        <w:bottom w:val="none" w:sz="0" w:space="0" w:color="auto"/>
                        <w:right w:val="none" w:sz="0" w:space="0" w:color="auto"/>
                      </w:divBdr>
                      <w:divsChild>
                        <w:div w:id="2088991502">
                          <w:marLeft w:val="0"/>
                          <w:marRight w:val="0"/>
                          <w:marTop w:val="0"/>
                          <w:marBottom w:val="0"/>
                          <w:divBdr>
                            <w:top w:val="none" w:sz="0" w:space="0" w:color="auto"/>
                            <w:left w:val="none" w:sz="0" w:space="0" w:color="auto"/>
                            <w:bottom w:val="none" w:sz="0" w:space="0" w:color="auto"/>
                            <w:right w:val="none" w:sz="0" w:space="0" w:color="auto"/>
                          </w:divBdr>
                          <w:divsChild>
                            <w:div w:id="1936546545">
                              <w:marLeft w:val="0"/>
                              <w:marRight w:val="0"/>
                              <w:marTop w:val="0"/>
                              <w:marBottom w:val="0"/>
                              <w:divBdr>
                                <w:top w:val="none" w:sz="0" w:space="0" w:color="auto"/>
                                <w:left w:val="none" w:sz="0" w:space="0" w:color="auto"/>
                                <w:bottom w:val="none" w:sz="0" w:space="0" w:color="auto"/>
                                <w:right w:val="none" w:sz="0" w:space="0" w:color="auto"/>
                              </w:divBdr>
                              <w:divsChild>
                                <w:div w:id="1040789694">
                                  <w:marLeft w:val="1"/>
                                  <w:marRight w:val="1"/>
                                  <w:marTop w:val="0"/>
                                  <w:marBottom w:val="0"/>
                                  <w:divBdr>
                                    <w:top w:val="none" w:sz="0" w:space="0" w:color="auto"/>
                                    <w:left w:val="none" w:sz="0" w:space="0" w:color="auto"/>
                                    <w:bottom w:val="none" w:sz="0" w:space="0" w:color="auto"/>
                                    <w:right w:val="none" w:sz="0" w:space="0" w:color="auto"/>
                                  </w:divBdr>
                                  <w:divsChild>
                                    <w:div w:id="1517772832">
                                      <w:marLeft w:val="0"/>
                                      <w:marRight w:val="0"/>
                                      <w:marTop w:val="0"/>
                                      <w:marBottom w:val="0"/>
                                      <w:divBdr>
                                        <w:top w:val="none" w:sz="0" w:space="0" w:color="auto"/>
                                        <w:left w:val="none" w:sz="0" w:space="0" w:color="auto"/>
                                        <w:bottom w:val="none" w:sz="0" w:space="0" w:color="auto"/>
                                        <w:right w:val="none" w:sz="0" w:space="0" w:color="auto"/>
                                      </w:divBdr>
                                      <w:divsChild>
                                        <w:div w:id="345325638">
                                          <w:marLeft w:val="0"/>
                                          <w:marRight w:val="0"/>
                                          <w:marTop w:val="0"/>
                                          <w:marBottom w:val="0"/>
                                          <w:divBdr>
                                            <w:top w:val="none" w:sz="0" w:space="0" w:color="auto"/>
                                            <w:left w:val="none" w:sz="0" w:space="0" w:color="auto"/>
                                            <w:bottom w:val="none" w:sz="0" w:space="0" w:color="auto"/>
                                            <w:right w:val="none" w:sz="0" w:space="0" w:color="auto"/>
                                          </w:divBdr>
                                          <w:divsChild>
                                            <w:div w:id="1461654376">
                                              <w:marLeft w:val="0"/>
                                              <w:marRight w:val="0"/>
                                              <w:marTop w:val="0"/>
                                              <w:marBottom w:val="0"/>
                                              <w:divBdr>
                                                <w:top w:val="none" w:sz="0" w:space="0" w:color="auto"/>
                                                <w:left w:val="none" w:sz="0" w:space="0" w:color="auto"/>
                                                <w:bottom w:val="none" w:sz="0" w:space="0" w:color="auto"/>
                                                <w:right w:val="none" w:sz="0" w:space="0" w:color="auto"/>
                                              </w:divBdr>
                                              <w:divsChild>
                                                <w:div w:id="1809127134">
                                                  <w:marLeft w:val="0"/>
                                                  <w:marRight w:val="0"/>
                                                  <w:marTop w:val="0"/>
                                                  <w:marBottom w:val="0"/>
                                                  <w:divBdr>
                                                    <w:top w:val="none" w:sz="0" w:space="0" w:color="auto"/>
                                                    <w:left w:val="none" w:sz="0" w:space="0" w:color="auto"/>
                                                    <w:bottom w:val="none" w:sz="0" w:space="0" w:color="auto"/>
                                                    <w:right w:val="none" w:sz="0" w:space="0" w:color="auto"/>
                                                  </w:divBdr>
                                                  <w:divsChild>
                                                    <w:div w:id="117934762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1459083">
                                                          <w:marLeft w:val="0"/>
                                                          <w:marRight w:val="0"/>
                                                          <w:marTop w:val="0"/>
                                                          <w:marBottom w:val="0"/>
                                                          <w:divBdr>
                                                            <w:top w:val="none" w:sz="0" w:space="0" w:color="auto"/>
                                                            <w:left w:val="none" w:sz="0" w:space="0" w:color="auto"/>
                                                            <w:bottom w:val="none" w:sz="0" w:space="0" w:color="auto"/>
                                                            <w:right w:val="none" w:sz="0" w:space="0" w:color="auto"/>
                                                          </w:divBdr>
                                                        </w:div>
                                                        <w:div w:id="307324782">
                                                          <w:marLeft w:val="0"/>
                                                          <w:marRight w:val="0"/>
                                                          <w:marTop w:val="0"/>
                                                          <w:marBottom w:val="0"/>
                                                          <w:divBdr>
                                                            <w:top w:val="none" w:sz="0" w:space="0" w:color="auto"/>
                                                            <w:left w:val="none" w:sz="0" w:space="0" w:color="auto"/>
                                                            <w:bottom w:val="none" w:sz="0" w:space="0" w:color="auto"/>
                                                            <w:right w:val="none" w:sz="0" w:space="0" w:color="auto"/>
                                                          </w:divBdr>
                                                        </w:div>
                                                        <w:div w:id="17911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6838591">
      <w:bodyDiv w:val="1"/>
      <w:marLeft w:val="0"/>
      <w:marRight w:val="0"/>
      <w:marTop w:val="0"/>
      <w:marBottom w:val="0"/>
      <w:divBdr>
        <w:top w:val="none" w:sz="0" w:space="0" w:color="auto"/>
        <w:left w:val="none" w:sz="0" w:space="0" w:color="auto"/>
        <w:bottom w:val="none" w:sz="0" w:space="0" w:color="auto"/>
        <w:right w:val="none" w:sz="0" w:space="0" w:color="auto"/>
      </w:divBdr>
    </w:div>
    <w:div w:id="1678074904">
      <w:bodyDiv w:val="1"/>
      <w:marLeft w:val="0"/>
      <w:marRight w:val="0"/>
      <w:marTop w:val="0"/>
      <w:marBottom w:val="0"/>
      <w:divBdr>
        <w:top w:val="none" w:sz="0" w:space="0" w:color="auto"/>
        <w:left w:val="none" w:sz="0" w:space="0" w:color="auto"/>
        <w:bottom w:val="none" w:sz="0" w:space="0" w:color="auto"/>
        <w:right w:val="none" w:sz="0" w:space="0" w:color="auto"/>
      </w:divBdr>
    </w:div>
    <w:div w:id="1722630754">
      <w:bodyDiv w:val="1"/>
      <w:marLeft w:val="0"/>
      <w:marRight w:val="0"/>
      <w:marTop w:val="0"/>
      <w:marBottom w:val="0"/>
      <w:divBdr>
        <w:top w:val="none" w:sz="0" w:space="0" w:color="auto"/>
        <w:left w:val="none" w:sz="0" w:space="0" w:color="auto"/>
        <w:bottom w:val="none" w:sz="0" w:space="0" w:color="auto"/>
        <w:right w:val="none" w:sz="0" w:space="0" w:color="auto"/>
      </w:divBdr>
    </w:div>
    <w:div w:id="1753164764">
      <w:bodyDiv w:val="1"/>
      <w:marLeft w:val="0"/>
      <w:marRight w:val="0"/>
      <w:marTop w:val="0"/>
      <w:marBottom w:val="0"/>
      <w:divBdr>
        <w:top w:val="none" w:sz="0" w:space="0" w:color="auto"/>
        <w:left w:val="none" w:sz="0" w:space="0" w:color="auto"/>
        <w:bottom w:val="none" w:sz="0" w:space="0" w:color="auto"/>
        <w:right w:val="none" w:sz="0" w:space="0" w:color="auto"/>
      </w:divBdr>
    </w:div>
    <w:div w:id="1880627335">
      <w:bodyDiv w:val="1"/>
      <w:marLeft w:val="0"/>
      <w:marRight w:val="0"/>
      <w:marTop w:val="0"/>
      <w:marBottom w:val="0"/>
      <w:divBdr>
        <w:top w:val="none" w:sz="0" w:space="0" w:color="auto"/>
        <w:left w:val="none" w:sz="0" w:space="0" w:color="auto"/>
        <w:bottom w:val="none" w:sz="0" w:space="0" w:color="auto"/>
        <w:right w:val="none" w:sz="0" w:space="0" w:color="auto"/>
      </w:divBdr>
    </w:div>
    <w:div w:id="1987469615">
      <w:bodyDiv w:val="1"/>
      <w:marLeft w:val="0"/>
      <w:marRight w:val="0"/>
      <w:marTop w:val="0"/>
      <w:marBottom w:val="0"/>
      <w:divBdr>
        <w:top w:val="none" w:sz="0" w:space="0" w:color="auto"/>
        <w:left w:val="none" w:sz="0" w:space="0" w:color="auto"/>
        <w:bottom w:val="none" w:sz="0" w:space="0" w:color="auto"/>
        <w:right w:val="none" w:sz="0" w:space="0" w:color="auto"/>
      </w:divBdr>
    </w:div>
    <w:div w:id="2028367346">
      <w:bodyDiv w:val="1"/>
      <w:marLeft w:val="0"/>
      <w:marRight w:val="0"/>
      <w:marTop w:val="0"/>
      <w:marBottom w:val="0"/>
      <w:divBdr>
        <w:top w:val="none" w:sz="0" w:space="0" w:color="auto"/>
        <w:left w:val="none" w:sz="0" w:space="0" w:color="auto"/>
        <w:bottom w:val="none" w:sz="0" w:space="0" w:color="auto"/>
        <w:right w:val="none" w:sz="0" w:space="0" w:color="auto"/>
      </w:divBdr>
    </w:div>
    <w:div w:id="2029285549">
      <w:bodyDiv w:val="1"/>
      <w:marLeft w:val="0"/>
      <w:marRight w:val="0"/>
      <w:marTop w:val="0"/>
      <w:marBottom w:val="0"/>
      <w:divBdr>
        <w:top w:val="none" w:sz="0" w:space="0" w:color="auto"/>
        <w:left w:val="none" w:sz="0" w:space="0" w:color="auto"/>
        <w:bottom w:val="none" w:sz="0" w:space="0" w:color="auto"/>
        <w:right w:val="none" w:sz="0" w:space="0" w:color="auto"/>
      </w:divBdr>
      <w:divsChild>
        <w:div w:id="1692956493">
          <w:marLeft w:val="0"/>
          <w:marRight w:val="0"/>
          <w:marTop w:val="0"/>
          <w:marBottom w:val="0"/>
          <w:divBdr>
            <w:top w:val="none" w:sz="0" w:space="0" w:color="auto"/>
            <w:left w:val="none" w:sz="0" w:space="0" w:color="auto"/>
            <w:bottom w:val="none" w:sz="0" w:space="0" w:color="auto"/>
            <w:right w:val="none" w:sz="0" w:space="0" w:color="auto"/>
          </w:divBdr>
          <w:divsChild>
            <w:div w:id="728309518">
              <w:marLeft w:val="0"/>
              <w:marRight w:val="0"/>
              <w:marTop w:val="0"/>
              <w:marBottom w:val="0"/>
              <w:divBdr>
                <w:top w:val="none" w:sz="0" w:space="0" w:color="auto"/>
                <w:left w:val="none" w:sz="0" w:space="0" w:color="auto"/>
                <w:bottom w:val="none" w:sz="0" w:space="0" w:color="auto"/>
                <w:right w:val="none" w:sz="0" w:space="0" w:color="auto"/>
              </w:divBdr>
              <w:divsChild>
                <w:div w:id="3705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www.bioregionalassessments.gov.au/assessments/hunter-subregion" TargetMode="External"/><Relationship Id="rId3" Type="http://schemas.openxmlformats.org/officeDocument/2006/relationships/settings" Target="settings.xml"/><Relationship Id="rId21" Type="http://schemas.openxmlformats.org/officeDocument/2006/relationships/hyperlink" Target="http://www.iesc.environment.gov.au/advice/proposals.html" TargetMode="External"/><Relationship Id="rId42" Type="http://schemas.openxmlformats.org/officeDocument/2006/relationships/image" Target="media/image13.jpeg"/><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www.iesc.environment.gov.au/committee/index.html" TargetMode="External"/><Relationship Id="rId25" Type="http://schemas.openxmlformats.org/officeDocument/2006/relationships/hyperlink" Target="http://www.bioregionalassessments.gov.au/assessments/gloucester-subregion" TargetMode="External"/><Relationship Id="rId46" Type="http://schemas.openxmlformats.org/officeDocument/2006/relationships/hyperlink" Target="http://155.187.2.91/netpub/server.np?find&amp;catalog=catalog&amp;template=detail.np&amp;field=itemid&amp;op=matches&amp;value=20188&amp;site=evil-main"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environment.gov.au/water/coal-and-coal-seam-gas/regulation" TargetMode="External"/><Relationship Id="rId29" Type="http://schemas.openxmlformats.org/officeDocument/2006/relationships/image" Target="media/image11.png"/><Relationship Id="rId41" Type="http://schemas.openxmlformats.org/officeDocument/2006/relationships/hyperlink" Target="http://www.bioregionalassessments.gov.au/" TargetMode="External"/><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yperlink" Target="http://www.bioregionalassessments.gov.au/" TargetMode="External"/><Relationship Id="rId45" Type="http://schemas.openxmlformats.org/officeDocument/2006/relationships/hyperlink" Target="http://www.iesc.environment.gov.au/research" TargetMode="External"/><Relationship Id="rId53" Type="http://schemas.openxmlformats.org/officeDocument/2006/relationships/hyperlink" Target="http://www.environment.gov.au/water/coal-and-coal-seam-gas/projects"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iesc.environment.gov.au/publications/information-guidelines-independent-expert-scientific-committee-advice-coal-seam-gas" TargetMode="External"/><Relationship Id="rId28" Type="http://schemas.openxmlformats.org/officeDocument/2006/relationships/hyperlink" Target="http://www.bioregionalassessments.gov.au/assessments" TargetMode="External"/><Relationship Id="rId49" Type="http://schemas.openxmlformats.org/officeDocument/2006/relationships/hyperlink" Target="http://iesc.environment.gov.au/"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hyperlink" Target="http://www.iesc.environment.gov.au/research" TargetMode="External"/><Relationship Id="rId52" Type="http://schemas.openxmlformats.org/officeDocument/2006/relationships/hyperlink" Target="http://www.iesc.environment.gov.au/advice/proposals.htm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creativecommons.org/licenses/by/3.0/au/"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file:///C:\Users\a16460\AppData\Local\Microsoft\Windows\Temporary%20Internet%20Files\Content.Outlook\HY8LPQ7A\www.bioregionalassessments.gov.au" TargetMode="External"/><Relationship Id="rId43" Type="http://schemas.openxmlformats.org/officeDocument/2006/relationships/header" Target="header4.xml"/><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iesc.environment.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1E5AB7FF.dotm</Template>
  <TotalTime>0</TotalTime>
  <Pages>18</Pages>
  <Words>5029</Words>
  <Characters>28670</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Expert Scientific Committee on Coal Seam Gas and Large Coal Mining Development:Annual Review of Activities July 2015-June 2016</dc:title>
  <dc:creator>IESC</dc:creator>
  <cp:lastModifiedBy>Durack, Bec</cp:lastModifiedBy>
  <cp:revision>2</cp:revision>
  <dcterms:created xsi:type="dcterms:W3CDTF">2016-10-10T05:51:00Z</dcterms:created>
  <dcterms:modified xsi:type="dcterms:W3CDTF">2016-10-10T05:51:00Z</dcterms:modified>
</cp:coreProperties>
</file>